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355C0D" w:rsidP="00E45B31">
      <w:pPr>
        <w:pStyle w:val="Title"/>
      </w:pPr>
      <w:r>
        <w:t>Rhaglen Darpariaeth Ieuenctid Brymbo</w:t>
      </w:r>
    </w:p>
    <w:p w:rsidR="00C76BF0" w:rsidRPr="00013F2C" w:rsidRDefault="00364662" w:rsidP="00E45B31">
      <w:pPr>
        <w:pStyle w:val="Title"/>
      </w:pPr>
      <w:r>
        <w:t xml:space="preserve">24 Ionawr </w:t>
      </w:r>
      <w:r w:rsidR="00355C0D">
        <w:t xml:space="preserve"> – Mawrth 2024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5"/>
        <w:gridCol w:w="2716"/>
        <w:gridCol w:w="2277"/>
        <w:gridCol w:w="2756"/>
      </w:tblGrid>
      <w:tr w:rsidR="009025AC" w:rsidTr="00673FAA">
        <w:trPr>
          <w:trHeight w:val="301"/>
        </w:trPr>
        <w:tc>
          <w:tcPr>
            <w:tcW w:w="1165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355C0D" w:rsidP="00E45B31">
            <w:pPr>
              <w:pStyle w:val="TableHeader"/>
            </w:pPr>
            <w:r>
              <w:t>Dyddiad:</w:t>
            </w:r>
          </w:p>
        </w:tc>
        <w:tc>
          <w:tcPr>
            <w:tcW w:w="134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355C0D" w:rsidP="00E45B31">
            <w:pPr>
              <w:pStyle w:val="TableHeader"/>
            </w:pPr>
            <w: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355C0D" w:rsidP="00E45B31">
            <w:pPr>
              <w:pStyle w:val="TableHeader"/>
            </w:pPr>
            <w:r>
              <w:t xml:space="preserve">Amser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355C0D" w:rsidP="00E45B31">
            <w:pPr>
              <w:pStyle w:val="TableHeader"/>
            </w:pPr>
            <w:r>
              <w:t>Lleo</w:t>
            </w:r>
            <w:r>
              <w:t>liad:</w:t>
            </w:r>
          </w:p>
        </w:tc>
      </w:tr>
      <w:tr w:rsidR="009025AC" w:rsidTr="00ED445C">
        <w:trPr>
          <w:trHeight w:val="301"/>
        </w:trPr>
        <w:tc>
          <w:tcPr>
            <w:tcW w:w="1165" w:type="pct"/>
            <w:shd w:val="clear" w:color="auto" w:fill="auto"/>
          </w:tcPr>
          <w:p w:rsidR="00E7086C" w:rsidRPr="000D241E" w:rsidRDefault="00355C0D" w:rsidP="00E45B31">
            <w:pPr>
              <w:pStyle w:val="TableHeader"/>
            </w:pPr>
            <w:r>
              <w:t>Dydd Llun 8 Ionawr</w:t>
            </w:r>
          </w:p>
        </w:tc>
        <w:tc>
          <w:tcPr>
            <w:tcW w:w="1344" w:type="pct"/>
            <w:shd w:val="clear" w:color="auto" w:fill="auto"/>
          </w:tcPr>
          <w:p w:rsidR="00DC5E6B" w:rsidRDefault="00355C0D" w:rsidP="00E45B31">
            <w:r>
              <w:t>Croeso’n ôl</w:t>
            </w:r>
          </w:p>
          <w:p w:rsidR="00E7086C" w:rsidRPr="008A0363" w:rsidRDefault="00E45B31" w:rsidP="00E45B31">
            <w:r>
              <w:t>G</w:t>
            </w:r>
            <w:r w:rsidR="00355C0D">
              <w:t>yda</w:t>
            </w:r>
            <w:r>
              <w:t>’r</w:t>
            </w:r>
            <w:r w:rsidR="00355C0D">
              <w:t xml:space="preserve"> siocled poeth </w:t>
            </w:r>
            <w:r>
              <w:t>gorau!</w:t>
            </w:r>
          </w:p>
        </w:tc>
        <w:tc>
          <w:tcPr>
            <w:tcW w:w="1127" w:type="pct"/>
            <w:shd w:val="clear" w:color="auto" w:fill="auto"/>
          </w:tcPr>
          <w:p w:rsidR="00E7086C" w:rsidRDefault="00355C0D" w:rsidP="00E45B31">
            <w:r>
              <w:t>18:00–20:00</w:t>
            </w:r>
          </w:p>
        </w:tc>
        <w:tc>
          <w:tcPr>
            <w:tcW w:w="1364" w:type="pct"/>
            <w:shd w:val="clear" w:color="auto" w:fill="auto"/>
          </w:tcPr>
          <w:p w:rsidR="00E7086C" w:rsidRDefault="00355C0D" w:rsidP="00E45B31">
            <w:r>
              <w:t>Cynhwysydd Golygfa Caer</w:t>
            </w:r>
          </w:p>
        </w:tc>
      </w:tr>
      <w:tr w:rsidR="009025AC" w:rsidTr="00ED445C">
        <w:trPr>
          <w:trHeight w:val="301"/>
        </w:trPr>
        <w:tc>
          <w:tcPr>
            <w:tcW w:w="1165" w:type="pct"/>
            <w:shd w:val="clear" w:color="auto" w:fill="auto"/>
          </w:tcPr>
          <w:p w:rsidR="00BF55BA" w:rsidRPr="001C67FB" w:rsidRDefault="00355C0D" w:rsidP="00E45B31">
            <w:r>
              <w:t>Dydd Mercher 10 Ionawr</w:t>
            </w:r>
          </w:p>
        </w:tc>
        <w:tc>
          <w:tcPr>
            <w:tcW w:w="1344" w:type="pct"/>
            <w:shd w:val="clear" w:color="auto" w:fill="auto"/>
          </w:tcPr>
          <w:p w:rsidR="00E311E0" w:rsidRDefault="00355C0D" w:rsidP="00E45B31">
            <w:r>
              <w:t>Noson gemau</w:t>
            </w:r>
          </w:p>
          <w:p w:rsidR="00ED445C" w:rsidRDefault="00ED445C" w:rsidP="00E45B31"/>
          <w:p w:rsidR="00ED445C" w:rsidRDefault="00ED445C" w:rsidP="00E45B31"/>
        </w:tc>
        <w:tc>
          <w:tcPr>
            <w:tcW w:w="1127" w:type="pct"/>
            <w:shd w:val="clear" w:color="auto" w:fill="auto"/>
          </w:tcPr>
          <w:p w:rsidR="00BF55BA" w:rsidRDefault="00355C0D" w:rsidP="00E45B31">
            <w:r>
              <w:t>18:00–20:00</w:t>
            </w:r>
          </w:p>
        </w:tc>
        <w:tc>
          <w:tcPr>
            <w:tcW w:w="1364" w:type="pct"/>
            <w:shd w:val="clear" w:color="auto" w:fill="auto"/>
          </w:tcPr>
          <w:p w:rsidR="00BF55BA" w:rsidRDefault="00355C0D" w:rsidP="00E45B31">
            <w:r>
              <w:t>Cynhwysydd Golygfa Caer</w:t>
            </w:r>
          </w:p>
        </w:tc>
      </w:tr>
      <w:tr w:rsidR="009025AC" w:rsidTr="00ED445C">
        <w:trPr>
          <w:trHeight w:val="301"/>
        </w:trPr>
        <w:tc>
          <w:tcPr>
            <w:tcW w:w="1165" w:type="pct"/>
            <w:shd w:val="clear" w:color="auto" w:fill="auto"/>
          </w:tcPr>
          <w:p w:rsidR="002C338E" w:rsidRPr="000D241E" w:rsidRDefault="00355C0D" w:rsidP="00E45B31">
            <w:pPr>
              <w:pStyle w:val="TableHeader"/>
            </w:pPr>
            <w:r>
              <w:t>Dydd Llun 15 Ionawr</w:t>
            </w:r>
          </w:p>
        </w:tc>
        <w:tc>
          <w:tcPr>
            <w:tcW w:w="1344" w:type="pct"/>
            <w:shd w:val="clear" w:color="auto" w:fill="auto"/>
          </w:tcPr>
          <w:p w:rsidR="002C338E" w:rsidRPr="001C67FB" w:rsidRDefault="00355C0D" w:rsidP="00E45B31">
            <w:r>
              <w:t>Prosiect Coginio - dysgu sut i gynllunio prydau, gwneud dewisiadau iach a chyllidebu</w:t>
            </w:r>
          </w:p>
        </w:tc>
        <w:tc>
          <w:tcPr>
            <w:tcW w:w="1127" w:type="pct"/>
            <w:shd w:val="clear" w:color="auto" w:fill="auto"/>
          </w:tcPr>
          <w:p w:rsidR="002C338E" w:rsidRDefault="00355C0D" w:rsidP="00E45B31">
            <w:r>
              <w:t>18:00–20:00</w:t>
            </w:r>
          </w:p>
        </w:tc>
        <w:tc>
          <w:tcPr>
            <w:tcW w:w="1364" w:type="pct"/>
            <w:shd w:val="clear" w:color="auto" w:fill="auto"/>
          </w:tcPr>
          <w:p w:rsidR="002C338E" w:rsidRDefault="00355C0D" w:rsidP="00E45B31">
            <w:r>
              <w:t>Cynhwysydd Golygfa Caer</w:t>
            </w:r>
          </w:p>
        </w:tc>
      </w:tr>
      <w:tr w:rsidR="009025AC" w:rsidTr="00ED445C">
        <w:trPr>
          <w:trHeight w:val="301"/>
        </w:trPr>
        <w:tc>
          <w:tcPr>
            <w:tcW w:w="1165" w:type="pct"/>
            <w:shd w:val="clear" w:color="auto" w:fill="auto"/>
          </w:tcPr>
          <w:p w:rsidR="002C338E" w:rsidRPr="001C67FB" w:rsidRDefault="00355C0D" w:rsidP="00E45B31">
            <w:r>
              <w:t>Dydd Mercher 17 Ionawr</w:t>
            </w:r>
          </w:p>
        </w:tc>
        <w:tc>
          <w:tcPr>
            <w:tcW w:w="1344" w:type="pct"/>
            <w:shd w:val="clear" w:color="auto" w:fill="auto"/>
          </w:tcPr>
          <w:p w:rsidR="00972FFD" w:rsidRDefault="00355C0D" w:rsidP="00E45B31">
            <w:r>
              <w:t xml:space="preserve">Prosiect Coginio - Bwyd o Amgylch y </w:t>
            </w:r>
            <w:r>
              <w:t>Byd</w:t>
            </w:r>
          </w:p>
        </w:tc>
        <w:tc>
          <w:tcPr>
            <w:tcW w:w="1127" w:type="pct"/>
            <w:shd w:val="clear" w:color="auto" w:fill="auto"/>
          </w:tcPr>
          <w:p w:rsidR="002C338E" w:rsidRDefault="00355C0D" w:rsidP="00E45B31">
            <w:r>
              <w:t>18:00–20:00</w:t>
            </w:r>
          </w:p>
        </w:tc>
        <w:tc>
          <w:tcPr>
            <w:tcW w:w="1364" w:type="pct"/>
            <w:shd w:val="clear" w:color="auto" w:fill="auto"/>
          </w:tcPr>
          <w:p w:rsidR="002C338E" w:rsidRDefault="00355C0D" w:rsidP="00E45B31">
            <w:r>
              <w:t>Cynhwysydd Golygfa Caer</w:t>
            </w:r>
          </w:p>
        </w:tc>
      </w:tr>
      <w:tr w:rsidR="009025AC" w:rsidTr="00ED445C">
        <w:trPr>
          <w:trHeight w:val="301"/>
        </w:trPr>
        <w:tc>
          <w:tcPr>
            <w:tcW w:w="1165" w:type="pct"/>
            <w:shd w:val="clear" w:color="auto" w:fill="auto"/>
          </w:tcPr>
          <w:p w:rsidR="002C338E" w:rsidRPr="000D241E" w:rsidRDefault="00355C0D" w:rsidP="00E45B31">
            <w:pPr>
              <w:pStyle w:val="TableHeader"/>
            </w:pPr>
            <w:r>
              <w:t>Dydd Llun 2</w:t>
            </w:r>
            <w:r w:rsidR="00E45B31">
              <w:t>2</w:t>
            </w:r>
            <w:r>
              <w:t xml:space="preserve"> Ionawr</w:t>
            </w:r>
          </w:p>
        </w:tc>
        <w:tc>
          <w:tcPr>
            <w:tcW w:w="1344" w:type="pct"/>
            <w:shd w:val="clear" w:color="auto" w:fill="auto"/>
          </w:tcPr>
          <w:p w:rsidR="002C338E" w:rsidRDefault="00355C0D" w:rsidP="00E45B31">
            <w:r>
              <w:t>Prosiect Coginio - Mis Ionawr Fegan</w:t>
            </w:r>
          </w:p>
        </w:tc>
        <w:tc>
          <w:tcPr>
            <w:tcW w:w="1127" w:type="pct"/>
            <w:shd w:val="clear" w:color="auto" w:fill="auto"/>
          </w:tcPr>
          <w:p w:rsidR="002C338E" w:rsidRDefault="00355C0D" w:rsidP="00E45B31">
            <w:r>
              <w:t>18:00–20:00</w:t>
            </w:r>
          </w:p>
        </w:tc>
        <w:tc>
          <w:tcPr>
            <w:tcW w:w="1364" w:type="pct"/>
            <w:shd w:val="clear" w:color="auto" w:fill="auto"/>
          </w:tcPr>
          <w:p w:rsidR="002C338E" w:rsidRDefault="00355C0D" w:rsidP="00E45B31">
            <w:r>
              <w:t>Cynhwysydd Golygfa Caer</w:t>
            </w:r>
          </w:p>
        </w:tc>
      </w:tr>
      <w:tr w:rsidR="009025AC" w:rsidTr="00ED445C">
        <w:trPr>
          <w:trHeight w:val="301"/>
        </w:trPr>
        <w:tc>
          <w:tcPr>
            <w:tcW w:w="1165" w:type="pct"/>
            <w:shd w:val="clear" w:color="auto" w:fill="auto"/>
          </w:tcPr>
          <w:p w:rsidR="002C338E" w:rsidRPr="001C67FB" w:rsidRDefault="00355C0D" w:rsidP="00E45B31">
            <w:r>
              <w:t>Dydd Mercher 24 Ionawr</w:t>
            </w:r>
          </w:p>
        </w:tc>
        <w:tc>
          <w:tcPr>
            <w:tcW w:w="1344" w:type="pct"/>
            <w:shd w:val="clear" w:color="auto" w:fill="auto"/>
          </w:tcPr>
          <w:p w:rsidR="00B47E09" w:rsidRPr="00090992" w:rsidRDefault="00355C0D" w:rsidP="00E45B31">
            <w:r>
              <w:t>Diwrnod Addysg Rhyngwladol - Noson Cwis</w:t>
            </w:r>
          </w:p>
        </w:tc>
        <w:tc>
          <w:tcPr>
            <w:tcW w:w="1127" w:type="pct"/>
            <w:shd w:val="clear" w:color="auto" w:fill="auto"/>
          </w:tcPr>
          <w:p w:rsidR="002C338E" w:rsidRDefault="00355C0D" w:rsidP="00E45B31">
            <w:r>
              <w:t>18:00–20:00</w:t>
            </w:r>
          </w:p>
        </w:tc>
        <w:tc>
          <w:tcPr>
            <w:tcW w:w="1364" w:type="pct"/>
            <w:shd w:val="clear" w:color="auto" w:fill="auto"/>
          </w:tcPr>
          <w:p w:rsidR="002C338E" w:rsidRDefault="00355C0D" w:rsidP="00E45B31">
            <w:r>
              <w:t>Cynhwysydd Golygfa Caer</w:t>
            </w:r>
          </w:p>
        </w:tc>
      </w:tr>
      <w:tr w:rsidR="009025AC" w:rsidTr="00ED445C">
        <w:trPr>
          <w:trHeight w:val="301"/>
        </w:trPr>
        <w:tc>
          <w:tcPr>
            <w:tcW w:w="1165" w:type="pct"/>
            <w:shd w:val="clear" w:color="auto" w:fill="auto"/>
          </w:tcPr>
          <w:p w:rsidR="002C338E" w:rsidRPr="000D241E" w:rsidRDefault="00355C0D" w:rsidP="00E45B31">
            <w:pPr>
              <w:pStyle w:val="TableHeader"/>
            </w:pPr>
            <w:r>
              <w:t>Dydd Llun 29 Ionawr</w:t>
            </w:r>
          </w:p>
        </w:tc>
        <w:tc>
          <w:tcPr>
            <w:tcW w:w="1344" w:type="pct"/>
            <w:shd w:val="clear" w:color="auto" w:fill="auto"/>
          </w:tcPr>
          <w:p w:rsidR="003E2D2E" w:rsidRDefault="00355C0D" w:rsidP="00E45B31">
            <w:r>
              <w:t>Gweithdy</w:t>
            </w:r>
          </w:p>
          <w:p w:rsidR="003E2D2E" w:rsidRPr="00942BDD" w:rsidRDefault="00355C0D" w:rsidP="00E45B31">
            <w:r>
              <w:t>In2change</w:t>
            </w:r>
          </w:p>
          <w:p w:rsidR="0006795E" w:rsidRPr="00942BDD" w:rsidRDefault="0006795E" w:rsidP="00E45B31"/>
        </w:tc>
        <w:tc>
          <w:tcPr>
            <w:tcW w:w="1127" w:type="pct"/>
            <w:shd w:val="clear" w:color="auto" w:fill="auto"/>
          </w:tcPr>
          <w:p w:rsidR="002C338E" w:rsidRDefault="00355C0D" w:rsidP="00E45B31">
            <w:r>
              <w:t>18:00–20:00</w:t>
            </w:r>
          </w:p>
        </w:tc>
        <w:tc>
          <w:tcPr>
            <w:tcW w:w="1364" w:type="pct"/>
            <w:shd w:val="clear" w:color="auto" w:fill="auto"/>
          </w:tcPr>
          <w:p w:rsidR="002C338E" w:rsidRDefault="00355C0D" w:rsidP="00E45B31">
            <w:r>
              <w:t>Cynhwysydd Golygfa Caer</w:t>
            </w:r>
          </w:p>
        </w:tc>
      </w:tr>
      <w:tr w:rsidR="009025AC" w:rsidTr="00ED445C">
        <w:trPr>
          <w:trHeight w:val="301"/>
        </w:trPr>
        <w:tc>
          <w:tcPr>
            <w:tcW w:w="1165" w:type="pct"/>
            <w:shd w:val="clear" w:color="auto" w:fill="auto"/>
          </w:tcPr>
          <w:p w:rsidR="002C338E" w:rsidRPr="001C67FB" w:rsidRDefault="00355C0D" w:rsidP="00E45B31">
            <w:r>
              <w:t>Dydd Mercher 31 Ionawr</w:t>
            </w:r>
          </w:p>
        </w:tc>
        <w:tc>
          <w:tcPr>
            <w:tcW w:w="1344" w:type="pct"/>
            <w:shd w:val="clear" w:color="auto" w:fill="auto"/>
          </w:tcPr>
          <w:p w:rsidR="002C338E" w:rsidRDefault="00355C0D" w:rsidP="00E45B31">
            <w:r>
              <w:t>Amser i Siarad</w:t>
            </w:r>
          </w:p>
          <w:p w:rsidR="00365468" w:rsidRDefault="00355C0D" w:rsidP="00E45B31">
            <w:r>
              <w:t>Sgyrsiau am Iechyd Meddwl</w:t>
            </w:r>
          </w:p>
          <w:p w:rsidR="00A65868" w:rsidRPr="00090992" w:rsidRDefault="00A65868" w:rsidP="00E45B31"/>
        </w:tc>
        <w:tc>
          <w:tcPr>
            <w:tcW w:w="1127" w:type="pct"/>
            <w:shd w:val="clear" w:color="auto" w:fill="auto"/>
          </w:tcPr>
          <w:p w:rsidR="002C338E" w:rsidRDefault="00355C0D" w:rsidP="00E45B31">
            <w:r>
              <w:t>18:00–20:00</w:t>
            </w:r>
          </w:p>
        </w:tc>
        <w:tc>
          <w:tcPr>
            <w:tcW w:w="1364" w:type="pct"/>
            <w:shd w:val="clear" w:color="auto" w:fill="auto"/>
          </w:tcPr>
          <w:p w:rsidR="002C338E" w:rsidRDefault="00355C0D" w:rsidP="00E45B31">
            <w:r>
              <w:t>Cynhwysydd Golygfa Caer</w:t>
            </w:r>
          </w:p>
        </w:tc>
      </w:tr>
      <w:tr w:rsidR="009025AC" w:rsidTr="00ED445C">
        <w:trPr>
          <w:trHeight w:val="301"/>
        </w:trPr>
        <w:tc>
          <w:tcPr>
            <w:tcW w:w="1165" w:type="pct"/>
            <w:shd w:val="clear" w:color="auto" w:fill="auto"/>
          </w:tcPr>
          <w:p w:rsidR="002C338E" w:rsidRPr="000D241E" w:rsidRDefault="00355C0D" w:rsidP="00E45B31">
            <w:pPr>
              <w:pStyle w:val="TableHeader"/>
            </w:pPr>
            <w:r>
              <w:t xml:space="preserve">Dydd Llun, </w:t>
            </w:r>
            <w:r>
              <w:t>5 Chwefror</w:t>
            </w:r>
          </w:p>
        </w:tc>
        <w:tc>
          <w:tcPr>
            <w:tcW w:w="1344" w:type="pct"/>
            <w:shd w:val="clear" w:color="auto" w:fill="auto"/>
          </w:tcPr>
          <w:p w:rsidR="00D773F9" w:rsidRDefault="00355C0D" w:rsidP="00E45B31">
            <w:r>
              <w:t>Gweithgareddau ar Thema</w:t>
            </w:r>
            <w:r w:rsidR="00E45B31">
              <w:t>’r F</w:t>
            </w:r>
            <w:r>
              <w:t>lwyddyn Newydd Tsieineaidd</w:t>
            </w:r>
          </w:p>
          <w:p w:rsidR="002C338E" w:rsidRPr="00430B31" w:rsidRDefault="002C338E" w:rsidP="00E45B31"/>
        </w:tc>
        <w:tc>
          <w:tcPr>
            <w:tcW w:w="1127" w:type="pct"/>
            <w:shd w:val="clear" w:color="auto" w:fill="auto"/>
          </w:tcPr>
          <w:p w:rsidR="002C338E" w:rsidRPr="00430B31" w:rsidRDefault="00355C0D" w:rsidP="00E45B31">
            <w:r>
              <w:lastRenderedPageBreak/>
              <w:t>18:00–20:00</w:t>
            </w:r>
          </w:p>
        </w:tc>
        <w:tc>
          <w:tcPr>
            <w:tcW w:w="1364" w:type="pct"/>
            <w:shd w:val="clear" w:color="auto" w:fill="auto"/>
          </w:tcPr>
          <w:p w:rsidR="002C338E" w:rsidRDefault="00355C0D" w:rsidP="00E45B31">
            <w:r>
              <w:t>Cynhwysydd Golygfa Caer</w:t>
            </w:r>
          </w:p>
        </w:tc>
      </w:tr>
      <w:tr w:rsidR="009025AC" w:rsidTr="00ED445C">
        <w:trPr>
          <w:trHeight w:val="301"/>
        </w:trPr>
        <w:tc>
          <w:tcPr>
            <w:tcW w:w="1165" w:type="pct"/>
            <w:shd w:val="clear" w:color="auto" w:fill="auto"/>
          </w:tcPr>
          <w:p w:rsidR="002C338E" w:rsidRPr="001C67FB" w:rsidRDefault="00355C0D" w:rsidP="00E45B31">
            <w:r>
              <w:t>Dydd Mercher 7 Chwefror</w:t>
            </w:r>
          </w:p>
        </w:tc>
        <w:tc>
          <w:tcPr>
            <w:tcW w:w="1344" w:type="pct"/>
            <w:shd w:val="clear" w:color="auto" w:fill="auto"/>
          </w:tcPr>
          <w:p w:rsidR="00365468" w:rsidRPr="00430B31" w:rsidRDefault="00355C0D" w:rsidP="00E45B31">
            <w:r>
              <w:t>Gw</w:t>
            </w:r>
            <w:r>
              <w:t>eithgareddau ar thema San Ffolant a Dydd San Ffolant</w:t>
            </w:r>
          </w:p>
        </w:tc>
        <w:tc>
          <w:tcPr>
            <w:tcW w:w="1127" w:type="pct"/>
            <w:shd w:val="clear" w:color="auto" w:fill="auto"/>
          </w:tcPr>
          <w:p w:rsidR="002C338E" w:rsidRPr="00430B31" w:rsidRDefault="00355C0D" w:rsidP="00E45B31">
            <w:r>
              <w:t>18:00–20:00</w:t>
            </w:r>
          </w:p>
        </w:tc>
        <w:tc>
          <w:tcPr>
            <w:tcW w:w="1364" w:type="pct"/>
            <w:shd w:val="clear" w:color="auto" w:fill="auto"/>
          </w:tcPr>
          <w:p w:rsidR="002C338E" w:rsidRDefault="00355C0D" w:rsidP="00E45B31">
            <w:r>
              <w:t>Cynhwysydd Golygfa Caer</w:t>
            </w:r>
          </w:p>
        </w:tc>
      </w:tr>
      <w:tr w:rsidR="009025AC" w:rsidTr="00ED445C">
        <w:trPr>
          <w:trHeight w:val="301"/>
        </w:trPr>
        <w:tc>
          <w:tcPr>
            <w:tcW w:w="1165" w:type="pct"/>
            <w:shd w:val="clear" w:color="auto" w:fill="FFFF00"/>
          </w:tcPr>
          <w:p w:rsidR="009A17CC" w:rsidRDefault="00355C0D" w:rsidP="00E45B31">
            <w:r>
              <w:t>Dydd Llun 12 Chwefror</w:t>
            </w:r>
          </w:p>
        </w:tc>
        <w:tc>
          <w:tcPr>
            <w:tcW w:w="1344" w:type="pct"/>
            <w:shd w:val="clear" w:color="auto" w:fill="FFFF00"/>
          </w:tcPr>
          <w:p w:rsidR="009A17CC" w:rsidRPr="00430B31" w:rsidRDefault="00355C0D" w:rsidP="00E45B31">
            <w:r>
              <w:t>Hanner Tymor</w:t>
            </w:r>
          </w:p>
        </w:tc>
        <w:tc>
          <w:tcPr>
            <w:tcW w:w="1127" w:type="pct"/>
            <w:shd w:val="clear" w:color="auto" w:fill="FFFF00"/>
          </w:tcPr>
          <w:p w:rsidR="009A17CC" w:rsidRPr="00430B31" w:rsidRDefault="009A17CC" w:rsidP="00E45B31"/>
        </w:tc>
        <w:tc>
          <w:tcPr>
            <w:tcW w:w="1364" w:type="pct"/>
            <w:shd w:val="clear" w:color="auto" w:fill="FFFF00"/>
          </w:tcPr>
          <w:p w:rsidR="009A17CC" w:rsidRPr="00A03533" w:rsidRDefault="00355C0D" w:rsidP="00E45B31">
            <w:r>
              <w:t>AR GAU</w:t>
            </w:r>
          </w:p>
        </w:tc>
      </w:tr>
      <w:tr w:rsidR="009025AC" w:rsidTr="00ED445C">
        <w:trPr>
          <w:trHeight w:val="301"/>
        </w:trPr>
        <w:tc>
          <w:tcPr>
            <w:tcW w:w="1165" w:type="pct"/>
          </w:tcPr>
          <w:p w:rsidR="002C338E" w:rsidRPr="000D241E" w:rsidRDefault="00355C0D" w:rsidP="00E45B31">
            <w:pPr>
              <w:pStyle w:val="TableHeader"/>
            </w:pPr>
            <w:r>
              <w:t>Dydd Llun, 19 Chwefror</w:t>
            </w:r>
          </w:p>
        </w:tc>
        <w:tc>
          <w:tcPr>
            <w:tcW w:w="1344" w:type="pct"/>
          </w:tcPr>
          <w:p w:rsidR="00B47E09" w:rsidRDefault="00355C0D" w:rsidP="00E45B31">
            <w:r>
              <w:t xml:space="preserve">Croeso’n ôl gyda chrempogau a siocled poeth </w:t>
            </w:r>
          </w:p>
          <w:p w:rsidR="00ED445C" w:rsidRPr="00A20140" w:rsidRDefault="00ED445C" w:rsidP="00E45B31">
            <w:pPr>
              <w:rPr>
                <w:highlight w:val="yellow"/>
              </w:rPr>
            </w:pPr>
          </w:p>
        </w:tc>
        <w:tc>
          <w:tcPr>
            <w:tcW w:w="1127" w:type="pct"/>
          </w:tcPr>
          <w:p w:rsidR="002C338E" w:rsidRDefault="00355C0D" w:rsidP="00E45B31">
            <w:r>
              <w:t>18:00–20:00</w:t>
            </w:r>
          </w:p>
        </w:tc>
        <w:tc>
          <w:tcPr>
            <w:tcW w:w="1364" w:type="pct"/>
          </w:tcPr>
          <w:p w:rsidR="002C338E" w:rsidRDefault="00355C0D" w:rsidP="00E45B31">
            <w:r>
              <w:t>Cynhwysydd Golygfa Caer</w:t>
            </w:r>
          </w:p>
        </w:tc>
      </w:tr>
      <w:tr w:rsidR="009025AC" w:rsidTr="00ED445C">
        <w:trPr>
          <w:trHeight w:val="301"/>
        </w:trPr>
        <w:tc>
          <w:tcPr>
            <w:tcW w:w="1165" w:type="pct"/>
          </w:tcPr>
          <w:p w:rsidR="002C338E" w:rsidRPr="001C67FB" w:rsidRDefault="00355C0D" w:rsidP="00E45B31">
            <w:r>
              <w:t xml:space="preserve">Dydd </w:t>
            </w:r>
            <w:r>
              <w:t>Mercher 21 Chwefror</w:t>
            </w:r>
          </w:p>
        </w:tc>
        <w:tc>
          <w:tcPr>
            <w:tcW w:w="1344" w:type="pct"/>
          </w:tcPr>
          <w:p w:rsidR="00365468" w:rsidRDefault="00355C0D" w:rsidP="00E45B31">
            <w:r>
              <w:t xml:space="preserve">Coginio </w:t>
            </w:r>
            <w:r w:rsidR="00E45B31">
              <w:t>D</w:t>
            </w:r>
            <w:r>
              <w:t>arbodus</w:t>
            </w:r>
            <w:r>
              <w:t xml:space="preserve"> </w:t>
            </w:r>
          </w:p>
          <w:p w:rsidR="002C338E" w:rsidRDefault="00355C0D" w:rsidP="00E45B31">
            <w:r>
              <w:t xml:space="preserve">Noson </w:t>
            </w:r>
            <w:r w:rsidR="00E45B31">
              <w:t>Pizza</w:t>
            </w:r>
          </w:p>
          <w:p w:rsidR="00ED445C" w:rsidRPr="00090992" w:rsidRDefault="00ED445C" w:rsidP="00E45B31"/>
        </w:tc>
        <w:tc>
          <w:tcPr>
            <w:tcW w:w="1127" w:type="pct"/>
          </w:tcPr>
          <w:p w:rsidR="002C338E" w:rsidRDefault="00355C0D" w:rsidP="00E45B31">
            <w:r>
              <w:t>18:00–20:00</w:t>
            </w:r>
          </w:p>
        </w:tc>
        <w:tc>
          <w:tcPr>
            <w:tcW w:w="1364" w:type="pct"/>
          </w:tcPr>
          <w:p w:rsidR="002C338E" w:rsidRDefault="00355C0D" w:rsidP="00E45B31">
            <w:r>
              <w:t>Cynhwysydd Golygfa Caer</w:t>
            </w:r>
          </w:p>
        </w:tc>
      </w:tr>
      <w:tr w:rsidR="009025AC" w:rsidTr="00ED445C">
        <w:trPr>
          <w:trHeight w:val="301"/>
        </w:trPr>
        <w:tc>
          <w:tcPr>
            <w:tcW w:w="1165" w:type="pct"/>
          </w:tcPr>
          <w:p w:rsidR="002C338E" w:rsidRPr="000D241E" w:rsidRDefault="00355C0D" w:rsidP="00E45B31">
            <w:pPr>
              <w:pStyle w:val="TableHeader"/>
            </w:pPr>
            <w:r>
              <w:t>Dydd Llun, 26 Chwefror</w:t>
            </w:r>
          </w:p>
        </w:tc>
        <w:tc>
          <w:tcPr>
            <w:tcW w:w="1344" w:type="pct"/>
          </w:tcPr>
          <w:p w:rsidR="00DC5E6B" w:rsidRDefault="00355C0D" w:rsidP="00E45B31">
            <w:r>
              <w:t>Gweithdy’r Urdd</w:t>
            </w:r>
          </w:p>
          <w:p w:rsidR="002C338E" w:rsidRPr="00090992" w:rsidRDefault="00355C0D" w:rsidP="00E45B31">
            <w:r>
              <w:t>Disgo Tawel</w:t>
            </w:r>
            <w:r>
              <w:t xml:space="preserve"> </w:t>
            </w:r>
          </w:p>
        </w:tc>
        <w:tc>
          <w:tcPr>
            <w:tcW w:w="1127" w:type="pct"/>
          </w:tcPr>
          <w:p w:rsidR="002C338E" w:rsidRDefault="00355C0D" w:rsidP="00E45B31">
            <w:r>
              <w:t>18:00–20:00</w:t>
            </w:r>
          </w:p>
        </w:tc>
        <w:tc>
          <w:tcPr>
            <w:tcW w:w="1364" w:type="pct"/>
          </w:tcPr>
          <w:p w:rsidR="002C338E" w:rsidRDefault="00355C0D" w:rsidP="00E45B31">
            <w:r>
              <w:t>Cynhwysydd Golygfa Caer</w:t>
            </w:r>
          </w:p>
          <w:p w:rsidR="002C338E" w:rsidRDefault="002C338E" w:rsidP="00E45B31"/>
        </w:tc>
      </w:tr>
      <w:tr w:rsidR="009025AC" w:rsidTr="00ED445C">
        <w:trPr>
          <w:trHeight w:val="301"/>
        </w:trPr>
        <w:tc>
          <w:tcPr>
            <w:tcW w:w="1165" w:type="pct"/>
          </w:tcPr>
          <w:p w:rsidR="002C338E" w:rsidRPr="001C67FB" w:rsidRDefault="00355C0D" w:rsidP="00E45B31">
            <w:r>
              <w:t>Dydd Mercher 28 Chwefror</w:t>
            </w:r>
          </w:p>
        </w:tc>
        <w:tc>
          <w:tcPr>
            <w:tcW w:w="1344" w:type="pct"/>
          </w:tcPr>
          <w:p w:rsidR="00DC5E6B" w:rsidRPr="00E45B31" w:rsidRDefault="00355C0D" w:rsidP="00E45B31">
            <w:r w:rsidRPr="00E45B31">
              <w:t xml:space="preserve"> Gweithdy Siop Wybodaeth</w:t>
            </w:r>
          </w:p>
          <w:p w:rsidR="00DC5E6B" w:rsidRDefault="00355C0D" w:rsidP="00E45B31">
            <w:r>
              <w:t>Cyflwyniad i’r Siop Wybodaeth</w:t>
            </w:r>
          </w:p>
          <w:p w:rsidR="002C338E" w:rsidRDefault="00E45B31" w:rsidP="00E45B31">
            <w:r>
              <w:t>g</w:t>
            </w:r>
            <w:r w:rsidR="00355C0D">
              <w:t>yda sesiwn holi ac ateb</w:t>
            </w:r>
          </w:p>
          <w:p w:rsidR="00072161" w:rsidRPr="00090992" w:rsidRDefault="00072161" w:rsidP="00E45B31"/>
        </w:tc>
        <w:tc>
          <w:tcPr>
            <w:tcW w:w="1127" w:type="pct"/>
          </w:tcPr>
          <w:p w:rsidR="002C338E" w:rsidRDefault="00355C0D" w:rsidP="00E45B31">
            <w:r>
              <w:t>18:00–20:00</w:t>
            </w:r>
          </w:p>
        </w:tc>
        <w:tc>
          <w:tcPr>
            <w:tcW w:w="1364" w:type="pct"/>
          </w:tcPr>
          <w:p w:rsidR="002C338E" w:rsidRDefault="00355C0D" w:rsidP="00E45B31">
            <w:r>
              <w:t>Cynhwysydd Golygfa Caer</w:t>
            </w:r>
          </w:p>
        </w:tc>
      </w:tr>
      <w:tr w:rsidR="009025AC" w:rsidTr="00ED445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2C338E" w:rsidRPr="000D241E" w:rsidRDefault="00355C0D" w:rsidP="00E45B31">
            <w:pPr>
              <w:pStyle w:val="TableHeader"/>
            </w:pPr>
            <w:r>
              <w:t>Dydd Llun, 4 Mawrth</w:t>
            </w:r>
          </w:p>
        </w:tc>
        <w:tc>
          <w:tcPr>
            <w:tcW w:w="1344" w:type="pct"/>
            <w:shd w:val="clear" w:color="auto" w:fill="FFFFFF" w:themeFill="background1"/>
          </w:tcPr>
          <w:p w:rsidR="00DC5E6B" w:rsidRDefault="00355C0D" w:rsidP="00E45B31">
            <w:r>
              <w:t>Gweithgareddau ar</w:t>
            </w:r>
            <w:r w:rsidR="00E45B31">
              <w:t xml:space="preserve"> y</w:t>
            </w:r>
          </w:p>
          <w:p w:rsidR="00150DA2" w:rsidRDefault="00E45B31" w:rsidP="00E45B31">
            <w:r>
              <w:t>t</w:t>
            </w:r>
            <w:r w:rsidR="00355C0D">
              <w:t xml:space="preserve">hema Dewi Sant </w:t>
            </w:r>
          </w:p>
          <w:p w:rsidR="002C338E" w:rsidRPr="003D1646" w:rsidRDefault="002C338E" w:rsidP="00E45B31"/>
        </w:tc>
        <w:tc>
          <w:tcPr>
            <w:tcW w:w="1127" w:type="pct"/>
            <w:shd w:val="clear" w:color="auto" w:fill="FFFFFF" w:themeFill="background1"/>
          </w:tcPr>
          <w:p w:rsidR="002C338E" w:rsidRDefault="00355C0D" w:rsidP="00E45B31">
            <w:r>
              <w:t>18:00–20:00</w:t>
            </w:r>
          </w:p>
        </w:tc>
        <w:tc>
          <w:tcPr>
            <w:tcW w:w="1364" w:type="pct"/>
            <w:shd w:val="clear" w:color="auto" w:fill="FFFFFF" w:themeFill="background1"/>
          </w:tcPr>
          <w:p w:rsidR="002C338E" w:rsidRDefault="00355C0D" w:rsidP="00E45B31">
            <w:r>
              <w:t>Cynhwysydd Golygfa Caer</w:t>
            </w:r>
          </w:p>
        </w:tc>
      </w:tr>
      <w:tr w:rsidR="009025AC" w:rsidTr="00ED445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2C338E" w:rsidRPr="001C67FB" w:rsidRDefault="00355C0D" w:rsidP="00E45B31">
            <w:r>
              <w:t>Dydd Mercher 6 Mawrth</w:t>
            </w:r>
          </w:p>
        </w:tc>
        <w:tc>
          <w:tcPr>
            <w:tcW w:w="134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2C338E" w:rsidRDefault="00355C0D" w:rsidP="00E45B31">
            <w:r>
              <w:t>Gweithgareddau ar</w:t>
            </w:r>
            <w:r w:rsidR="00E45B31">
              <w:t xml:space="preserve"> y</w:t>
            </w:r>
            <w:r>
              <w:t xml:space="preserve"> </w:t>
            </w:r>
            <w:r w:rsidR="00E45B31">
              <w:t>t</w:t>
            </w:r>
            <w:r>
              <w:t>hema</w:t>
            </w:r>
          </w:p>
          <w:p w:rsidR="00B47E09" w:rsidRPr="001C67FB" w:rsidRDefault="00355C0D" w:rsidP="00E45B31">
            <w:r>
              <w:t xml:space="preserve">Diwrnod Mamau a Rhieni 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2C338E" w:rsidRDefault="00355C0D" w:rsidP="00E45B31">
            <w:r>
              <w:t>18:00–20:00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2C338E" w:rsidRDefault="00355C0D" w:rsidP="00E45B31">
            <w:r>
              <w:t>Cynhwysydd Golygfa Caer</w:t>
            </w:r>
          </w:p>
        </w:tc>
      </w:tr>
      <w:tr w:rsidR="009025AC" w:rsidTr="00ED445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2C338E" w:rsidRPr="000D241E" w:rsidRDefault="00355C0D" w:rsidP="00E45B31">
            <w:pPr>
              <w:pStyle w:val="TableHeader"/>
            </w:pPr>
            <w:r>
              <w:t>Dydd Llun, 11 Mawrth</w:t>
            </w:r>
          </w:p>
        </w:tc>
        <w:tc>
          <w:tcPr>
            <w:tcW w:w="1344" w:type="pct"/>
            <w:shd w:val="clear" w:color="auto" w:fill="FFFFFF" w:themeFill="background1"/>
          </w:tcPr>
          <w:p w:rsidR="002C338E" w:rsidRDefault="00355C0D" w:rsidP="00E45B31">
            <w:r>
              <w:t>Ar gau - Cynllunio</w:t>
            </w:r>
          </w:p>
          <w:p w:rsidR="00ED445C" w:rsidRDefault="00355C0D" w:rsidP="00E45B31">
            <w:proofErr w:type="spellStart"/>
            <w:r>
              <w:t>MARCHNAD</w:t>
            </w:r>
            <w:r w:rsidR="00E45B31">
              <w:t>LE</w:t>
            </w:r>
            <w:proofErr w:type="spellEnd"/>
          </w:p>
          <w:p w:rsidR="00ED445C" w:rsidRPr="00F72D55" w:rsidRDefault="00ED445C" w:rsidP="00E45B31"/>
        </w:tc>
        <w:tc>
          <w:tcPr>
            <w:tcW w:w="1127" w:type="pct"/>
            <w:shd w:val="clear" w:color="auto" w:fill="FFFFFF" w:themeFill="background1"/>
          </w:tcPr>
          <w:p w:rsidR="002C338E" w:rsidRPr="001C67FB" w:rsidRDefault="00355C0D" w:rsidP="00E45B31">
            <w:pPr>
              <w:pStyle w:val="TableText"/>
            </w:pPr>
            <w:r>
              <w:rPr>
                <w:lang w:val="en-US"/>
              </w:rPr>
              <w:t>-</w:t>
            </w:r>
          </w:p>
        </w:tc>
        <w:tc>
          <w:tcPr>
            <w:tcW w:w="1364" w:type="pct"/>
            <w:shd w:val="clear" w:color="auto" w:fill="FFFFFF" w:themeFill="background1"/>
          </w:tcPr>
          <w:p w:rsidR="002C338E" w:rsidRDefault="00355C0D" w:rsidP="00E45B31">
            <w:r>
              <w:t>Canolfan Ragoriaeth Rhiwabon</w:t>
            </w:r>
          </w:p>
        </w:tc>
      </w:tr>
      <w:tr w:rsidR="009025AC" w:rsidTr="00ED445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2C338E" w:rsidRPr="001C67FB" w:rsidRDefault="00355C0D" w:rsidP="00E45B31">
            <w:r>
              <w:t>Dydd Mercher 13 Mawrth</w:t>
            </w:r>
          </w:p>
        </w:tc>
        <w:tc>
          <w:tcPr>
            <w:tcW w:w="1344" w:type="pct"/>
            <w:shd w:val="clear" w:color="auto" w:fill="auto"/>
          </w:tcPr>
          <w:p w:rsidR="002C338E" w:rsidRDefault="00355C0D" w:rsidP="00E45B31">
            <w:r>
              <w:t xml:space="preserve"> Gweithdy Siop Wybodaeth</w:t>
            </w:r>
          </w:p>
          <w:p w:rsidR="00ED445C" w:rsidRDefault="00ED445C" w:rsidP="00E45B31"/>
          <w:p w:rsidR="00ED445C" w:rsidRPr="00B03917" w:rsidRDefault="00ED445C" w:rsidP="00E45B31"/>
        </w:tc>
        <w:tc>
          <w:tcPr>
            <w:tcW w:w="1127" w:type="pct"/>
          </w:tcPr>
          <w:p w:rsidR="002C338E" w:rsidRPr="00BF55BA" w:rsidRDefault="00355C0D" w:rsidP="00E45B31">
            <w:r>
              <w:t>18:00–20:00</w:t>
            </w:r>
          </w:p>
        </w:tc>
        <w:tc>
          <w:tcPr>
            <w:tcW w:w="1364" w:type="pct"/>
          </w:tcPr>
          <w:p w:rsidR="002C338E" w:rsidRPr="00BF55BA" w:rsidRDefault="00355C0D" w:rsidP="00E45B31">
            <w:r>
              <w:t>Cynhwysydd Golygfa Caer</w:t>
            </w:r>
          </w:p>
        </w:tc>
      </w:tr>
      <w:tr w:rsidR="009025AC" w:rsidTr="00ED445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2C338E" w:rsidRPr="000D241E" w:rsidRDefault="00355C0D" w:rsidP="00E45B31">
            <w:pPr>
              <w:pStyle w:val="TableHeader"/>
            </w:pPr>
            <w:r>
              <w:t>Dydd Llun, 18 Mawrth</w:t>
            </w:r>
          </w:p>
        </w:tc>
        <w:tc>
          <w:tcPr>
            <w:tcW w:w="1344" w:type="pct"/>
          </w:tcPr>
          <w:p w:rsidR="002C338E" w:rsidRPr="00443CBD" w:rsidRDefault="00355C0D" w:rsidP="00E45B31">
            <w:r>
              <w:t>Gweithgareddau  Thema’r Pasg</w:t>
            </w:r>
          </w:p>
        </w:tc>
        <w:tc>
          <w:tcPr>
            <w:tcW w:w="1127" w:type="pct"/>
          </w:tcPr>
          <w:p w:rsidR="002C338E" w:rsidRPr="00443CBD" w:rsidRDefault="00355C0D" w:rsidP="00E45B31">
            <w:pPr>
              <w:rPr>
                <w:color w:val="FF0000"/>
              </w:rPr>
            </w:pPr>
            <w:r>
              <w:t>18:00–20:00</w:t>
            </w:r>
          </w:p>
        </w:tc>
        <w:tc>
          <w:tcPr>
            <w:tcW w:w="1364" w:type="pct"/>
          </w:tcPr>
          <w:p w:rsidR="002C338E" w:rsidRPr="00443CBD" w:rsidRDefault="002C338E" w:rsidP="00E45B31"/>
          <w:p w:rsidR="002C338E" w:rsidRPr="006B3DC8" w:rsidRDefault="00355C0D" w:rsidP="00E45B31">
            <w:r>
              <w:t>Cynhwysydd Golygfa Caer</w:t>
            </w:r>
          </w:p>
          <w:p w:rsidR="002C338E" w:rsidRPr="00443CBD" w:rsidRDefault="002C338E" w:rsidP="00E45B31"/>
        </w:tc>
      </w:tr>
      <w:tr w:rsidR="009025AC" w:rsidTr="00E45B31">
        <w:trPr>
          <w:trHeight w:val="301"/>
        </w:trPr>
        <w:tc>
          <w:tcPr>
            <w:tcW w:w="1165" w:type="pct"/>
            <w:shd w:val="clear" w:color="auto" w:fill="FFFF00"/>
          </w:tcPr>
          <w:p w:rsidR="002C338E" w:rsidRPr="00DE1F31" w:rsidRDefault="00355C0D" w:rsidP="00E45B31">
            <w:pPr>
              <w:rPr>
                <w:highlight w:val="yellow"/>
              </w:rPr>
            </w:pPr>
            <w:r>
              <w:rPr>
                <w:highlight w:val="yellow"/>
              </w:rPr>
              <w:t>Dydd Mawrth 19 Mawrth</w:t>
            </w:r>
          </w:p>
        </w:tc>
        <w:tc>
          <w:tcPr>
            <w:tcW w:w="1344" w:type="pct"/>
            <w:shd w:val="clear" w:color="auto" w:fill="FFFF00"/>
          </w:tcPr>
          <w:p w:rsidR="00C54475" w:rsidRPr="00DE1F31" w:rsidRDefault="00355C0D" w:rsidP="00E45B31">
            <w:pPr>
              <w:rPr>
                <w:highlight w:val="yellow"/>
              </w:rPr>
            </w:pPr>
            <w:r>
              <w:rPr>
                <w:highlight w:val="yellow"/>
              </w:rPr>
              <w:t xml:space="preserve">Trip (lleoliad i’w gadarnhau) </w:t>
            </w:r>
          </w:p>
        </w:tc>
        <w:tc>
          <w:tcPr>
            <w:tcW w:w="1127" w:type="pct"/>
            <w:shd w:val="clear" w:color="auto" w:fill="FFFF00"/>
          </w:tcPr>
          <w:p w:rsidR="002C338E" w:rsidRDefault="00355C0D" w:rsidP="00E45B31">
            <w:r>
              <w:t>18:00–20:00</w:t>
            </w:r>
          </w:p>
        </w:tc>
        <w:tc>
          <w:tcPr>
            <w:tcW w:w="1364" w:type="pct"/>
            <w:shd w:val="clear" w:color="auto" w:fill="FFFF00"/>
          </w:tcPr>
          <w:p w:rsidR="002C338E" w:rsidRDefault="00355C0D" w:rsidP="00E45B31">
            <w:r>
              <w:t>Cynhwysydd Golygfa Caer</w:t>
            </w:r>
          </w:p>
        </w:tc>
      </w:tr>
      <w:tr w:rsidR="009025AC" w:rsidTr="00ED445C">
        <w:trPr>
          <w:trHeight w:val="301"/>
        </w:trPr>
        <w:tc>
          <w:tcPr>
            <w:tcW w:w="1165" w:type="pct"/>
            <w:shd w:val="clear" w:color="auto" w:fill="FFC000"/>
          </w:tcPr>
          <w:p w:rsidR="009A17CC" w:rsidRDefault="00E45B31" w:rsidP="00E45B31">
            <w:r>
              <w:t>Dydd Llun 25 Mawrth</w:t>
            </w:r>
          </w:p>
        </w:tc>
        <w:tc>
          <w:tcPr>
            <w:tcW w:w="1344" w:type="pct"/>
            <w:shd w:val="clear" w:color="auto" w:fill="FFC000"/>
          </w:tcPr>
          <w:p w:rsidR="009A17CC" w:rsidRPr="00E33D61" w:rsidRDefault="00355C0D" w:rsidP="00E45B31">
            <w:r>
              <w:t>Hanner Tymor</w:t>
            </w:r>
          </w:p>
        </w:tc>
        <w:tc>
          <w:tcPr>
            <w:tcW w:w="1127" w:type="pct"/>
            <w:shd w:val="clear" w:color="auto" w:fill="FFC000"/>
          </w:tcPr>
          <w:p w:rsidR="009A17CC" w:rsidRDefault="009A17CC" w:rsidP="00E45B31"/>
        </w:tc>
        <w:tc>
          <w:tcPr>
            <w:tcW w:w="1364" w:type="pct"/>
            <w:shd w:val="clear" w:color="auto" w:fill="FFC000"/>
          </w:tcPr>
          <w:p w:rsidR="009A17CC" w:rsidRPr="0026160A" w:rsidRDefault="009A17CC" w:rsidP="00E45B31"/>
        </w:tc>
      </w:tr>
      <w:tr w:rsidR="009025AC" w:rsidTr="00ED445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2C338E" w:rsidRPr="000D241E" w:rsidRDefault="00355C0D" w:rsidP="00E45B31">
            <w:pPr>
              <w:pStyle w:val="TableHeader"/>
            </w:pPr>
            <w:r>
              <w:t>Dydd Llun, 8 Ebrill</w:t>
            </w:r>
          </w:p>
        </w:tc>
        <w:tc>
          <w:tcPr>
            <w:tcW w:w="1344" w:type="pct"/>
          </w:tcPr>
          <w:p w:rsidR="002C338E" w:rsidRDefault="00355C0D" w:rsidP="00E45B31">
            <w:r>
              <w:t>Gweithdy’r Urdd  – Noson Gemau</w:t>
            </w:r>
          </w:p>
          <w:p w:rsidR="00ED445C" w:rsidRPr="00942BDD" w:rsidRDefault="00ED445C" w:rsidP="00E45B31"/>
        </w:tc>
        <w:tc>
          <w:tcPr>
            <w:tcW w:w="1127" w:type="pct"/>
          </w:tcPr>
          <w:p w:rsidR="002C338E" w:rsidRDefault="00355C0D" w:rsidP="00E45B31">
            <w:r>
              <w:t>18:00–20:00</w:t>
            </w:r>
          </w:p>
        </w:tc>
        <w:tc>
          <w:tcPr>
            <w:tcW w:w="1364" w:type="pct"/>
          </w:tcPr>
          <w:p w:rsidR="002C338E" w:rsidRDefault="00355C0D" w:rsidP="00E45B31">
            <w:r>
              <w:t>Cynhwysydd Golygfa Caer</w:t>
            </w:r>
          </w:p>
        </w:tc>
      </w:tr>
      <w:tr w:rsidR="009025AC" w:rsidTr="00ED445C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2C338E" w:rsidRPr="001C67FB" w:rsidRDefault="00355C0D" w:rsidP="00E45B31">
            <w:r>
              <w:t>Dydd Mercher 10 Ebrill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C338E" w:rsidRDefault="00355C0D" w:rsidP="00E45B31">
            <w:r>
              <w:t>Gweithdy Inspire</w:t>
            </w:r>
          </w:p>
          <w:p w:rsidR="00ED445C" w:rsidRDefault="00355C0D" w:rsidP="00E45B31">
            <w:r>
              <w:t xml:space="preserve"> Iechyd Meddwl Pobl Ifanc</w:t>
            </w:r>
          </w:p>
          <w:p w:rsidR="00ED445C" w:rsidRPr="00E33D61" w:rsidRDefault="00ED445C" w:rsidP="00E45B31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C338E" w:rsidRDefault="00355C0D" w:rsidP="00E45B31">
            <w:r>
              <w:t>18:00–20:00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C338E" w:rsidRDefault="00355C0D" w:rsidP="00E45B31">
            <w:r>
              <w:t>Cynhwysydd Golygfa Caer</w:t>
            </w:r>
          </w:p>
        </w:tc>
      </w:tr>
      <w:tr w:rsidR="009025AC" w:rsidTr="00ED445C">
        <w:trPr>
          <w:trHeight w:val="579"/>
        </w:trPr>
        <w:tc>
          <w:tcPr>
            <w:tcW w:w="116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:rsidR="002C338E" w:rsidRPr="000D241E" w:rsidRDefault="00355C0D" w:rsidP="00E45B31">
            <w:pPr>
              <w:pStyle w:val="TableHeader"/>
            </w:pPr>
            <w:r>
              <w:t>Dydd Llun, 15 Ebrill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C338E" w:rsidRDefault="00355C0D" w:rsidP="00E45B31">
            <w:r>
              <w:t>Gweithdai Cyfranogiad</w:t>
            </w:r>
          </w:p>
          <w:p w:rsidR="00ED445C" w:rsidRPr="00E33D61" w:rsidRDefault="00355C0D" w:rsidP="00E45B31">
            <w:r>
              <w:t>Senedd yr Ifanc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C338E" w:rsidRDefault="00355C0D" w:rsidP="00E45B31">
            <w:r>
              <w:t>18:00–20:00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C338E" w:rsidRDefault="00355C0D" w:rsidP="00E45B31">
            <w:r>
              <w:t>Cynhwysydd Golygfa Caer</w:t>
            </w:r>
          </w:p>
        </w:tc>
      </w:tr>
      <w:tr w:rsidR="009025AC" w:rsidTr="00ED445C">
        <w:trPr>
          <w:trHeight w:val="579"/>
        </w:trPr>
        <w:tc>
          <w:tcPr>
            <w:tcW w:w="116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:rsidR="002C338E" w:rsidRPr="001C67FB" w:rsidRDefault="00355C0D" w:rsidP="00E45B31">
            <w:r>
              <w:t>Dydd Mercher 17 Ebrill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C338E" w:rsidRDefault="00355C0D" w:rsidP="00E45B31">
            <w:r>
              <w:t>Noson o Gemau a Hwyl</w:t>
            </w:r>
          </w:p>
          <w:p w:rsidR="00ED445C" w:rsidRPr="00E33D61" w:rsidRDefault="00ED445C" w:rsidP="00E45B31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C338E" w:rsidRDefault="00355C0D" w:rsidP="00E45B31">
            <w:r>
              <w:t>18:00–20:00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C338E" w:rsidRDefault="00355C0D" w:rsidP="00E45B31">
            <w:r>
              <w:t>Cynhwysydd Golygfa Caer</w:t>
            </w:r>
          </w:p>
        </w:tc>
      </w:tr>
      <w:tr w:rsidR="009025AC" w:rsidTr="00ED445C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2C338E" w:rsidRPr="000D241E" w:rsidRDefault="00355C0D" w:rsidP="00E45B31">
            <w:pPr>
              <w:pStyle w:val="TableHeader"/>
            </w:pPr>
            <w:r>
              <w:t>Dydd Llun 22 Ebrill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C338E" w:rsidRDefault="00355C0D" w:rsidP="00E45B31">
            <w:r>
              <w:t>Diwrnod y Ddaear</w:t>
            </w:r>
          </w:p>
          <w:p w:rsidR="00ED445C" w:rsidRDefault="00355C0D" w:rsidP="00E45B31">
            <w:r>
              <w:t>Celf Ailgylchu</w:t>
            </w:r>
          </w:p>
          <w:p w:rsidR="00ED445C" w:rsidRPr="00E33D61" w:rsidRDefault="00ED445C" w:rsidP="00E45B31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C338E" w:rsidRDefault="00355C0D" w:rsidP="00E45B31">
            <w:r>
              <w:t>18:00–20:00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C338E" w:rsidRDefault="00355C0D" w:rsidP="00E45B31">
            <w:r>
              <w:t>Cynhwysydd Golygfa Caer</w:t>
            </w:r>
          </w:p>
        </w:tc>
      </w:tr>
      <w:tr w:rsidR="009025AC" w:rsidTr="00ED445C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2C338E" w:rsidRPr="001C67FB" w:rsidRDefault="00355C0D" w:rsidP="00E45B31">
            <w:r>
              <w:t>Dydd Mercher 24 Ebrill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C338E" w:rsidRDefault="00355C0D" w:rsidP="00E45B31">
            <w:r>
              <w:t xml:space="preserve">Gweithgareddau Chwaraeon </w:t>
            </w:r>
          </w:p>
          <w:p w:rsidR="00ED445C" w:rsidRDefault="00355C0D" w:rsidP="00E45B31">
            <w:r>
              <w:t>Wrecsam Egnïol</w:t>
            </w:r>
          </w:p>
          <w:p w:rsidR="00ED445C" w:rsidRPr="00E33D61" w:rsidRDefault="00ED445C" w:rsidP="00E45B31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C338E" w:rsidRDefault="00355C0D" w:rsidP="00E45B31">
            <w:r>
              <w:t>18:00–20:00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C338E" w:rsidRDefault="00355C0D" w:rsidP="00E45B31">
            <w:r>
              <w:t>Cynhwysydd Golygfa Caer</w:t>
            </w:r>
          </w:p>
        </w:tc>
      </w:tr>
      <w:tr w:rsidR="009025AC" w:rsidTr="00ED445C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2C338E" w:rsidRPr="000D241E" w:rsidRDefault="00355C0D" w:rsidP="00E45B31">
            <w:pPr>
              <w:pStyle w:val="TableHeader"/>
            </w:pPr>
            <w:r>
              <w:t>Dydd Llun, 29 Ebrill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C338E" w:rsidRDefault="00355C0D" w:rsidP="00E45B31">
            <w:r>
              <w:t>Gweithdai Cyfranogiad</w:t>
            </w:r>
          </w:p>
          <w:p w:rsidR="00ED445C" w:rsidRPr="00E33D61" w:rsidRDefault="00355C0D" w:rsidP="00E45B31">
            <w:r>
              <w:t>Senedd yr Ifanc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C338E" w:rsidRDefault="00355C0D" w:rsidP="00E45B31">
            <w:r>
              <w:t>18:00–20:00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C338E" w:rsidRDefault="00355C0D" w:rsidP="00E45B31">
            <w:r>
              <w:t>Cynhwysydd Golygfa Caer</w:t>
            </w:r>
          </w:p>
        </w:tc>
      </w:tr>
      <w:tr w:rsidR="009025AC" w:rsidTr="00ED445C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DE1F31" w:rsidRDefault="00355C0D" w:rsidP="00E45B31">
            <w:pPr>
              <w:pStyle w:val="TableHeader"/>
            </w:pPr>
            <w:r>
              <w:t>Yr wythnos sy’n dechrau ar 29 Mai 2022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24B3B" w:rsidRDefault="00B24B3B" w:rsidP="00E45B31"/>
          <w:p w:rsidR="00DE1F31" w:rsidRDefault="00355C0D" w:rsidP="00E45B31">
            <w:r>
              <w:t xml:space="preserve">Trip (lleoliad i’w gadarnhau)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DE1F31" w:rsidRDefault="00355C0D" w:rsidP="00E45B31">
            <w:r>
              <w:t>18:00–20:00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DE1F31" w:rsidRPr="0026160A" w:rsidRDefault="00355C0D" w:rsidP="00E45B31">
            <w:r>
              <w:t>EDRYCH YMLAEN AT Y CHWARTER NESAF</w:t>
            </w:r>
          </w:p>
        </w:tc>
      </w:tr>
    </w:tbl>
    <w:p w:rsidR="00087BB6" w:rsidRDefault="00087BB6" w:rsidP="00E45B31"/>
    <w:p w:rsidR="00E45B31" w:rsidRPr="00807842" w:rsidRDefault="00E45B31" w:rsidP="00E45B31">
      <w:r>
        <w:rPr>
          <w:bCs/>
        </w:rPr>
        <w:t>I gael rhagor o wybodaeth am y gweithgareddau uchod ac un</w:t>
      </w:r>
      <w:r>
        <w:rPr>
          <w:bCs/>
          <w:iCs w:val="0"/>
        </w:rPr>
        <w:t xml:space="preserve">rhyw ddiweddariadau/newidiadau </w:t>
      </w:r>
      <w:r>
        <w:rPr>
          <w:bCs/>
        </w:rPr>
        <w:t xml:space="preserve">ewch i </w:t>
      </w:r>
      <w:proofErr w:type="spellStart"/>
      <w:r>
        <w:rPr>
          <w:bCs/>
        </w:rPr>
        <w:t>www.wrecsamifanc.co.uk</w:t>
      </w:r>
      <w:proofErr w:type="spellEnd"/>
      <w:r>
        <w:rPr>
          <w:bCs/>
        </w:rPr>
        <w:t>.   Ni fydd manylion cyswllt yn cael eu rhannu ag unrhyw un arall.</w:t>
      </w:r>
    </w:p>
    <w:p w:rsidR="00E45B31" w:rsidRPr="007D74B4" w:rsidRDefault="00E45B31" w:rsidP="00E45B31">
      <w:r>
        <w:rPr>
          <w:bCs/>
        </w:rPr>
        <w:t>Yn olaf, byddem wrth ein boddau’n clywed eich syniadau chi am weithgareddau ar gyfer y dyfodol, felly peidiwch â bod ofn eu rhannu nhw.</w:t>
      </w:r>
    </w:p>
    <w:p w:rsidR="00C76BF0" w:rsidRPr="007D74B4" w:rsidRDefault="00C76BF0" w:rsidP="00E45B31">
      <w:bookmarkStart w:id="0" w:name="_GoBack"/>
      <w:bookmarkEnd w:id="0"/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355C0D" w:rsidP="00E45B31">
      <w:r>
        <w:separator/>
      </w:r>
    </w:p>
  </w:endnote>
  <w:endnote w:type="continuationSeparator" w:id="0">
    <w:p w:rsidR="00000000" w:rsidRDefault="00355C0D" w:rsidP="00E45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355C0D" w:rsidP="00E45B31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355C0D" w:rsidP="00E45B31">
      <w:r>
        <w:separator/>
      </w:r>
    </w:p>
  </w:footnote>
  <w:footnote w:type="continuationSeparator" w:id="0">
    <w:p w:rsidR="00000000" w:rsidRDefault="00355C0D" w:rsidP="00E45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355C0D" w:rsidP="00E45B31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355C0D" w:rsidP="00E45B31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E45B31">
    <w:pPr>
      <w:pStyle w:val="Header"/>
    </w:pPr>
  </w:p>
  <w:p w:rsidR="00F86700" w:rsidRDefault="00355C0D" w:rsidP="00E45B31">
    <w:pPr>
      <w:pStyle w:val="Header"/>
    </w:pPr>
    <w:r>
      <w:t xml:space="preserve">                               </w:t>
    </w:r>
  </w:p>
  <w:p w:rsidR="00F86700" w:rsidRDefault="00F86700" w:rsidP="00E45B31">
    <w:pPr>
      <w:pStyle w:val="Header"/>
    </w:pPr>
  </w:p>
  <w:p w:rsidR="00DC2E54" w:rsidRDefault="00DC2E54" w:rsidP="00E45B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2E56"/>
    <w:rsid w:val="000135DC"/>
    <w:rsid w:val="00013F2C"/>
    <w:rsid w:val="00016CD9"/>
    <w:rsid w:val="0002174A"/>
    <w:rsid w:val="00032A94"/>
    <w:rsid w:val="00042E67"/>
    <w:rsid w:val="0006190D"/>
    <w:rsid w:val="00066056"/>
    <w:rsid w:val="00066E8B"/>
    <w:rsid w:val="0006795E"/>
    <w:rsid w:val="00070707"/>
    <w:rsid w:val="00072161"/>
    <w:rsid w:val="0007554E"/>
    <w:rsid w:val="00076EAF"/>
    <w:rsid w:val="00083953"/>
    <w:rsid w:val="00087BB6"/>
    <w:rsid w:val="00090992"/>
    <w:rsid w:val="000A1F71"/>
    <w:rsid w:val="000A33B0"/>
    <w:rsid w:val="000C3BA4"/>
    <w:rsid w:val="000D241E"/>
    <w:rsid w:val="000E229B"/>
    <w:rsid w:val="000E7475"/>
    <w:rsid w:val="0010528E"/>
    <w:rsid w:val="00106962"/>
    <w:rsid w:val="00111490"/>
    <w:rsid w:val="001251B9"/>
    <w:rsid w:val="00141945"/>
    <w:rsid w:val="00147151"/>
    <w:rsid w:val="00150502"/>
    <w:rsid w:val="00150DA2"/>
    <w:rsid w:val="00161B34"/>
    <w:rsid w:val="00167A66"/>
    <w:rsid w:val="001715E3"/>
    <w:rsid w:val="00176BE5"/>
    <w:rsid w:val="00180B76"/>
    <w:rsid w:val="001811C4"/>
    <w:rsid w:val="0019314A"/>
    <w:rsid w:val="00193F33"/>
    <w:rsid w:val="00195EED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578F6"/>
    <w:rsid w:val="0026160A"/>
    <w:rsid w:val="00263683"/>
    <w:rsid w:val="00285AB6"/>
    <w:rsid w:val="00290022"/>
    <w:rsid w:val="00294ABF"/>
    <w:rsid w:val="002A1AD5"/>
    <w:rsid w:val="002A6108"/>
    <w:rsid w:val="002B116D"/>
    <w:rsid w:val="002B5526"/>
    <w:rsid w:val="002C338E"/>
    <w:rsid w:val="002C3BEC"/>
    <w:rsid w:val="002D6895"/>
    <w:rsid w:val="002E4C36"/>
    <w:rsid w:val="002E52EF"/>
    <w:rsid w:val="002E7CCA"/>
    <w:rsid w:val="003055CA"/>
    <w:rsid w:val="0032784E"/>
    <w:rsid w:val="00335E4F"/>
    <w:rsid w:val="00355C0D"/>
    <w:rsid w:val="00362E17"/>
    <w:rsid w:val="00364662"/>
    <w:rsid w:val="00365468"/>
    <w:rsid w:val="00367CB3"/>
    <w:rsid w:val="00374343"/>
    <w:rsid w:val="003A4BB0"/>
    <w:rsid w:val="003B29D8"/>
    <w:rsid w:val="003C1F53"/>
    <w:rsid w:val="003D1646"/>
    <w:rsid w:val="003E2D2E"/>
    <w:rsid w:val="00400316"/>
    <w:rsid w:val="00404144"/>
    <w:rsid w:val="00404CA2"/>
    <w:rsid w:val="00415F5D"/>
    <w:rsid w:val="00422661"/>
    <w:rsid w:val="00423215"/>
    <w:rsid w:val="00430B31"/>
    <w:rsid w:val="00435AD3"/>
    <w:rsid w:val="00443CBD"/>
    <w:rsid w:val="004451C8"/>
    <w:rsid w:val="00462119"/>
    <w:rsid w:val="00464F54"/>
    <w:rsid w:val="00466709"/>
    <w:rsid w:val="00467BE4"/>
    <w:rsid w:val="00475B5A"/>
    <w:rsid w:val="00480600"/>
    <w:rsid w:val="00487D63"/>
    <w:rsid w:val="0049277A"/>
    <w:rsid w:val="004B2A38"/>
    <w:rsid w:val="004C53F4"/>
    <w:rsid w:val="004C7E87"/>
    <w:rsid w:val="004D211B"/>
    <w:rsid w:val="004E1145"/>
    <w:rsid w:val="004F5185"/>
    <w:rsid w:val="004F780C"/>
    <w:rsid w:val="00505DF3"/>
    <w:rsid w:val="005135BA"/>
    <w:rsid w:val="00525D24"/>
    <w:rsid w:val="00531382"/>
    <w:rsid w:val="0053207B"/>
    <w:rsid w:val="00535C01"/>
    <w:rsid w:val="00544CDB"/>
    <w:rsid w:val="005539E8"/>
    <w:rsid w:val="0055449E"/>
    <w:rsid w:val="00564E44"/>
    <w:rsid w:val="005650EB"/>
    <w:rsid w:val="00566903"/>
    <w:rsid w:val="00570FFC"/>
    <w:rsid w:val="005841B6"/>
    <w:rsid w:val="00587611"/>
    <w:rsid w:val="00596751"/>
    <w:rsid w:val="005A1D46"/>
    <w:rsid w:val="005B4A5C"/>
    <w:rsid w:val="005B5A9C"/>
    <w:rsid w:val="005C00E8"/>
    <w:rsid w:val="005C29AF"/>
    <w:rsid w:val="005C3EE2"/>
    <w:rsid w:val="005C6CCD"/>
    <w:rsid w:val="005E3B3A"/>
    <w:rsid w:val="005F0372"/>
    <w:rsid w:val="005F0FEE"/>
    <w:rsid w:val="006067D3"/>
    <w:rsid w:val="0063327B"/>
    <w:rsid w:val="00633AE3"/>
    <w:rsid w:val="00635D64"/>
    <w:rsid w:val="00636FE3"/>
    <w:rsid w:val="00673FAA"/>
    <w:rsid w:val="00676666"/>
    <w:rsid w:val="0067694B"/>
    <w:rsid w:val="00685153"/>
    <w:rsid w:val="00686A0E"/>
    <w:rsid w:val="00691359"/>
    <w:rsid w:val="0069559A"/>
    <w:rsid w:val="006A0459"/>
    <w:rsid w:val="006B04FD"/>
    <w:rsid w:val="006B12B6"/>
    <w:rsid w:val="006B2FF1"/>
    <w:rsid w:val="006B31EB"/>
    <w:rsid w:val="006B3DC8"/>
    <w:rsid w:val="006D7B23"/>
    <w:rsid w:val="006E02C0"/>
    <w:rsid w:val="006E711B"/>
    <w:rsid w:val="00715184"/>
    <w:rsid w:val="0072152D"/>
    <w:rsid w:val="00721B24"/>
    <w:rsid w:val="007244A9"/>
    <w:rsid w:val="007428C7"/>
    <w:rsid w:val="00754518"/>
    <w:rsid w:val="00773258"/>
    <w:rsid w:val="00775A50"/>
    <w:rsid w:val="007764CA"/>
    <w:rsid w:val="00780AC0"/>
    <w:rsid w:val="0079370A"/>
    <w:rsid w:val="007A7213"/>
    <w:rsid w:val="007B0049"/>
    <w:rsid w:val="007B00F2"/>
    <w:rsid w:val="007B5724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4282C"/>
    <w:rsid w:val="0084294C"/>
    <w:rsid w:val="00876F70"/>
    <w:rsid w:val="008770EA"/>
    <w:rsid w:val="008866F7"/>
    <w:rsid w:val="00886D19"/>
    <w:rsid w:val="008924E7"/>
    <w:rsid w:val="008934F2"/>
    <w:rsid w:val="008A0363"/>
    <w:rsid w:val="008A6BD1"/>
    <w:rsid w:val="008B22CA"/>
    <w:rsid w:val="008B6BE0"/>
    <w:rsid w:val="008C6978"/>
    <w:rsid w:val="008D26A9"/>
    <w:rsid w:val="008D5441"/>
    <w:rsid w:val="008E5D20"/>
    <w:rsid w:val="009025AC"/>
    <w:rsid w:val="00942BDD"/>
    <w:rsid w:val="00952565"/>
    <w:rsid w:val="00956136"/>
    <w:rsid w:val="009568E3"/>
    <w:rsid w:val="0096541E"/>
    <w:rsid w:val="00972BD7"/>
    <w:rsid w:val="00972FFD"/>
    <w:rsid w:val="0098233A"/>
    <w:rsid w:val="00984807"/>
    <w:rsid w:val="00984D54"/>
    <w:rsid w:val="00987D58"/>
    <w:rsid w:val="0099010A"/>
    <w:rsid w:val="009A17CC"/>
    <w:rsid w:val="009A22F8"/>
    <w:rsid w:val="009B4D8C"/>
    <w:rsid w:val="009C1B68"/>
    <w:rsid w:val="009C33FA"/>
    <w:rsid w:val="009C52B5"/>
    <w:rsid w:val="009D4433"/>
    <w:rsid w:val="009E3381"/>
    <w:rsid w:val="009F02DB"/>
    <w:rsid w:val="009F1D1F"/>
    <w:rsid w:val="00A03533"/>
    <w:rsid w:val="00A12940"/>
    <w:rsid w:val="00A17D95"/>
    <w:rsid w:val="00A20140"/>
    <w:rsid w:val="00A3374C"/>
    <w:rsid w:val="00A610DC"/>
    <w:rsid w:val="00A619DD"/>
    <w:rsid w:val="00A62B05"/>
    <w:rsid w:val="00A65868"/>
    <w:rsid w:val="00A708B3"/>
    <w:rsid w:val="00A71447"/>
    <w:rsid w:val="00A72D7A"/>
    <w:rsid w:val="00A73AA3"/>
    <w:rsid w:val="00A73E1F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188"/>
    <w:rsid w:val="00AE5A26"/>
    <w:rsid w:val="00AF55D8"/>
    <w:rsid w:val="00AF7BA2"/>
    <w:rsid w:val="00B03917"/>
    <w:rsid w:val="00B24B3B"/>
    <w:rsid w:val="00B33E31"/>
    <w:rsid w:val="00B43804"/>
    <w:rsid w:val="00B448FB"/>
    <w:rsid w:val="00B46C52"/>
    <w:rsid w:val="00B47E09"/>
    <w:rsid w:val="00B57B8A"/>
    <w:rsid w:val="00B60B86"/>
    <w:rsid w:val="00B61C2B"/>
    <w:rsid w:val="00B657B9"/>
    <w:rsid w:val="00B70D9E"/>
    <w:rsid w:val="00B73D16"/>
    <w:rsid w:val="00B77D08"/>
    <w:rsid w:val="00B81521"/>
    <w:rsid w:val="00BA3B7B"/>
    <w:rsid w:val="00BB0778"/>
    <w:rsid w:val="00BB2FCA"/>
    <w:rsid w:val="00BC6BAD"/>
    <w:rsid w:val="00BD16D8"/>
    <w:rsid w:val="00BE2BD5"/>
    <w:rsid w:val="00BF55BA"/>
    <w:rsid w:val="00C03743"/>
    <w:rsid w:val="00C0746E"/>
    <w:rsid w:val="00C163C7"/>
    <w:rsid w:val="00C33ED2"/>
    <w:rsid w:val="00C512E1"/>
    <w:rsid w:val="00C54475"/>
    <w:rsid w:val="00C727D2"/>
    <w:rsid w:val="00C72F32"/>
    <w:rsid w:val="00C751D9"/>
    <w:rsid w:val="00C76BF0"/>
    <w:rsid w:val="00C80222"/>
    <w:rsid w:val="00C86094"/>
    <w:rsid w:val="00C906E4"/>
    <w:rsid w:val="00CA0330"/>
    <w:rsid w:val="00CA4FF0"/>
    <w:rsid w:val="00CD2761"/>
    <w:rsid w:val="00CD4812"/>
    <w:rsid w:val="00CE138C"/>
    <w:rsid w:val="00CE7834"/>
    <w:rsid w:val="00D01765"/>
    <w:rsid w:val="00D309C3"/>
    <w:rsid w:val="00D33177"/>
    <w:rsid w:val="00D4312D"/>
    <w:rsid w:val="00D727A9"/>
    <w:rsid w:val="00D773F9"/>
    <w:rsid w:val="00D8122B"/>
    <w:rsid w:val="00D87A85"/>
    <w:rsid w:val="00D87D8F"/>
    <w:rsid w:val="00D969FD"/>
    <w:rsid w:val="00DB0463"/>
    <w:rsid w:val="00DB0570"/>
    <w:rsid w:val="00DC2E54"/>
    <w:rsid w:val="00DC3090"/>
    <w:rsid w:val="00DC4B62"/>
    <w:rsid w:val="00DC5580"/>
    <w:rsid w:val="00DC5E6B"/>
    <w:rsid w:val="00DD18A6"/>
    <w:rsid w:val="00DE1F31"/>
    <w:rsid w:val="00DE3C04"/>
    <w:rsid w:val="00DE6737"/>
    <w:rsid w:val="00DF086C"/>
    <w:rsid w:val="00DF2636"/>
    <w:rsid w:val="00DF3E74"/>
    <w:rsid w:val="00DF3FB0"/>
    <w:rsid w:val="00DF4D3E"/>
    <w:rsid w:val="00DF71E8"/>
    <w:rsid w:val="00DF7DC3"/>
    <w:rsid w:val="00E154B5"/>
    <w:rsid w:val="00E250C0"/>
    <w:rsid w:val="00E25CD4"/>
    <w:rsid w:val="00E311E0"/>
    <w:rsid w:val="00E33D61"/>
    <w:rsid w:val="00E42472"/>
    <w:rsid w:val="00E43C02"/>
    <w:rsid w:val="00E45B31"/>
    <w:rsid w:val="00E51232"/>
    <w:rsid w:val="00E53A4B"/>
    <w:rsid w:val="00E55E4F"/>
    <w:rsid w:val="00E56320"/>
    <w:rsid w:val="00E7086C"/>
    <w:rsid w:val="00E7632F"/>
    <w:rsid w:val="00E94019"/>
    <w:rsid w:val="00E95A48"/>
    <w:rsid w:val="00EA508C"/>
    <w:rsid w:val="00EC23CF"/>
    <w:rsid w:val="00ED445C"/>
    <w:rsid w:val="00ED5300"/>
    <w:rsid w:val="00EE0004"/>
    <w:rsid w:val="00EE12E7"/>
    <w:rsid w:val="00EE19DF"/>
    <w:rsid w:val="00EE4D2E"/>
    <w:rsid w:val="00EE7556"/>
    <w:rsid w:val="00F214A3"/>
    <w:rsid w:val="00F22B29"/>
    <w:rsid w:val="00F333E6"/>
    <w:rsid w:val="00F33842"/>
    <w:rsid w:val="00F35807"/>
    <w:rsid w:val="00F40340"/>
    <w:rsid w:val="00F47A62"/>
    <w:rsid w:val="00F50FDC"/>
    <w:rsid w:val="00F54D19"/>
    <w:rsid w:val="00F72D55"/>
    <w:rsid w:val="00F760F9"/>
    <w:rsid w:val="00F86700"/>
    <w:rsid w:val="00FA6E99"/>
    <w:rsid w:val="00FB508E"/>
    <w:rsid w:val="00FB65C4"/>
    <w:rsid w:val="00FB6690"/>
    <w:rsid w:val="00FC025D"/>
    <w:rsid w:val="00FC53B1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6022F0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E45B31"/>
    <w:pPr>
      <w:jc w:val="center"/>
    </w:pPr>
    <w:rPr>
      <w:rFonts w:ascii="Arial" w:eastAsia="Arial" w:hAnsi="Arial" w:cs="Arial"/>
      <w:b/>
      <w:i/>
      <w:iCs/>
      <w:color w:val="000000"/>
      <w:sz w:val="24"/>
      <w:szCs w:val="24"/>
      <w:lang w:val="cy-GB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  <w14:textFill>
        <w14:solidFill>
          <w14:srgbClr w14:val="D73333">
            <w14:lumMod w14:val="50000"/>
          </w14:srgbClr>
        </w14:solidFill>
      </w14:textFill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 w:val="0"/>
      <w:color w:val="D73333"/>
      <w:sz w:val="22"/>
      <w:szCs w:val="28"/>
      <w14:textFill>
        <w14:solidFill>
          <w14:srgbClr w14:val="D73333">
            <w14:lumMod w14:val="50000"/>
          </w14:srgbClr>
        </w14:solidFill>
      </w14:textFill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  <w14:textFill>
        <w14:solidFill>
          <w14:srgbClr w14:val="006699">
            <w14:lumMod w14:val="50000"/>
          </w14:srgbClr>
        </w14:solidFill>
      </w14:textFill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 w:val="0"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 w:val="0"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kern w:val="28"/>
      <w:sz w:val="32"/>
      <w:szCs w:val="32"/>
      <w14:textFill>
        <w14:solidFill>
          <w14:srgbClr w14:val="000000">
            <w14:lumMod w14:val="50000"/>
          </w14:srgbClr>
        </w14:soli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69559A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  <w14:textFill>
        <w14:solidFill>
          <w14:srgbClr w14:val="999999">
            <w14:lumMod w14:val="50000"/>
          </w14:srgbClr>
        </w14:solidFill>
      </w14:textFill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  <w14:textFill>
        <w14:solidFill>
          <w14:srgbClr w14:val="003399">
            <w14:lumMod w14:val="50000"/>
          </w14:srgb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41AFA-7BA5-4DBD-B818-89D15A498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21</TotalTime>
  <Pages>4</Pages>
  <Words>494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Glenys Williams (Cyfieithydd/Translator)</cp:lastModifiedBy>
  <cp:revision>3</cp:revision>
  <cp:lastPrinted>2023-09-18T12:28:00Z</cp:lastPrinted>
  <dcterms:created xsi:type="dcterms:W3CDTF">2023-11-30T11:33:00Z</dcterms:created>
  <dcterms:modified xsi:type="dcterms:W3CDTF">2023-12-07T15:19:00Z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