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FA0090" w:rsidP="00FA0090">
      <w:pPr>
        <w:pStyle w:val="Title"/>
      </w:pPr>
      <w:r>
        <w:t>Rhaglen Darpariaeth Ieuenctid Bwlchgwyn</w:t>
      </w:r>
    </w:p>
    <w:p w:rsidR="00EE287D" w:rsidRPr="00013F2C" w:rsidRDefault="00FA0090" w:rsidP="00FA0090">
      <w:pPr>
        <w:pStyle w:val="Title"/>
      </w:pPr>
      <w:r>
        <w:t>Ionawr</w:t>
      </w:r>
      <w:r>
        <w:t xml:space="preserve"> – Ebrill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115486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FA0090" w:rsidP="00FA0090">
            <w:pPr>
              <w:pStyle w:val="TableHeader"/>
            </w:pPr>
            <w:r>
              <w:t>Dyddiad: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FA0090" w:rsidP="00FA0090">
            <w:pPr>
              <w:pStyle w:val="TableHeader"/>
            </w:pPr>
            <w: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FA0090" w:rsidP="00FA0090">
            <w:pPr>
              <w:pStyle w:val="TableHeader"/>
            </w:pPr>
            <w: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FA0090" w:rsidP="00FA0090">
            <w:pPr>
              <w:pStyle w:val="TableHeader"/>
            </w:pPr>
            <w:r>
              <w:t>Lleo</w:t>
            </w:r>
            <w:r>
              <w:t>liad:</w:t>
            </w:r>
          </w:p>
        </w:tc>
      </w:tr>
      <w:tr w:rsidR="00115486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66EA0" w:rsidRPr="001C67FB" w:rsidRDefault="00FA0090" w:rsidP="00FA0090">
            <w:r>
              <w:t>10/1/24</w:t>
            </w:r>
          </w:p>
        </w:tc>
        <w:tc>
          <w:tcPr>
            <w:tcW w:w="1343" w:type="pct"/>
            <w:shd w:val="clear" w:color="auto" w:fill="auto"/>
          </w:tcPr>
          <w:p w:rsidR="00766EA0" w:rsidRDefault="00FA0090" w:rsidP="00FA0090">
            <w:r>
              <w:t>In2change – Ymwybyddiaeth o Alcohol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FA0090" w:rsidP="00FA0090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66EA0" w:rsidRDefault="00FA0090" w:rsidP="00FA0090">
            <w:r>
              <w:t>Neuadd Bentref Bwlchgwyn</w:t>
            </w:r>
          </w:p>
        </w:tc>
      </w:tr>
      <w:tr w:rsidR="00115486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66EA0" w:rsidRPr="001C67FB" w:rsidRDefault="00FA0090" w:rsidP="00FA0090">
            <w:r>
              <w:t>17/1/24</w:t>
            </w:r>
          </w:p>
        </w:tc>
        <w:tc>
          <w:tcPr>
            <w:tcW w:w="1343" w:type="pct"/>
            <w:shd w:val="clear" w:color="auto" w:fill="auto"/>
          </w:tcPr>
          <w:p w:rsidR="00EC2131" w:rsidRPr="00FA0090" w:rsidRDefault="00FA0090" w:rsidP="00FA0090">
            <w:r w:rsidRPr="00FA0090">
              <w:t>Yr Urdd - crefftau ar gyfer dydd Santes Dwynwen</w:t>
            </w:r>
            <w:r>
              <w:t>/San Ffolant</w:t>
            </w:r>
            <w:r w:rsidRPr="00FA0090">
              <w:t xml:space="preserve"> a Bingo Cymraeg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FA0090" w:rsidP="00FA0090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66EA0" w:rsidRDefault="00FA0090" w:rsidP="00FA0090">
            <w:r>
              <w:t>Neuadd Bentref Bwlchgwyn</w:t>
            </w:r>
          </w:p>
        </w:tc>
      </w:tr>
      <w:tr w:rsidR="00115486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766EA0" w:rsidRPr="00090992" w:rsidRDefault="00FA0090" w:rsidP="00FA0090">
            <w:r>
              <w:t>24/1/24</w:t>
            </w:r>
          </w:p>
        </w:tc>
        <w:tc>
          <w:tcPr>
            <w:tcW w:w="1343" w:type="pct"/>
            <w:shd w:val="clear" w:color="auto" w:fill="auto"/>
          </w:tcPr>
          <w:p w:rsidR="00766EA0" w:rsidRPr="00090992" w:rsidRDefault="00FA0090" w:rsidP="00FA0090">
            <w:r>
              <w:t>Noson Her Gweithg</w:t>
            </w:r>
            <w:r>
              <w:t>areddau</w:t>
            </w:r>
          </w:p>
        </w:tc>
        <w:tc>
          <w:tcPr>
            <w:tcW w:w="1127" w:type="pct"/>
            <w:shd w:val="clear" w:color="auto" w:fill="auto"/>
          </w:tcPr>
          <w:p w:rsidR="00766EA0" w:rsidRDefault="00FA0090" w:rsidP="00FA0090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66EA0" w:rsidRDefault="00FA0090" w:rsidP="00FA0090">
            <w:r>
              <w:t>Neuadd Bentref Bwlchgwyn</w:t>
            </w:r>
          </w:p>
        </w:tc>
      </w:tr>
      <w:tr w:rsidR="00115486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766EA0" w:rsidRPr="001C67FB" w:rsidRDefault="00FA0090" w:rsidP="00FA0090">
            <w:r>
              <w:t>31/1/24</w:t>
            </w:r>
          </w:p>
        </w:tc>
        <w:tc>
          <w:tcPr>
            <w:tcW w:w="1343" w:type="pct"/>
            <w:shd w:val="clear" w:color="auto" w:fill="auto"/>
          </w:tcPr>
          <w:p w:rsidR="00CD0054" w:rsidRPr="00090992" w:rsidRDefault="00FA0090" w:rsidP="00FA0090">
            <w:r>
              <w:t xml:space="preserve">Inspire – Iechyd Emosiynol </w:t>
            </w:r>
          </w:p>
        </w:tc>
        <w:tc>
          <w:tcPr>
            <w:tcW w:w="1127" w:type="pct"/>
            <w:shd w:val="clear" w:color="auto" w:fill="auto"/>
          </w:tcPr>
          <w:p w:rsidR="00766EA0" w:rsidRDefault="00FA0090" w:rsidP="00FA0090"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766EA0" w:rsidRDefault="00FA0090" w:rsidP="00FA0090">
            <w:r>
              <w:t>Neuadd Bentref Bwlchgwyn</w:t>
            </w:r>
          </w:p>
        </w:tc>
      </w:tr>
      <w:tr w:rsidR="00115486" w:rsidTr="007613FF">
        <w:trPr>
          <w:trHeight w:val="301"/>
        </w:trPr>
        <w:tc>
          <w:tcPr>
            <w:tcW w:w="1166" w:type="pct"/>
          </w:tcPr>
          <w:p w:rsidR="00766EA0" w:rsidRPr="001C67FB" w:rsidRDefault="00FA0090" w:rsidP="00FA0090">
            <w:r>
              <w:t>7/2/24</w:t>
            </w:r>
          </w:p>
        </w:tc>
        <w:tc>
          <w:tcPr>
            <w:tcW w:w="1343" w:type="pct"/>
          </w:tcPr>
          <w:p w:rsidR="00766EA0" w:rsidRPr="00090992" w:rsidRDefault="00FA0090" w:rsidP="00FA0090">
            <w:r>
              <w:t>Cystadleuaeth Pŵl a Gwneud Gemwaith</w:t>
            </w:r>
          </w:p>
        </w:tc>
        <w:tc>
          <w:tcPr>
            <w:tcW w:w="1127" w:type="pct"/>
          </w:tcPr>
          <w:p w:rsidR="00766EA0" w:rsidRDefault="00FA0090" w:rsidP="00FA0090">
            <w:r>
              <w:t>6pm – 9pm</w:t>
            </w:r>
          </w:p>
        </w:tc>
        <w:tc>
          <w:tcPr>
            <w:tcW w:w="1364" w:type="pct"/>
          </w:tcPr>
          <w:p w:rsidR="00766EA0" w:rsidRDefault="00FA0090" w:rsidP="00FA0090">
            <w:r>
              <w:t>Neuadd Bentref Bwlchgwyn</w:t>
            </w:r>
          </w:p>
        </w:tc>
      </w:tr>
      <w:tr w:rsidR="00115486" w:rsidTr="001D46C8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E808ED" w:rsidRDefault="00FA0090" w:rsidP="00FA0090">
            <w:r>
              <w:t>HANNER TYMOR</w:t>
            </w:r>
          </w:p>
        </w:tc>
      </w:tr>
      <w:tr w:rsidR="00115486" w:rsidTr="007613FF">
        <w:trPr>
          <w:trHeight w:val="301"/>
        </w:trPr>
        <w:tc>
          <w:tcPr>
            <w:tcW w:w="1166" w:type="pct"/>
          </w:tcPr>
          <w:p w:rsidR="00766EA0" w:rsidRDefault="00FA0090" w:rsidP="00FA0090">
            <w:r>
              <w:t>21/2/24</w:t>
            </w:r>
          </w:p>
        </w:tc>
        <w:tc>
          <w:tcPr>
            <w:tcW w:w="1343" w:type="pct"/>
          </w:tcPr>
          <w:p w:rsidR="00766EA0" w:rsidRPr="00090992" w:rsidRDefault="00FA0090" w:rsidP="00FA0090">
            <w:proofErr w:type="spellStart"/>
            <w:r>
              <w:t>Inspire</w:t>
            </w:r>
            <w:proofErr w:type="spellEnd"/>
            <w:r>
              <w:t xml:space="preserve"> –              </w:t>
            </w:r>
            <w:r>
              <w:t>Hunan-barch</w:t>
            </w:r>
          </w:p>
        </w:tc>
        <w:tc>
          <w:tcPr>
            <w:tcW w:w="1127" w:type="pct"/>
          </w:tcPr>
          <w:p w:rsidR="00766EA0" w:rsidRDefault="00FA0090" w:rsidP="00FA0090">
            <w:r>
              <w:t>6pm – 9pm</w:t>
            </w:r>
          </w:p>
        </w:tc>
        <w:tc>
          <w:tcPr>
            <w:tcW w:w="1364" w:type="pct"/>
          </w:tcPr>
          <w:p w:rsidR="00766EA0" w:rsidRDefault="00FA0090" w:rsidP="00FA0090">
            <w:r>
              <w:t>Neuadd Bentref Bwlchgwyn</w:t>
            </w:r>
          </w:p>
        </w:tc>
      </w:tr>
      <w:tr w:rsidR="00115486" w:rsidTr="007613FF">
        <w:trPr>
          <w:trHeight w:val="301"/>
        </w:trPr>
        <w:tc>
          <w:tcPr>
            <w:tcW w:w="1166" w:type="pct"/>
          </w:tcPr>
          <w:p w:rsidR="00766EA0" w:rsidRDefault="00FA0090" w:rsidP="00FA0090">
            <w:r>
              <w:t>28/2/24</w:t>
            </w:r>
          </w:p>
        </w:tc>
        <w:tc>
          <w:tcPr>
            <w:tcW w:w="1343" w:type="pct"/>
          </w:tcPr>
          <w:p w:rsidR="00766EA0" w:rsidRPr="00090992" w:rsidRDefault="00FA0090" w:rsidP="00FA0090">
            <w:r>
              <w:t>Ffyrdd o fyw iach</w:t>
            </w:r>
          </w:p>
        </w:tc>
        <w:tc>
          <w:tcPr>
            <w:tcW w:w="1127" w:type="pct"/>
          </w:tcPr>
          <w:p w:rsidR="00766EA0" w:rsidRDefault="00FA0090" w:rsidP="00FA0090">
            <w:r>
              <w:t>6pm – 9pm</w:t>
            </w:r>
          </w:p>
        </w:tc>
        <w:tc>
          <w:tcPr>
            <w:tcW w:w="1364" w:type="pct"/>
          </w:tcPr>
          <w:p w:rsidR="00766EA0" w:rsidRDefault="00FA0090" w:rsidP="00FA0090">
            <w:r>
              <w:t>Neuadd Bentref Bwlchgwyn</w:t>
            </w:r>
          </w:p>
        </w:tc>
      </w:tr>
      <w:tr w:rsidR="00115486" w:rsidTr="007613FF">
        <w:trPr>
          <w:trHeight w:val="301"/>
        </w:trPr>
        <w:tc>
          <w:tcPr>
            <w:tcW w:w="1166" w:type="pct"/>
          </w:tcPr>
          <w:p w:rsidR="00766EA0" w:rsidRDefault="00FA0090" w:rsidP="00FA0090">
            <w:r>
              <w:t>6/3/24</w:t>
            </w:r>
          </w:p>
        </w:tc>
        <w:tc>
          <w:tcPr>
            <w:tcW w:w="1343" w:type="pct"/>
          </w:tcPr>
          <w:p w:rsidR="00766EA0" w:rsidRPr="00090992" w:rsidRDefault="00FA0090" w:rsidP="00FA0090">
            <w:r>
              <w:t>Ffyrdd o fyw iach</w:t>
            </w:r>
          </w:p>
        </w:tc>
        <w:tc>
          <w:tcPr>
            <w:tcW w:w="1127" w:type="pct"/>
          </w:tcPr>
          <w:p w:rsidR="00766EA0" w:rsidRDefault="00FA0090" w:rsidP="00FA0090">
            <w:r>
              <w:t>6pm – 9pm</w:t>
            </w:r>
          </w:p>
        </w:tc>
        <w:tc>
          <w:tcPr>
            <w:tcW w:w="1364" w:type="pct"/>
          </w:tcPr>
          <w:p w:rsidR="00766EA0" w:rsidRDefault="00FA0090" w:rsidP="00FA0090">
            <w:r>
              <w:t>Neuadd Bentref Bwlchgwyn</w:t>
            </w:r>
          </w:p>
        </w:tc>
      </w:tr>
      <w:tr w:rsidR="00115486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66EA0" w:rsidRPr="001C67FB" w:rsidRDefault="00FA0090" w:rsidP="00FA0090">
            <w:r>
              <w:t>13/3/24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Pr="001C67FB" w:rsidRDefault="00FA0090" w:rsidP="00FA0090">
            <w:r>
              <w:t>Trip Pasg - y bobl ifanc i benderfynu lle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Default="00FA0090" w:rsidP="00FA0090">
            <w:r>
              <w:t>6pm – 9pm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Default="00FA0090" w:rsidP="00FA0090">
            <w:r>
              <w:t>I'w gadarnhau</w:t>
            </w:r>
          </w:p>
        </w:tc>
      </w:tr>
      <w:tr w:rsidR="00115486" w:rsidTr="00977229">
        <w:trPr>
          <w:trHeight w:val="301"/>
        </w:trPr>
        <w:tc>
          <w:tcPr>
            <w:tcW w:w="1166" w:type="pct"/>
          </w:tcPr>
          <w:p w:rsidR="00766EA0" w:rsidRPr="001C67FB" w:rsidRDefault="00FA0090" w:rsidP="00FA0090">
            <w:r>
              <w:t>20/3/24</w:t>
            </w:r>
          </w:p>
        </w:tc>
        <w:tc>
          <w:tcPr>
            <w:tcW w:w="1343" w:type="pct"/>
          </w:tcPr>
          <w:p w:rsidR="00766EA0" w:rsidRDefault="00FA0090" w:rsidP="00FA0090">
            <w:r>
              <w:t xml:space="preserve">Digartrefedd Pobl Ifanc </w:t>
            </w:r>
          </w:p>
          <w:p w:rsidR="001876AF" w:rsidRPr="00090992" w:rsidRDefault="00FA0090" w:rsidP="00FA0090">
            <w:r>
              <w:t>Cardiau Pasg</w:t>
            </w:r>
          </w:p>
        </w:tc>
        <w:tc>
          <w:tcPr>
            <w:tcW w:w="1127" w:type="pct"/>
          </w:tcPr>
          <w:p w:rsidR="00766EA0" w:rsidRDefault="00FA0090" w:rsidP="00FA0090">
            <w:r>
              <w:t>6pm – 9pm</w:t>
            </w:r>
          </w:p>
        </w:tc>
        <w:tc>
          <w:tcPr>
            <w:tcW w:w="1364" w:type="pct"/>
          </w:tcPr>
          <w:p w:rsidR="00766EA0" w:rsidRDefault="00FA0090" w:rsidP="00FA0090">
            <w:r>
              <w:t>Neuadd Bentref Bwlchgwyn</w:t>
            </w:r>
          </w:p>
        </w:tc>
      </w:tr>
      <w:tr w:rsidR="00115486" w:rsidTr="001D46C8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EB7106" w:rsidRDefault="00FA0090" w:rsidP="00FA0090">
            <w:r>
              <w:t>GWYLIAU’R PASG</w:t>
            </w:r>
          </w:p>
        </w:tc>
      </w:tr>
      <w:tr w:rsidR="00115486" w:rsidTr="00977229">
        <w:trPr>
          <w:trHeight w:val="301"/>
        </w:trPr>
        <w:tc>
          <w:tcPr>
            <w:tcW w:w="1166" w:type="pct"/>
          </w:tcPr>
          <w:p w:rsidR="00766EA0" w:rsidRPr="001C67FB" w:rsidRDefault="00FA0090" w:rsidP="00FA0090">
            <w:r>
              <w:t>10/4/24</w:t>
            </w:r>
          </w:p>
        </w:tc>
        <w:tc>
          <w:tcPr>
            <w:tcW w:w="1343" w:type="pct"/>
          </w:tcPr>
          <w:p w:rsidR="00766EA0" w:rsidRPr="00E33D61" w:rsidRDefault="00FA0090" w:rsidP="00FA0090">
            <w:r>
              <w:t>Dyfeisio eich Pizza</w:t>
            </w:r>
            <w:r>
              <w:t xml:space="preserve"> eich hun</w:t>
            </w:r>
          </w:p>
        </w:tc>
        <w:tc>
          <w:tcPr>
            <w:tcW w:w="1127" w:type="pct"/>
          </w:tcPr>
          <w:p w:rsidR="00766EA0" w:rsidRDefault="00FA0090" w:rsidP="00FA0090">
            <w:r>
              <w:t>6pm – 9pm</w:t>
            </w:r>
          </w:p>
        </w:tc>
        <w:tc>
          <w:tcPr>
            <w:tcW w:w="1364" w:type="pct"/>
          </w:tcPr>
          <w:p w:rsidR="00766EA0" w:rsidRDefault="00FA0090" w:rsidP="00FA0090">
            <w:r>
              <w:t>Neuadd Bentref Bwlchgwyn</w:t>
            </w:r>
          </w:p>
        </w:tc>
      </w:tr>
      <w:tr w:rsidR="00115486" w:rsidTr="00977229">
        <w:trPr>
          <w:trHeight w:val="301"/>
        </w:trPr>
        <w:tc>
          <w:tcPr>
            <w:tcW w:w="1166" w:type="pct"/>
          </w:tcPr>
          <w:p w:rsidR="00766EA0" w:rsidRPr="001C67FB" w:rsidRDefault="00FA0090" w:rsidP="00FA0090">
            <w:r>
              <w:lastRenderedPageBreak/>
              <w:t>17/4/24</w:t>
            </w:r>
          </w:p>
        </w:tc>
        <w:tc>
          <w:tcPr>
            <w:tcW w:w="1343" w:type="pct"/>
          </w:tcPr>
          <w:p w:rsidR="00766EA0" w:rsidRPr="00E33D61" w:rsidRDefault="00FA0090" w:rsidP="00FA0090">
            <w:r>
              <w:t>Inspire – ymdopi â straen</w:t>
            </w:r>
          </w:p>
        </w:tc>
        <w:tc>
          <w:tcPr>
            <w:tcW w:w="1127" w:type="pct"/>
          </w:tcPr>
          <w:p w:rsidR="00766EA0" w:rsidRDefault="00FA0090" w:rsidP="00FA0090">
            <w:r>
              <w:t>6pm – 9pm</w:t>
            </w:r>
          </w:p>
        </w:tc>
        <w:tc>
          <w:tcPr>
            <w:tcW w:w="1364" w:type="pct"/>
          </w:tcPr>
          <w:p w:rsidR="00766EA0" w:rsidRDefault="00FA0090" w:rsidP="00FA0090">
            <w:r>
              <w:t>Neuadd Bentref Bwlchgwyn</w:t>
            </w:r>
          </w:p>
        </w:tc>
      </w:tr>
      <w:tr w:rsidR="00115486" w:rsidTr="00977229">
        <w:trPr>
          <w:trHeight w:val="301"/>
        </w:trPr>
        <w:tc>
          <w:tcPr>
            <w:tcW w:w="1166" w:type="pct"/>
          </w:tcPr>
          <w:p w:rsidR="00766EA0" w:rsidRPr="001C67FB" w:rsidRDefault="00FA0090" w:rsidP="00FA0090">
            <w:r>
              <w:t>24/4/24</w:t>
            </w:r>
          </w:p>
        </w:tc>
        <w:tc>
          <w:tcPr>
            <w:tcW w:w="1343" w:type="pct"/>
          </w:tcPr>
          <w:p w:rsidR="00766EA0" w:rsidRPr="00E33D61" w:rsidRDefault="00FA0090" w:rsidP="00FA0090">
            <w:r>
              <w:t>Her pêl-droed</w:t>
            </w:r>
          </w:p>
        </w:tc>
        <w:tc>
          <w:tcPr>
            <w:tcW w:w="1127" w:type="pct"/>
          </w:tcPr>
          <w:p w:rsidR="00766EA0" w:rsidRDefault="00FA0090" w:rsidP="00FA0090">
            <w:r>
              <w:t>6pm – 9pm</w:t>
            </w:r>
          </w:p>
        </w:tc>
        <w:tc>
          <w:tcPr>
            <w:tcW w:w="1364" w:type="pct"/>
          </w:tcPr>
          <w:p w:rsidR="00766EA0" w:rsidRDefault="00FA0090" w:rsidP="00FA0090">
            <w:r>
              <w:t>Neuadd Bentref Bwlchgwyn</w:t>
            </w:r>
          </w:p>
        </w:tc>
      </w:tr>
    </w:tbl>
    <w:p w:rsidR="00FA0090" w:rsidRPr="00807842" w:rsidRDefault="00FA0090" w:rsidP="00FA0090">
      <w:r>
        <w:rPr>
          <w:bCs/>
        </w:rPr>
        <w:t>I gael rhagor o wybodaeth am y gweithgareddau uchod ac un</w:t>
      </w:r>
      <w:r>
        <w:rPr>
          <w:bCs/>
          <w:iCs w:val="0"/>
        </w:rPr>
        <w:t xml:space="preserve">rhyw ddiweddariadau/newidiadau </w:t>
      </w:r>
      <w:r>
        <w:rPr>
          <w:bCs/>
        </w:rPr>
        <w:t xml:space="preserve">ewch i </w:t>
      </w:r>
      <w:proofErr w:type="spellStart"/>
      <w:r>
        <w:rPr>
          <w:bCs/>
        </w:rPr>
        <w:t>www.wrecsamifanc.co.uk</w:t>
      </w:r>
      <w:proofErr w:type="spellEnd"/>
      <w:r>
        <w:rPr>
          <w:bCs/>
        </w:rPr>
        <w:t>.   Ni fydd manylion cyswllt yn cael eu rhannu ag unrhyw un arall.</w:t>
      </w:r>
    </w:p>
    <w:p w:rsidR="00FA0090" w:rsidRPr="007D74B4" w:rsidRDefault="00FA0090" w:rsidP="00FA0090">
      <w:r>
        <w:rPr>
          <w:bCs/>
        </w:rPr>
        <w:t>Yn olaf, byddem wrth ein boddau’n clywed eich syniadau chi am weithgareddau ar gyfer y dyfodol, felly peidiwch â bod ofn eu rhannu nhw.</w:t>
      </w:r>
    </w:p>
    <w:p w:rsidR="00C76BF0" w:rsidRPr="007D74B4" w:rsidRDefault="00C76BF0" w:rsidP="00FA0090">
      <w:bookmarkStart w:id="0" w:name="_GoBack"/>
      <w:bookmarkEnd w:id="0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A0090" w:rsidP="00FA0090">
      <w:r>
        <w:separator/>
      </w:r>
    </w:p>
  </w:endnote>
  <w:endnote w:type="continuationSeparator" w:id="0">
    <w:p w:rsidR="00000000" w:rsidRDefault="00FA0090" w:rsidP="00FA0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FA0090" w:rsidP="00FA0090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A0090" w:rsidP="00FA0090">
      <w:r>
        <w:separator/>
      </w:r>
    </w:p>
  </w:footnote>
  <w:footnote w:type="continuationSeparator" w:id="0">
    <w:p w:rsidR="00000000" w:rsidRDefault="00FA0090" w:rsidP="00FA0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FA0090" w:rsidP="00FA0090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A0090" w:rsidP="00FA009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FA0090">
    <w:pPr>
      <w:pStyle w:val="Header"/>
    </w:pPr>
  </w:p>
  <w:p w:rsidR="00F86700" w:rsidRDefault="00FA0090" w:rsidP="00FA0090">
    <w:pPr>
      <w:pStyle w:val="Header"/>
    </w:pPr>
    <w:r>
      <w:t xml:space="preserve">                               </w:t>
    </w:r>
  </w:p>
  <w:p w:rsidR="00F86700" w:rsidRDefault="00F86700" w:rsidP="00FA0090">
    <w:pPr>
      <w:pStyle w:val="Header"/>
    </w:pPr>
  </w:p>
  <w:p w:rsidR="00DC2E54" w:rsidRDefault="00DC2E54" w:rsidP="00FA00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15486"/>
    <w:rsid w:val="001251B9"/>
    <w:rsid w:val="00141945"/>
    <w:rsid w:val="00147151"/>
    <w:rsid w:val="00161B34"/>
    <w:rsid w:val="00167A66"/>
    <w:rsid w:val="001715E3"/>
    <w:rsid w:val="00176BE5"/>
    <w:rsid w:val="001811C4"/>
    <w:rsid w:val="001876AF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0C34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2EC8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808ED"/>
    <w:rsid w:val="00E94019"/>
    <w:rsid w:val="00E95A48"/>
    <w:rsid w:val="00EB7106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009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314A4D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A0090"/>
    <w:pPr>
      <w:tabs>
        <w:tab w:val="left" w:pos="735"/>
        <w:tab w:val="center" w:pos="1249"/>
      </w:tabs>
      <w:jc w:val="center"/>
    </w:pPr>
    <w:rPr>
      <w:rFonts w:ascii="Arial" w:eastAsia="Arial" w:hAnsi="Arial" w:cs="Arial"/>
      <w:b/>
      <w:i/>
      <w:iCs/>
      <w:sz w:val="24"/>
      <w:szCs w:val="24"/>
      <w:lang w:val="cy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 w:val="0"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 w:val="0"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 w:val="0"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A2F32-9B93-4B40-AC22-DCCFC47EE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4</TotalTime>
  <Pages>2</Pages>
  <Words>206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Glenys Williams (Cyfieithydd/Translator)</cp:lastModifiedBy>
  <cp:revision>3</cp:revision>
  <cp:lastPrinted>2019-01-21T20:21:00Z</cp:lastPrinted>
  <dcterms:created xsi:type="dcterms:W3CDTF">2023-11-30T11:34:00Z</dcterms:created>
  <dcterms:modified xsi:type="dcterms:W3CDTF">2023-12-07T15:23:00Z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