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E87F44" w:rsidP="00E87F44">
      <w:pPr>
        <w:pStyle w:val="Title"/>
      </w:pPr>
      <w:r>
        <w:t xml:space="preserve">Rhaglen Darpariaeth Ieuenctid Cefn Mawr </w:t>
      </w:r>
    </w:p>
    <w:p w:rsidR="00C76BF0" w:rsidRPr="00013F2C" w:rsidRDefault="00E87F44" w:rsidP="00E87F44">
      <w:pPr>
        <w:pStyle w:val="Title"/>
      </w:pPr>
      <w:r>
        <w:t>Ionawr 2024 – Ebrill 2024</w:t>
      </w: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5"/>
        <w:gridCol w:w="2716"/>
        <w:gridCol w:w="2277"/>
        <w:gridCol w:w="2756"/>
      </w:tblGrid>
      <w:tr w:rsidR="008C4B29" w:rsidTr="002A6209">
        <w:trPr>
          <w:trHeight w:val="301"/>
        </w:trPr>
        <w:tc>
          <w:tcPr>
            <w:tcW w:w="1165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E87F44" w:rsidP="00E87F44">
            <w:pPr>
              <w:pStyle w:val="TableHeader"/>
            </w:pPr>
            <w:r>
              <w:t>Dyddiad:</w:t>
            </w:r>
          </w:p>
        </w:tc>
        <w:tc>
          <w:tcPr>
            <w:tcW w:w="134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E87F44" w:rsidP="00E87F44">
            <w:pPr>
              <w:pStyle w:val="TableHeader"/>
            </w:pPr>
            <w: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E87F44" w:rsidP="00E87F44">
            <w:pPr>
              <w:pStyle w:val="TableHeader"/>
            </w:pPr>
            <w: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E87F44" w:rsidP="00E87F44">
            <w:pPr>
              <w:pStyle w:val="TableHeader"/>
            </w:pPr>
            <w:r>
              <w:t>Lleo</w:t>
            </w:r>
            <w:r>
              <w:t>liad:</w:t>
            </w:r>
          </w:p>
        </w:tc>
      </w:tr>
      <w:tr w:rsidR="008C4B29" w:rsidTr="001811C9">
        <w:trPr>
          <w:trHeight w:val="301"/>
        </w:trPr>
        <w:tc>
          <w:tcPr>
            <w:tcW w:w="1165" w:type="pct"/>
            <w:shd w:val="clear" w:color="auto" w:fill="E5B8B7" w:themeFill="accent2" w:themeFillTint="66"/>
          </w:tcPr>
          <w:p w:rsidR="009133F9" w:rsidRDefault="00E87F44" w:rsidP="00E87F44">
            <w:r>
              <w:t>Dydd Llun</w:t>
            </w:r>
          </w:p>
          <w:p w:rsidR="009133F9" w:rsidRDefault="00E87F44" w:rsidP="00E87F44">
            <w:r>
              <w:t>8/1/24</w:t>
            </w:r>
          </w:p>
          <w:p w:rsidR="00561478" w:rsidRDefault="00561478" w:rsidP="00E87F44"/>
        </w:tc>
        <w:tc>
          <w:tcPr>
            <w:tcW w:w="1344" w:type="pct"/>
            <w:shd w:val="clear" w:color="auto" w:fill="E5B8B7" w:themeFill="accent2" w:themeFillTint="66"/>
          </w:tcPr>
          <w:p w:rsidR="009133F9" w:rsidRDefault="00E87F44" w:rsidP="00E87F44">
            <w:r>
              <w:t>AR GAU</w:t>
            </w:r>
          </w:p>
        </w:tc>
        <w:tc>
          <w:tcPr>
            <w:tcW w:w="1127" w:type="pct"/>
            <w:shd w:val="clear" w:color="auto" w:fill="E5B8B7" w:themeFill="accent2" w:themeFillTint="66"/>
          </w:tcPr>
          <w:p w:rsidR="009133F9" w:rsidRDefault="00E87F44" w:rsidP="00E87F44">
            <w:r>
              <w:t>AR GAU</w:t>
            </w:r>
          </w:p>
        </w:tc>
        <w:tc>
          <w:tcPr>
            <w:tcW w:w="1364" w:type="pct"/>
            <w:shd w:val="clear" w:color="auto" w:fill="E5B8B7" w:themeFill="accent2" w:themeFillTint="66"/>
          </w:tcPr>
          <w:p w:rsidR="00AC077C" w:rsidRPr="004959F2" w:rsidRDefault="00E87F44" w:rsidP="00E87F44">
            <w:r>
              <w:t>AR GAU</w:t>
            </w:r>
          </w:p>
        </w:tc>
      </w:tr>
      <w:tr w:rsidR="008C4B29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561478" w:rsidRDefault="00561478" w:rsidP="00E87F44"/>
          <w:p w:rsidR="00FE27FB" w:rsidRPr="008835BE" w:rsidRDefault="00E87F44" w:rsidP="00E87F44">
            <w:r>
              <w:t>Dydd Mercher</w:t>
            </w:r>
          </w:p>
          <w:p w:rsidR="00BF55BA" w:rsidRPr="008835BE" w:rsidRDefault="00E87F44" w:rsidP="00E87F44">
            <w:r>
              <w:t xml:space="preserve">10/1/24 </w:t>
            </w:r>
          </w:p>
        </w:tc>
        <w:tc>
          <w:tcPr>
            <w:tcW w:w="1344" w:type="pct"/>
            <w:shd w:val="clear" w:color="auto" w:fill="auto"/>
          </w:tcPr>
          <w:p w:rsidR="00E311E0" w:rsidRDefault="00E87F44" w:rsidP="00E87F44">
            <w:proofErr w:type="spellStart"/>
            <w:r>
              <w:t>Pom</w:t>
            </w:r>
            <w:proofErr w:type="spellEnd"/>
            <w:r>
              <w:t xml:space="preserve"> </w:t>
            </w:r>
            <w:proofErr w:type="spellStart"/>
            <w:r>
              <w:t>Poms</w:t>
            </w:r>
            <w:proofErr w:type="spellEnd"/>
            <w:r>
              <w:t>,</w:t>
            </w:r>
            <w:r>
              <w:t xml:space="preserve"> ymlacio a sgwrsio </w:t>
            </w:r>
          </w:p>
          <w:p w:rsidR="00561478" w:rsidRDefault="00E87F44" w:rsidP="00E87F44">
            <w:r>
              <w:t>Noson croeso’n ôl, sut oedd gwyliau’r Nadolig?</w:t>
            </w:r>
          </w:p>
          <w:p w:rsidR="00DB6149" w:rsidRDefault="00DB6149" w:rsidP="00E87F44"/>
        </w:tc>
        <w:tc>
          <w:tcPr>
            <w:tcW w:w="1127" w:type="pct"/>
            <w:shd w:val="clear" w:color="auto" w:fill="auto"/>
          </w:tcPr>
          <w:p w:rsidR="00BF55BA" w:rsidRDefault="00E87F44" w:rsidP="00E87F44">
            <w:r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AC077C" w:rsidRDefault="00E87F44" w:rsidP="00E87F44">
            <w:r>
              <w:t>Cefn Mawr</w:t>
            </w:r>
          </w:p>
          <w:p w:rsidR="00BF55BA" w:rsidRDefault="00E87F44" w:rsidP="00E87F44">
            <w:r>
              <w:t>Adeilad George Edwards</w:t>
            </w:r>
          </w:p>
        </w:tc>
      </w:tr>
      <w:tr w:rsidR="008C4B29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E7086C" w:rsidRPr="008835BE" w:rsidRDefault="00E87F44" w:rsidP="00E87F44">
            <w:r>
              <w:t>Dydd Llun</w:t>
            </w:r>
          </w:p>
          <w:p w:rsidR="00FE27FB" w:rsidRPr="008835BE" w:rsidRDefault="00E87F44" w:rsidP="00E87F44">
            <w:r>
              <w:t>15/11/24</w:t>
            </w:r>
          </w:p>
        </w:tc>
        <w:tc>
          <w:tcPr>
            <w:tcW w:w="1344" w:type="pct"/>
            <w:shd w:val="clear" w:color="auto" w:fill="auto"/>
          </w:tcPr>
          <w:p w:rsidR="00E311E0" w:rsidRPr="001C67FB" w:rsidRDefault="00E87F44" w:rsidP="00E87F44">
            <w:r>
              <w:t>Siop Wybodaeth, cydsyniad  â</w:t>
            </w:r>
            <w:r>
              <w:t>’r gyfraith</w:t>
            </w:r>
          </w:p>
        </w:tc>
        <w:tc>
          <w:tcPr>
            <w:tcW w:w="1127" w:type="pct"/>
            <w:shd w:val="clear" w:color="auto" w:fill="auto"/>
          </w:tcPr>
          <w:p w:rsidR="00E7086C" w:rsidRDefault="00E87F44" w:rsidP="00E87F44">
            <w:r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AC077C" w:rsidRDefault="00E87F44" w:rsidP="00E87F44">
            <w:r>
              <w:t>Cefn Mawr</w:t>
            </w:r>
          </w:p>
          <w:p w:rsidR="00E7086C" w:rsidRDefault="00E87F44" w:rsidP="00E87F44">
            <w:r>
              <w:t>Adeilad George Edwards</w:t>
            </w:r>
          </w:p>
        </w:tc>
      </w:tr>
      <w:tr w:rsidR="008C4B29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9133F9" w:rsidRDefault="00E87F44" w:rsidP="00E87F44">
            <w:r>
              <w:t>Dydd Mercher</w:t>
            </w:r>
          </w:p>
          <w:p w:rsidR="008835BE" w:rsidRPr="008835BE" w:rsidRDefault="00E87F44" w:rsidP="00E87F44">
            <w:r>
              <w:t>17/1/24</w:t>
            </w:r>
          </w:p>
        </w:tc>
        <w:tc>
          <w:tcPr>
            <w:tcW w:w="1344" w:type="pct"/>
            <w:shd w:val="clear" w:color="auto" w:fill="auto"/>
          </w:tcPr>
          <w:p w:rsidR="00BF55BA" w:rsidRDefault="00E87F44" w:rsidP="00E87F44">
            <w:proofErr w:type="spellStart"/>
            <w:r>
              <w:t>In2Change</w:t>
            </w:r>
            <w:proofErr w:type="spellEnd"/>
            <w:r>
              <w:t xml:space="preserve"> -</w:t>
            </w:r>
            <w:r>
              <w:t xml:space="preserve"> bingo iechyd emosiynol gyda gwobrau</w:t>
            </w:r>
          </w:p>
        </w:tc>
        <w:tc>
          <w:tcPr>
            <w:tcW w:w="1127" w:type="pct"/>
            <w:shd w:val="clear" w:color="auto" w:fill="auto"/>
          </w:tcPr>
          <w:p w:rsidR="00BF55BA" w:rsidRDefault="00E87F44" w:rsidP="00E87F44">
            <w:r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AC077C" w:rsidRDefault="00E87F44" w:rsidP="00E87F44">
            <w:r>
              <w:t>Cefn Mawr</w:t>
            </w:r>
          </w:p>
          <w:p w:rsidR="00BF55BA" w:rsidRDefault="00E87F44" w:rsidP="00E87F44">
            <w:r>
              <w:t>Adeilad George Edwards</w:t>
            </w:r>
          </w:p>
        </w:tc>
      </w:tr>
      <w:tr w:rsidR="008C4B29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BF55BA" w:rsidRDefault="00E87F44" w:rsidP="00E87F44">
            <w:r>
              <w:t>Dydd Llun</w:t>
            </w:r>
          </w:p>
          <w:p w:rsidR="008835BE" w:rsidRPr="001C67FB" w:rsidRDefault="00E87F44" w:rsidP="00E87F44">
            <w:r>
              <w:t>22/1/24</w:t>
            </w:r>
          </w:p>
        </w:tc>
        <w:tc>
          <w:tcPr>
            <w:tcW w:w="1344" w:type="pct"/>
            <w:shd w:val="clear" w:color="auto" w:fill="auto"/>
          </w:tcPr>
          <w:p w:rsidR="00BF55BA" w:rsidRDefault="00E87F44" w:rsidP="00E87F44">
            <w:r>
              <w:t xml:space="preserve">Gwneud Pizza </w:t>
            </w:r>
            <w:r>
              <w:t xml:space="preserve"> </w:t>
            </w:r>
          </w:p>
        </w:tc>
        <w:tc>
          <w:tcPr>
            <w:tcW w:w="1127" w:type="pct"/>
            <w:shd w:val="clear" w:color="auto" w:fill="auto"/>
          </w:tcPr>
          <w:p w:rsidR="00BF55BA" w:rsidRDefault="00E87F44" w:rsidP="00E87F44">
            <w:r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AC077C" w:rsidRDefault="00E87F44" w:rsidP="00E87F44">
            <w:r>
              <w:t>Cefn Mawr</w:t>
            </w:r>
          </w:p>
          <w:p w:rsidR="00BF55BA" w:rsidRDefault="00E87F44" w:rsidP="00E87F44">
            <w:r>
              <w:t>Adeilad George Edwards</w:t>
            </w:r>
          </w:p>
        </w:tc>
      </w:tr>
      <w:tr w:rsidR="008C4B29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9133F9" w:rsidRDefault="00E87F44" w:rsidP="00E87F44">
            <w:r>
              <w:t>Dydd Mercher</w:t>
            </w:r>
          </w:p>
          <w:p w:rsidR="008835BE" w:rsidRPr="00564E44" w:rsidRDefault="00E87F44" w:rsidP="00E87F44">
            <w:r>
              <w:t>24/1/24</w:t>
            </w:r>
          </w:p>
        </w:tc>
        <w:tc>
          <w:tcPr>
            <w:tcW w:w="1344" w:type="pct"/>
            <w:shd w:val="clear" w:color="auto" w:fill="auto"/>
          </w:tcPr>
          <w:p w:rsidR="007B5724" w:rsidRPr="00090992" w:rsidRDefault="00E87F44" w:rsidP="00E87F44">
            <w:r>
              <w:t>In2Change, fepio</w:t>
            </w:r>
          </w:p>
        </w:tc>
        <w:tc>
          <w:tcPr>
            <w:tcW w:w="1127" w:type="pct"/>
            <w:shd w:val="clear" w:color="auto" w:fill="auto"/>
          </w:tcPr>
          <w:p w:rsidR="00BF55BA" w:rsidRDefault="00E87F44" w:rsidP="00E87F44">
            <w:r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AC077C" w:rsidRDefault="00E87F44" w:rsidP="00E87F44">
            <w:r>
              <w:t>Cefn Mawr</w:t>
            </w:r>
          </w:p>
          <w:p w:rsidR="00BF55BA" w:rsidRDefault="00E87F44" w:rsidP="00E87F44">
            <w:r>
              <w:t>Adeilad George Edwards</w:t>
            </w:r>
          </w:p>
        </w:tc>
      </w:tr>
      <w:tr w:rsidR="008C4B29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BF55BA" w:rsidRDefault="00E87F44" w:rsidP="00E87F44">
            <w:r>
              <w:t>Dydd Llun</w:t>
            </w:r>
          </w:p>
          <w:p w:rsidR="008835BE" w:rsidRPr="00564E44" w:rsidRDefault="00E87F44" w:rsidP="00E87F44">
            <w:r>
              <w:t>29/1/24</w:t>
            </w:r>
          </w:p>
        </w:tc>
        <w:tc>
          <w:tcPr>
            <w:tcW w:w="1344" w:type="pct"/>
            <w:shd w:val="clear" w:color="auto" w:fill="auto"/>
          </w:tcPr>
          <w:p w:rsidR="00564E44" w:rsidRPr="00942BDD" w:rsidRDefault="00E87F44" w:rsidP="00E87F44">
            <w:r>
              <w:t>Siop Wybodaeth, bwlio a phwysau gan gyfoedion</w:t>
            </w:r>
          </w:p>
        </w:tc>
        <w:tc>
          <w:tcPr>
            <w:tcW w:w="1127" w:type="pct"/>
            <w:shd w:val="clear" w:color="auto" w:fill="auto"/>
          </w:tcPr>
          <w:p w:rsidR="00BF55BA" w:rsidRDefault="00E87F44" w:rsidP="00E87F44">
            <w:r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AC077C" w:rsidRDefault="00E87F44" w:rsidP="00E87F44">
            <w:r>
              <w:t>Cefn Mawr</w:t>
            </w:r>
          </w:p>
          <w:p w:rsidR="00BF55BA" w:rsidRDefault="00E87F44" w:rsidP="00E87F44">
            <w:r>
              <w:t>Adeilad George Edwards</w:t>
            </w:r>
          </w:p>
        </w:tc>
      </w:tr>
      <w:tr w:rsidR="008C4B29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9133F9" w:rsidRDefault="00E87F44" w:rsidP="00E87F44">
            <w:r>
              <w:t>Dydd Mercher</w:t>
            </w:r>
          </w:p>
          <w:p w:rsidR="00BF55BA" w:rsidRPr="00564E44" w:rsidRDefault="00E87F44" w:rsidP="00E87F44">
            <w:r>
              <w:t xml:space="preserve">31/2/24 </w:t>
            </w:r>
          </w:p>
        </w:tc>
        <w:tc>
          <w:tcPr>
            <w:tcW w:w="1344" w:type="pct"/>
            <w:shd w:val="clear" w:color="auto" w:fill="auto"/>
          </w:tcPr>
          <w:p w:rsidR="00E311E0" w:rsidRPr="00090992" w:rsidRDefault="00E87F44" w:rsidP="00E87F44">
            <w:r>
              <w:t>Diwrnod Siocled Poeth Cenedla</w:t>
            </w:r>
            <w:r>
              <w:t>ethol</w:t>
            </w:r>
          </w:p>
        </w:tc>
        <w:tc>
          <w:tcPr>
            <w:tcW w:w="1127" w:type="pct"/>
            <w:shd w:val="clear" w:color="auto" w:fill="auto"/>
          </w:tcPr>
          <w:p w:rsidR="00BF55BA" w:rsidRDefault="00E87F44" w:rsidP="00E87F44">
            <w:r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AC077C" w:rsidRDefault="00E87F44" w:rsidP="00E87F44">
            <w:r>
              <w:t>Cefn Mawr</w:t>
            </w:r>
          </w:p>
          <w:p w:rsidR="00BF55BA" w:rsidRDefault="00E87F44" w:rsidP="00E87F44">
            <w:r>
              <w:t>Adeilad George Edwards</w:t>
            </w:r>
          </w:p>
        </w:tc>
      </w:tr>
      <w:tr w:rsidR="008C4B29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8835BE" w:rsidRDefault="00E87F44" w:rsidP="00E87F44">
            <w:r>
              <w:t>Dydd Llun</w:t>
            </w:r>
          </w:p>
          <w:p w:rsidR="00430B31" w:rsidRPr="00564E44" w:rsidRDefault="00E87F44" w:rsidP="00E87F44">
            <w:r>
              <w:t>5/2/24</w:t>
            </w:r>
          </w:p>
        </w:tc>
        <w:tc>
          <w:tcPr>
            <w:tcW w:w="1344" w:type="pct"/>
            <w:shd w:val="clear" w:color="auto" w:fill="auto"/>
          </w:tcPr>
          <w:p w:rsidR="00430B31" w:rsidRPr="00430B31" w:rsidRDefault="00E87F44" w:rsidP="00E87F44">
            <w:r>
              <w:t>Gwneud Cardiau Dydd San Ffolant</w:t>
            </w:r>
          </w:p>
        </w:tc>
        <w:tc>
          <w:tcPr>
            <w:tcW w:w="1127" w:type="pct"/>
            <w:shd w:val="clear" w:color="auto" w:fill="auto"/>
          </w:tcPr>
          <w:p w:rsidR="00430B31" w:rsidRPr="00430B31" w:rsidRDefault="00E87F44" w:rsidP="00E87F44">
            <w:r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AC077C" w:rsidRDefault="00E87F44" w:rsidP="00E87F44">
            <w:r>
              <w:t>Cefn Mawr</w:t>
            </w:r>
          </w:p>
          <w:p w:rsidR="00430B31" w:rsidRDefault="00E87F44" w:rsidP="00E87F44">
            <w:r>
              <w:t>Adeilad George Edwards</w:t>
            </w:r>
          </w:p>
        </w:tc>
      </w:tr>
      <w:tr w:rsidR="008C4B29" w:rsidTr="002A6209">
        <w:trPr>
          <w:trHeight w:val="301"/>
        </w:trPr>
        <w:tc>
          <w:tcPr>
            <w:tcW w:w="1165" w:type="pct"/>
            <w:shd w:val="clear" w:color="auto" w:fill="auto"/>
          </w:tcPr>
          <w:p w:rsidR="008835BE" w:rsidRDefault="00E87F44" w:rsidP="00E87F44">
            <w:r>
              <w:lastRenderedPageBreak/>
              <w:t>Dydd Mercher</w:t>
            </w:r>
          </w:p>
          <w:p w:rsidR="00430B31" w:rsidRPr="00564E44" w:rsidRDefault="00E87F44" w:rsidP="00E87F44">
            <w:r>
              <w:t xml:space="preserve">7/2/24 </w:t>
            </w:r>
          </w:p>
        </w:tc>
        <w:tc>
          <w:tcPr>
            <w:tcW w:w="1344" w:type="pct"/>
            <w:shd w:val="clear" w:color="auto" w:fill="auto"/>
          </w:tcPr>
          <w:p w:rsidR="00430B31" w:rsidRPr="00430B31" w:rsidRDefault="00E87F44" w:rsidP="00E87F44">
            <w:r>
              <w:t>Noson Crempogau â Ffrwythau</w:t>
            </w:r>
          </w:p>
        </w:tc>
        <w:tc>
          <w:tcPr>
            <w:tcW w:w="1127" w:type="pct"/>
            <w:shd w:val="clear" w:color="auto" w:fill="auto"/>
          </w:tcPr>
          <w:p w:rsidR="00430B31" w:rsidRPr="00430B31" w:rsidRDefault="00E87F44" w:rsidP="00E87F44">
            <w:r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AC077C" w:rsidRDefault="00E87F44" w:rsidP="00E87F44">
            <w:r>
              <w:t>Cefn Mawr</w:t>
            </w:r>
          </w:p>
          <w:p w:rsidR="00430B31" w:rsidRDefault="00E87F44" w:rsidP="00E87F44">
            <w:r>
              <w:t>Adeilad George Edwards</w:t>
            </w:r>
          </w:p>
        </w:tc>
      </w:tr>
      <w:tr w:rsidR="008C4B29" w:rsidTr="008835BE">
        <w:trPr>
          <w:trHeight w:val="301"/>
        </w:trPr>
        <w:tc>
          <w:tcPr>
            <w:tcW w:w="5000" w:type="pct"/>
            <w:gridSpan w:val="4"/>
            <w:shd w:val="clear" w:color="auto" w:fill="B2A1C7" w:themeFill="accent4" w:themeFillTint="99"/>
          </w:tcPr>
          <w:p w:rsidR="008835BE" w:rsidRPr="00A03533" w:rsidRDefault="00E87F44" w:rsidP="00E87F44">
            <w:r>
              <w:t>HANNER TYMOR</w:t>
            </w:r>
          </w:p>
        </w:tc>
      </w:tr>
      <w:tr w:rsidR="008C4B29" w:rsidTr="002A6209">
        <w:trPr>
          <w:trHeight w:val="301"/>
        </w:trPr>
        <w:tc>
          <w:tcPr>
            <w:tcW w:w="1165" w:type="pct"/>
          </w:tcPr>
          <w:p w:rsidR="00BF55BA" w:rsidRDefault="00E87F44" w:rsidP="00E87F44">
            <w:r>
              <w:t>Dydd Llun</w:t>
            </w:r>
          </w:p>
          <w:p w:rsidR="008835BE" w:rsidRPr="00564E44" w:rsidRDefault="00E87F44" w:rsidP="00E87F44">
            <w:r>
              <w:t>19/2/24</w:t>
            </w:r>
          </w:p>
        </w:tc>
        <w:tc>
          <w:tcPr>
            <w:tcW w:w="1344" w:type="pct"/>
          </w:tcPr>
          <w:p w:rsidR="00466709" w:rsidRPr="000E1438" w:rsidRDefault="00E87F44" w:rsidP="00E87F44">
            <w:r>
              <w:t>Tatŵs + Celf Ewinedd</w:t>
            </w:r>
          </w:p>
        </w:tc>
        <w:tc>
          <w:tcPr>
            <w:tcW w:w="1127" w:type="pct"/>
          </w:tcPr>
          <w:p w:rsidR="00BF55BA" w:rsidRDefault="00E87F44" w:rsidP="00E87F44">
            <w:r>
              <w:t>18:00–20:00</w:t>
            </w:r>
          </w:p>
        </w:tc>
        <w:tc>
          <w:tcPr>
            <w:tcW w:w="1364" w:type="pct"/>
          </w:tcPr>
          <w:p w:rsidR="00AC077C" w:rsidRDefault="00E87F44" w:rsidP="00E87F44">
            <w:r>
              <w:t>Cefn Mawr</w:t>
            </w:r>
          </w:p>
          <w:p w:rsidR="00BF55BA" w:rsidRDefault="00E87F44" w:rsidP="00E87F44">
            <w:r>
              <w:t>Adeilad George Edwards</w:t>
            </w:r>
          </w:p>
        </w:tc>
      </w:tr>
      <w:tr w:rsidR="008C4B29" w:rsidTr="002A6209">
        <w:trPr>
          <w:trHeight w:val="301"/>
        </w:trPr>
        <w:tc>
          <w:tcPr>
            <w:tcW w:w="1165" w:type="pct"/>
          </w:tcPr>
          <w:p w:rsidR="00BF55BA" w:rsidRDefault="00E87F44" w:rsidP="00E87F44">
            <w:r>
              <w:t>Dydd Mercher</w:t>
            </w:r>
          </w:p>
          <w:p w:rsidR="008835BE" w:rsidRDefault="00E87F44" w:rsidP="00E87F44">
            <w:r>
              <w:t>21/2/24</w:t>
            </w:r>
          </w:p>
        </w:tc>
        <w:tc>
          <w:tcPr>
            <w:tcW w:w="1344" w:type="pct"/>
          </w:tcPr>
          <w:p w:rsidR="00B81521" w:rsidRPr="00090992" w:rsidRDefault="00E87F44" w:rsidP="00E87F44">
            <w:r>
              <w:t>Siop Ffeirio - dewch ag eitemau dydych chi ddim eu heisiau (o fewn rheswm) )</w:t>
            </w:r>
          </w:p>
        </w:tc>
        <w:tc>
          <w:tcPr>
            <w:tcW w:w="1127" w:type="pct"/>
          </w:tcPr>
          <w:p w:rsidR="00BF55BA" w:rsidRDefault="00E87F44" w:rsidP="00E87F44">
            <w:r>
              <w:t>18:00–20:00</w:t>
            </w:r>
          </w:p>
        </w:tc>
        <w:tc>
          <w:tcPr>
            <w:tcW w:w="1364" w:type="pct"/>
          </w:tcPr>
          <w:p w:rsidR="00AC077C" w:rsidRDefault="00E87F44" w:rsidP="00E87F44">
            <w:r>
              <w:t>Cefn Mawr</w:t>
            </w:r>
          </w:p>
          <w:p w:rsidR="00BF55BA" w:rsidRDefault="00E87F44" w:rsidP="00E87F44">
            <w:r>
              <w:t>Adeilad George Edwa</w:t>
            </w:r>
            <w:r>
              <w:t>rds</w:t>
            </w:r>
          </w:p>
        </w:tc>
      </w:tr>
      <w:tr w:rsidR="008C4B29" w:rsidTr="002A6209">
        <w:trPr>
          <w:trHeight w:val="301"/>
        </w:trPr>
        <w:tc>
          <w:tcPr>
            <w:tcW w:w="1165" w:type="pct"/>
          </w:tcPr>
          <w:p w:rsidR="00BF55BA" w:rsidRDefault="00E87F44" w:rsidP="00E87F44">
            <w:r>
              <w:t>Dydd Llun</w:t>
            </w:r>
          </w:p>
          <w:p w:rsidR="002727FA" w:rsidRPr="001C67FB" w:rsidRDefault="00E87F44" w:rsidP="00E87F44">
            <w:r>
              <w:t>26/2/24</w:t>
            </w:r>
          </w:p>
        </w:tc>
        <w:tc>
          <w:tcPr>
            <w:tcW w:w="1344" w:type="pct"/>
          </w:tcPr>
          <w:p w:rsidR="00B81521" w:rsidRPr="00090992" w:rsidRDefault="00E87F44" w:rsidP="00E87F44">
            <w:r>
              <w:t>Noson Ffilm</w:t>
            </w:r>
          </w:p>
        </w:tc>
        <w:tc>
          <w:tcPr>
            <w:tcW w:w="1127" w:type="pct"/>
          </w:tcPr>
          <w:p w:rsidR="00BF55BA" w:rsidRDefault="00E87F44" w:rsidP="00E87F44">
            <w:r>
              <w:t>18:00–20:00</w:t>
            </w:r>
          </w:p>
        </w:tc>
        <w:tc>
          <w:tcPr>
            <w:tcW w:w="1364" w:type="pct"/>
          </w:tcPr>
          <w:p w:rsidR="00AC077C" w:rsidRDefault="00E87F44" w:rsidP="00E87F44">
            <w:r>
              <w:t>Cefn Mawr</w:t>
            </w:r>
          </w:p>
          <w:p w:rsidR="002D6895" w:rsidRDefault="00E87F44" w:rsidP="00E87F44">
            <w:r>
              <w:t>Adeilad George Edwards</w:t>
            </w:r>
          </w:p>
        </w:tc>
      </w:tr>
      <w:tr w:rsidR="008C4B29" w:rsidTr="002A6209">
        <w:trPr>
          <w:trHeight w:val="301"/>
        </w:trPr>
        <w:tc>
          <w:tcPr>
            <w:tcW w:w="1165" w:type="pct"/>
          </w:tcPr>
          <w:p w:rsidR="00BF55BA" w:rsidRDefault="00E87F44" w:rsidP="00E87F44">
            <w:r>
              <w:t>Dydd Mercher</w:t>
            </w:r>
          </w:p>
          <w:p w:rsidR="002727FA" w:rsidRPr="001C67FB" w:rsidRDefault="00E87F44" w:rsidP="00E87F44">
            <w:r>
              <w:t>28/2/24</w:t>
            </w:r>
          </w:p>
        </w:tc>
        <w:tc>
          <w:tcPr>
            <w:tcW w:w="1344" w:type="pct"/>
          </w:tcPr>
          <w:p w:rsidR="002D6895" w:rsidRPr="00E87F44" w:rsidRDefault="00E87F44" w:rsidP="00E87F44">
            <w:r w:rsidRPr="00E87F44">
              <w:t>In2Change, Canabis</w:t>
            </w:r>
          </w:p>
        </w:tc>
        <w:tc>
          <w:tcPr>
            <w:tcW w:w="1127" w:type="pct"/>
          </w:tcPr>
          <w:p w:rsidR="00BF55BA" w:rsidRDefault="00E87F44" w:rsidP="00E87F44">
            <w:r>
              <w:t>18:00–20:00</w:t>
            </w:r>
          </w:p>
        </w:tc>
        <w:tc>
          <w:tcPr>
            <w:tcW w:w="1364" w:type="pct"/>
          </w:tcPr>
          <w:p w:rsidR="00AC077C" w:rsidRDefault="00E87F44" w:rsidP="00E87F44">
            <w:r>
              <w:t>Cefn Mawr</w:t>
            </w:r>
          </w:p>
          <w:p w:rsidR="00BF55BA" w:rsidRDefault="00E87F44" w:rsidP="00E87F44">
            <w:r>
              <w:t>Adeilad George Edwards</w:t>
            </w:r>
          </w:p>
        </w:tc>
      </w:tr>
      <w:tr w:rsidR="008C4B29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727FA" w:rsidRDefault="00E87F44" w:rsidP="00E87F44">
            <w:r>
              <w:t>Dydd Llun</w:t>
            </w:r>
          </w:p>
          <w:p w:rsidR="00BF55BA" w:rsidRPr="001C67FB" w:rsidRDefault="00E87F44" w:rsidP="00E87F44">
            <w:r>
              <w:t xml:space="preserve">4/3/24 </w:t>
            </w:r>
          </w:p>
        </w:tc>
        <w:tc>
          <w:tcPr>
            <w:tcW w:w="1344" w:type="pct"/>
            <w:shd w:val="clear" w:color="auto" w:fill="FFFFFF" w:themeFill="background1"/>
          </w:tcPr>
          <w:p w:rsidR="00A20140" w:rsidRPr="003D1646" w:rsidRDefault="00E87F44" w:rsidP="00E87F44">
            <w:r>
              <w:t>Ar gau er mwyn trefnu’r</w:t>
            </w:r>
            <w:r>
              <w:t xml:space="preserve"> trip</w:t>
            </w:r>
          </w:p>
        </w:tc>
        <w:tc>
          <w:tcPr>
            <w:tcW w:w="1127" w:type="pct"/>
            <w:shd w:val="clear" w:color="auto" w:fill="FFFFFF" w:themeFill="background1"/>
          </w:tcPr>
          <w:p w:rsidR="00BF55BA" w:rsidRDefault="00E87F44" w:rsidP="00E87F44">
            <w:r>
              <w:t>18:00–20:00</w:t>
            </w:r>
          </w:p>
        </w:tc>
        <w:tc>
          <w:tcPr>
            <w:tcW w:w="1364" w:type="pct"/>
            <w:shd w:val="clear" w:color="auto" w:fill="FFFFFF" w:themeFill="background1"/>
          </w:tcPr>
          <w:p w:rsidR="00BF55BA" w:rsidRDefault="00E87F44" w:rsidP="00E87F44">
            <w:r>
              <w:t xml:space="preserve">Clwb Ieuenctid Rhiwabon. </w:t>
            </w:r>
          </w:p>
        </w:tc>
      </w:tr>
      <w:tr w:rsidR="008C4B29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BF55BA" w:rsidRDefault="00E87F44" w:rsidP="00E87F44">
            <w:r>
              <w:t>Dydd Mercher</w:t>
            </w:r>
          </w:p>
          <w:p w:rsidR="002727FA" w:rsidRPr="001C67FB" w:rsidRDefault="00E87F44" w:rsidP="00E87F44">
            <w:r>
              <w:t>6/3/24</w:t>
            </w:r>
          </w:p>
        </w:tc>
        <w:tc>
          <w:tcPr>
            <w:tcW w:w="134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404CA2" w:rsidRPr="001C67FB" w:rsidRDefault="00E87F44" w:rsidP="00E87F44">
            <w:r>
              <w:t>Siop Wybodaeth - STIs ac Atal Cenhedlu</w:t>
            </w:r>
            <w:r>
              <w:t>.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Default="00E87F44" w:rsidP="00E87F44">
            <w:r>
              <w:t>18:00–20:00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AC077C" w:rsidRDefault="00E87F44" w:rsidP="00E87F44">
            <w:r>
              <w:t>Cefn Mawr</w:t>
            </w:r>
          </w:p>
          <w:p w:rsidR="00BF55BA" w:rsidRDefault="00E87F44" w:rsidP="00E87F44">
            <w:r>
              <w:t>Adeilad George Edwards</w:t>
            </w:r>
          </w:p>
        </w:tc>
      </w:tr>
      <w:tr w:rsidR="008C4B29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BF55BA" w:rsidRDefault="00E87F44" w:rsidP="00E87F44">
            <w:r>
              <w:t>Dydd Llun</w:t>
            </w:r>
          </w:p>
          <w:p w:rsidR="002727FA" w:rsidRPr="001C67FB" w:rsidRDefault="00E87F44" w:rsidP="00E87F44">
            <w:r>
              <w:t>11/3/24</w:t>
            </w:r>
          </w:p>
        </w:tc>
        <w:tc>
          <w:tcPr>
            <w:tcW w:w="1344" w:type="pct"/>
            <w:shd w:val="clear" w:color="auto" w:fill="FFFFFF" w:themeFill="background1"/>
          </w:tcPr>
          <w:p w:rsidR="00B81521" w:rsidRPr="001C67FB" w:rsidRDefault="00E87F44" w:rsidP="00E87F44">
            <w:r>
              <w:t>Marchnadle</w:t>
            </w:r>
          </w:p>
        </w:tc>
        <w:tc>
          <w:tcPr>
            <w:tcW w:w="1127" w:type="pct"/>
            <w:shd w:val="clear" w:color="auto" w:fill="FFFFFF" w:themeFill="background1"/>
          </w:tcPr>
          <w:p w:rsidR="00BF55BA" w:rsidRPr="001C67FB" w:rsidRDefault="00E87F44" w:rsidP="00E87F44">
            <w:pPr>
              <w:pStyle w:val="TableText"/>
            </w:pPr>
            <w:r>
              <w:t>18:00–20:00</w:t>
            </w:r>
          </w:p>
        </w:tc>
        <w:tc>
          <w:tcPr>
            <w:tcW w:w="1364" w:type="pct"/>
            <w:shd w:val="clear" w:color="auto" w:fill="FFFFFF" w:themeFill="background1"/>
          </w:tcPr>
          <w:p w:rsidR="00BF55BA" w:rsidRDefault="00E87F44" w:rsidP="00E87F44">
            <w:r>
              <w:t>Ar gau</w:t>
            </w:r>
          </w:p>
        </w:tc>
      </w:tr>
      <w:tr w:rsidR="008C4B29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BF55BA" w:rsidRDefault="00E87F44" w:rsidP="00E87F44">
            <w:r>
              <w:t>Dydd Mercher</w:t>
            </w:r>
          </w:p>
          <w:p w:rsidR="00DF71E8" w:rsidRPr="00BF55BA" w:rsidRDefault="00E87F44" w:rsidP="00E87F44">
            <w:r>
              <w:t>13/3/24</w:t>
            </w:r>
          </w:p>
        </w:tc>
        <w:tc>
          <w:tcPr>
            <w:tcW w:w="1344" w:type="pct"/>
            <w:shd w:val="clear" w:color="auto" w:fill="auto"/>
          </w:tcPr>
          <w:p w:rsidR="00BF55BA" w:rsidRPr="00B03917" w:rsidRDefault="00E87F44" w:rsidP="00E87F44">
            <w:r>
              <w:t>Gwneud Gemwaith</w:t>
            </w:r>
          </w:p>
        </w:tc>
        <w:tc>
          <w:tcPr>
            <w:tcW w:w="1127" w:type="pct"/>
          </w:tcPr>
          <w:p w:rsidR="00BF55BA" w:rsidRPr="00BF55BA" w:rsidRDefault="00E87F44" w:rsidP="00E87F44">
            <w:r>
              <w:t>18:00–20:00</w:t>
            </w:r>
          </w:p>
        </w:tc>
        <w:tc>
          <w:tcPr>
            <w:tcW w:w="1364" w:type="pct"/>
          </w:tcPr>
          <w:p w:rsidR="00AC077C" w:rsidRDefault="00E87F44" w:rsidP="00E87F44">
            <w:r>
              <w:t>Cefn Mawr</w:t>
            </w:r>
          </w:p>
          <w:p w:rsidR="00BF55BA" w:rsidRPr="00BF55BA" w:rsidRDefault="00E87F44" w:rsidP="00E87F44">
            <w:r>
              <w:t>Ad</w:t>
            </w:r>
            <w:r>
              <w:t>eilad George Edwards</w:t>
            </w:r>
          </w:p>
        </w:tc>
      </w:tr>
      <w:tr w:rsidR="008C4B29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BF55BA" w:rsidRDefault="00E87F44" w:rsidP="00E87F44">
            <w:r>
              <w:t>Dydd Llun</w:t>
            </w:r>
          </w:p>
          <w:p w:rsidR="002727FA" w:rsidRPr="001C67FB" w:rsidRDefault="00E87F44" w:rsidP="00E87F44">
            <w:r>
              <w:t>18/3/24</w:t>
            </w:r>
          </w:p>
        </w:tc>
        <w:tc>
          <w:tcPr>
            <w:tcW w:w="1344" w:type="pct"/>
            <w:shd w:val="clear" w:color="auto" w:fill="auto"/>
          </w:tcPr>
          <w:p w:rsidR="00B81521" w:rsidRPr="00E33D61" w:rsidRDefault="00E87F44" w:rsidP="00E87F44">
            <w:r>
              <w:t>Helfa W</w:t>
            </w:r>
            <w:r>
              <w:t xml:space="preserve">yau </w:t>
            </w:r>
            <w:proofErr w:type="spellStart"/>
            <w:r>
              <w:t>P</w:t>
            </w:r>
            <w:r>
              <w:t>asg,,,,allwch</w:t>
            </w:r>
            <w:proofErr w:type="spellEnd"/>
            <w:r>
              <w:t xml:space="preserve"> chi ddod o hyd i’r wyau?</w:t>
            </w:r>
          </w:p>
        </w:tc>
        <w:tc>
          <w:tcPr>
            <w:tcW w:w="1127" w:type="pct"/>
            <w:shd w:val="clear" w:color="auto" w:fill="auto"/>
          </w:tcPr>
          <w:p w:rsidR="00BF55BA" w:rsidRDefault="00E87F44" w:rsidP="00E87F44">
            <w:r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AC077C" w:rsidRDefault="00E87F44" w:rsidP="00E87F44">
            <w:r>
              <w:t>Cefn Mawr</w:t>
            </w:r>
          </w:p>
          <w:p w:rsidR="00BF55BA" w:rsidRDefault="00E87F44" w:rsidP="00E87F44">
            <w:r>
              <w:t>Adeilad George Edwards</w:t>
            </w:r>
          </w:p>
        </w:tc>
      </w:tr>
      <w:tr w:rsidR="008C4B29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2727FA" w:rsidRDefault="00E87F44" w:rsidP="00E87F44">
            <w:r>
              <w:t>Dydd Mercher</w:t>
            </w:r>
          </w:p>
          <w:p w:rsidR="002727FA" w:rsidRDefault="00E87F44" w:rsidP="00E87F44">
            <w:r>
              <w:t>20/3/24</w:t>
            </w:r>
          </w:p>
        </w:tc>
        <w:tc>
          <w:tcPr>
            <w:tcW w:w="1344" w:type="pct"/>
            <w:shd w:val="clear" w:color="auto" w:fill="auto"/>
          </w:tcPr>
          <w:p w:rsidR="002727FA" w:rsidRPr="00E33D61" w:rsidRDefault="00E87F44" w:rsidP="00E87F44">
            <w:r>
              <w:t>Diwrnod bananas rhyngwladol, byrbrydau iach</w:t>
            </w:r>
          </w:p>
        </w:tc>
        <w:tc>
          <w:tcPr>
            <w:tcW w:w="1127" w:type="pct"/>
            <w:shd w:val="clear" w:color="auto" w:fill="auto"/>
          </w:tcPr>
          <w:p w:rsidR="002727FA" w:rsidRDefault="00E87F44" w:rsidP="00E87F44">
            <w:r>
              <w:t>18:00–20:00</w:t>
            </w:r>
          </w:p>
        </w:tc>
        <w:tc>
          <w:tcPr>
            <w:tcW w:w="1364" w:type="pct"/>
            <w:shd w:val="clear" w:color="auto" w:fill="auto"/>
          </w:tcPr>
          <w:p w:rsidR="002727FA" w:rsidRPr="0026160A" w:rsidRDefault="002727FA" w:rsidP="00E87F44"/>
        </w:tc>
      </w:tr>
      <w:tr w:rsidR="008C4B29" w:rsidTr="002727FA">
        <w:trPr>
          <w:trHeight w:val="301"/>
        </w:trPr>
        <w:tc>
          <w:tcPr>
            <w:tcW w:w="5000" w:type="pct"/>
            <w:gridSpan w:val="4"/>
            <w:shd w:val="clear" w:color="auto" w:fill="B2A1C7" w:themeFill="accent4" w:themeFillTint="99"/>
          </w:tcPr>
          <w:p w:rsidR="002727FA" w:rsidRPr="0026160A" w:rsidRDefault="00E87F44" w:rsidP="00E87F44">
            <w:r>
              <w:t>Gwyliau’r Pasg</w:t>
            </w:r>
          </w:p>
        </w:tc>
      </w:tr>
      <w:tr w:rsidR="008C4B29" w:rsidTr="002A6209">
        <w:trPr>
          <w:trHeight w:val="301"/>
        </w:trPr>
        <w:tc>
          <w:tcPr>
            <w:tcW w:w="1165" w:type="pct"/>
            <w:shd w:val="clear" w:color="auto" w:fill="FFFFFF" w:themeFill="background1"/>
          </w:tcPr>
          <w:p w:rsidR="00BF55BA" w:rsidRDefault="00E87F44" w:rsidP="00E87F44">
            <w:r>
              <w:t>Dydd Llun</w:t>
            </w:r>
          </w:p>
          <w:p w:rsidR="002727FA" w:rsidRPr="001C67FB" w:rsidRDefault="00E87F44" w:rsidP="00E87F44">
            <w:r>
              <w:t>8/4/24</w:t>
            </w:r>
          </w:p>
        </w:tc>
        <w:tc>
          <w:tcPr>
            <w:tcW w:w="1344" w:type="pct"/>
          </w:tcPr>
          <w:p w:rsidR="00B81521" w:rsidRPr="00942BDD" w:rsidRDefault="00E87F44" w:rsidP="00E87F44">
            <w:r>
              <w:t>Yr Urdd – Disgo Distaw</w:t>
            </w:r>
          </w:p>
        </w:tc>
        <w:tc>
          <w:tcPr>
            <w:tcW w:w="1127" w:type="pct"/>
          </w:tcPr>
          <w:p w:rsidR="00BF55BA" w:rsidRDefault="00E87F44" w:rsidP="00E87F44">
            <w:r>
              <w:t>18:00–20:00</w:t>
            </w:r>
          </w:p>
        </w:tc>
        <w:tc>
          <w:tcPr>
            <w:tcW w:w="1364" w:type="pct"/>
          </w:tcPr>
          <w:p w:rsidR="00AC077C" w:rsidRDefault="00E87F44" w:rsidP="00E87F44">
            <w:r>
              <w:t>Cefn Mawr</w:t>
            </w:r>
          </w:p>
          <w:p w:rsidR="008A6BD1" w:rsidRDefault="00E87F44" w:rsidP="00E87F44">
            <w:r>
              <w:t>Adeilad George Edwards</w:t>
            </w:r>
          </w:p>
        </w:tc>
      </w:tr>
      <w:tr w:rsidR="008C4B29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636FE3" w:rsidRDefault="00E87F44" w:rsidP="00E87F44">
            <w:r>
              <w:t>Dydd Mercher</w:t>
            </w:r>
          </w:p>
          <w:p w:rsidR="002727FA" w:rsidRPr="001C67FB" w:rsidRDefault="00E87F44" w:rsidP="00E87F44">
            <w:r>
              <w:t>10/4/24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Pr="00E33D61" w:rsidRDefault="00E87F44" w:rsidP="00E87F44">
            <w:r>
              <w:t>Dangoswch eich talent, karaoke a hud a lledrith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Default="00E87F44" w:rsidP="00E87F44">
            <w:r>
              <w:t>18:00–20:00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AC077C" w:rsidRDefault="00E87F44" w:rsidP="00E87F44">
            <w:r>
              <w:t>Cefn Mawr</w:t>
            </w:r>
          </w:p>
          <w:p w:rsidR="00636FE3" w:rsidRDefault="00E87F44" w:rsidP="00E87F44">
            <w:r>
              <w:t>Ad</w:t>
            </w:r>
            <w:r>
              <w:t>eilad George Edwards</w:t>
            </w:r>
          </w:p>
        </w:tc>
      </w:tr>
      <w:tr w:rsidR="008C4B29" w:rsidTr="002A6209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636FE3" w:rsidRDefault="00E87F44" w:rsidP="00E87F44">
            <w:r>
              <w:t>Dydd Llun</w:t>
            </w:r>
          </w:p>
          <w:p w:rsidR="002727FA" w:rsidRPr="001C67FB" w:rsidRDefault="00E87F44" w:rsidP="00E87F44">
            <w:r>
              <w:t>15/4/24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Pr="00E33D61" w:rsidRDefault="00E87F44" w:rsidP="00E87F44">
            <w:r>
              <w:t>Diwrnod celf y byd, byddwch yn greadigol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36FE3" w:rsidRDefault="00E87F44" w:rsidP="00E87F44">
            <w:r>
              <w:t>18:00–20:00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AC077C" w:rsidRDefault="00E87F44" w:rsidP="00E87F44">
            <w:r>
              <w:t>Cefn Mawr</w:t>
            </w:r>
          </w:p>
          <w:p w:rsidR="00636FE3" w:rsidRDefault="00E87F44" w:rsidP="00E87F44">
            <w:r>
              <w:t>Adeilad George Edwards</w:t>
            </w:r>
          </w:p>
        </w:tc>
      </w:tr>
      <w:tr w:rsidR="008C4B29" w:rsidTr="002A6209">
        <w:trPr>
          <w:trHeight w:val="579"/>
        </w:trPr>
        <w:tc>
          <w:tcPr>
            <w:tcW w:w="1165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auto"/>
          </w:tcPr>
          <w:p w:rsidR="0079370A" w:rsidRDefault="00E87F44" w:rsidP="00E87F44">
            <w:r>
              <w:t>Dydd Mercher</w:t>
            </w:r>
          </w:p>
          <w:p w:rsidR="002727FA" w:rsidRPr="001C67FB" w:rsidRDefault="00E87F44" w:rsidP="00E87F44">
            <w:r>
              <w:t>17/4/24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E87F44" w:rsidP="00E87F44">
            <w:r>
              <w:t>Trip</w:t>
            </w:r>
          </w:p>
          <w:p w:rsidR="00D67A13" w:rsidRPr="00E33D61" w:rsidRDefault="00E87F44" w:rsidP="00E87F44">
            <w:r>
              <w:t>I'w gadarnh</w:t>
            </w:r>
            <w:r>
              <w:t>au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E87F44" w:rsidP="00E87F44">
            <w:r>
              <w:t>18:00–20:00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AC077C" w:rsidRDefault="00E87F44" w:rsidP="00E87F44">
            <w:r>
              <w:t>Cefn Mawr</w:t>
            </w:r>
          </w:p>
          <w:p w:rsidR="0079370A" w:rsidRDefault="00E87F44" w:rsidP="00E87F44">
            <w:r>
              <w:t>Adeilad George Edwards</w:t>
            </w:r>
          </w:p>
        </w:tc>
      </w:tr>
      <w:tr w:rsidR="008C4B29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79370A" w:rsidRDefault="00E87F44" w:rsidP="00E87F44">
            <w:r>
              <w:t>Dydd Llun</w:t>
            </w:r>
          </w:p>
          <w:p w:rsidR="002727FA" w:rsidRPr="001C67FB" w:rsidRDefault="00E87F44" w:rsidP="00E87F44">
            <w:r>
              <w:t>22/4/24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E33D61" w:rsidRDefault="00E87F44" w:rsidP="00E87F44">
            <w:r>
              <w:t>Yr Urdd -</w:t>
            </w:r>
            <w:r>
              <w:t xml:space="preserve"> Bingo Cymraeg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E87F44" w:rsidP="00E87F44">
            <w:r>
              <w:t>18:00–20:00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AC077C" w:rsidRDefault="00E87F44" w:rsidP="00E87F44">
            <w:r>
              <w:t>Cefn Mawr</w:t>
            </w:r>
          </w:p>
          <w:p w:rsidR="0079370A" w:rsidRDefault="00E87F44" w:rsidP="00E87F44">
            <w:r>
              <w:t>Adeilad George Edwards</w:t>
            </w:r>
          </w:p>
        </w:tc>
      </w:tr>
      <w:tr w:rsidR="008C4B29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2727FA" w:rsidRDefault="00E87F44" w:rsidP="00E87F44">
            <w:r>
              <w:t>Dydd Mercher</w:t>
            </w:r>
          </w:p>
          <w:p w:rsidR="002727FA" w:rsidRPr="001C67FB" w:rsidRDefault="00E87F44" w:rsidP="00E87F44">
            <w:r>
              <w:t>24/4/24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E311E0" w:rsidRPr="00E33D61" w:rsidRDefault="00E87F44" w:rsidP="00E87F44">
            <w:r>
              <w:t>Senedd yr Ifanc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E87F44" w:rsidP="00E87F44">
            <w:r>
              <w:t>18:00–20:00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AC077C" w:rsidRDefault="00E87F44" w:rsidP="00E87F44">
            <w:r>
              <w:t>Cefn Mawr</w:t>
            </w:r>
          </w:p>
          <w:p w:rsidR="0079370A" w:rsidRDefault="00E87F44" w:rsidP="00E87F44">
            <w:r>
              <w:t>Adeilad George Edwards</w:t>
            </w:r>
          </w:p>
        </w:tc>
      </w:tr>
      <w:tr w:rsidR="008C4B29" w:rsidTr="002A6209">
        <w:trPr>
          <w:trHeight w:val="579"/>
        </w:trPr>
        <w:tc>
          <w:tcPr>
            <w:tcW w:w="1165" w:type="pct"/>
            <w:shd w:val="clear" w:color="auto" w:fill="FFFFFF" w:themeFill="background1"/>
          </w:tcPr>
          <w:p w:rsidR="002727FA" w:rsidRDefault="00E87F44" w:rsidP="00E87F44">
            <w:r>
              <w:t>Dydd Llun</w:t>
            </w:r>
          </w:p>
          <w:p w:rsidR="0079370A" w:rsidRPr="001C67FB" w:rsidRDefault="00E87F44" w:rsidP="00E87F44">
            <w:r>
              <w:t>29/4/24</w:t>
            </w:r>
          </w:p>
        </w:tc>
        <w:tc>
          <w:tcPr>
            <w:tcW w:w="134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Pr="00E33D61" w:rsidRDefault="00E87F44" w:rsidP="00E87F44">
            <w:r>
              <w:t>Parti diwedd tymor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79370A" w:rsidRDefault="00E87F44" w:rsidP="00E87F44">
            <w:r>
              <w:t>18:00–20:00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AC077C" w:rsidRDefault="00E87F44" w:rsidP="00E87F44">
            <w:r>
              <w:t>Cefn Mawr</w:t>
            </w:r>
          </w:p>
          <w:p w:rsidR="0079370A" w:rsidRDefault="00E87F44" w:rsidP="00E87F44">
            <w:r>
              <w:t>Adeilad George Edwards</w:t>
            </w:r>
          </w:p>
        </w:tc>
      </w:tr>
    </w:tbl>
    <w:p w:rsidR="00087BB6" w:rsidRDefault="00087BB6" w:rsidP="00E87F44"/>
    <w:p w:rsidR="00E87F44" w:rsidRPr="00807842" w:rsidRDefault="00E87F44" w:rsidP="00E87F44">
      <w:r>
        <w:rPr>
          <w:bCs/>
          <w:iCs/>
        </w:rPr>
        <w:t xml:space="preserve">I gael rhagor o wybodaeth am y gweithgareddau uchod ac unrhyw ddiweddariadau/newidiadau ewch i </w:t>
      </w:r>
      <w:proofErr w:type="spellStart"/>
      <w:r>
        <w:rPr>
          <w:bCs/>
          <w:iCs/>
        </w:rPr>
        <w:t>www.wrecsamifanc.co.uk</w:t>
      </w:r>
      <w:proofErr w:type="spellEnd"/>
      <w:r>
        <w:rPr>
          <w:bCs/>
          <w:iCs/>
        </w:rPr>
        <w:t>.   Ni fydd manylion cyswllt yn cael eu rhannu ag unrhyw un arall.</w:t>
      </w:r>
    </w:p>
    <w:p w:rsidR="00E87F44" w:rsidRPr="007D74B4" w:rsidRDefault="00E87F44" w:rsidP="00E87F44">
      <w:r>
        <w:rPr>
          <w:bCs/>
          <w:iCs/>
        </w:rPr>
        <w:t>Yn olaf, byddem wrth ein boddau’n clywed eich syniadau chi am weithgareddau ar gyfer y dyfodol, felly peidiwch â bod ofn eu rhannu nhw.</w:t>
      </w:r>
    </w:p>
    <w:p w:rsidR="00C76BF0" w:rsidRPr="00E87F44" w:rsidRDefault="00C76BF0" w:rsidP="00E87F44">
      <w:bookmarkStart w:id="0" w:name="_GoBack"/>
      <w:bookmarkEnd w:id="0"/>
    </w:p>
    <w:sectPr w:rsidR="00C76BF0" w:rsidRPr="00E87F4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87F44" w:rsidP="00E87F44">
      <w:r>
        <w:separator/>
      </w:r>
    </w:p>
  </w:endnote>
  <w:endnote w:type="continuationSeparator" w:id="0">
    <w:p w:rsidR="00000000" w:rsidRDefault="00E87F44" w:rsidP="00E87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E87F44" w:rsidP="00E87F44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87F44" w:rsidP="00E87F44">
      <w:r>
        <w:separator/>
      </w:r>
    </w:p>
  </w:footnote>
  <w:footnote w:type="continuationSeparator" w:id="0">
    <w:p w:rsidR="00000000" w:rsidRDefault="00E87F44" w:rsidP="00E87F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E87F44" w:rsidP="00E87F44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E87F44" w:rsidP="00E87F4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E87F44">
    <w:pPr>
      <w:pStyle w:val="Header"/>
    </w:pPr>
  </w:p>
  <w:p w:rsidR="00F86700" w:rsidRDefault="00E87F44" w:rsidP="00E87F44">
    <w:pPr>
      <w:pStyle w:val="Header"/>
    </w:pPr>
    <w:r>
      <w:t xml:space="preserve">                               </w:t>
    </w:r>
  </w:p>
  <w:p w:rsidR="00F86700" w:rsidRDefault="00F86700" w:rsidP="00E87F44">
    <w:pPr>
      <w:pStyle w:val="Header"/>
    </w:pPr>
  </w:p>
  <w:p w:rsidR="00DC2E54" w:rsidRDefault="00DC2E54" w:rsidP="00E87F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2E56"/>
    <w:rsid w:val="000135DC"/>
    <w:rsid w:val="00013F2C"/>
    <w:rsid w:val="00016CD9"/>
    <w:rsid w:val="0002174A"/>
    <w:rsid w:val="00032A94"/>
    <w:rsid w:val="0006190D"/>
    <w:rsid w:val="00066056"/>
    <w:rsid w:val="00066E8B"/>
    <w:rsid w:val="00070707"/>
    <w:rsid w:val="0007554E"/>
    <w:rsid w:val="00076EAF"/>
    <w:rsid w:val="00083953"/>
    <w:rsid w:val="00087BB6"/>
    <w:rsid w:val="00090992"/>
    <w:rsid w:val="000A1F71"/>
    <w:rsid w:val="000A33B0"/>
    <w:rsid w:val="000C3BA4"/>
    <w:rsid w:val="000D241E"/>
    <w:rsid w:val="000E1438"/>
    <w:rsid w:val="000E229B"/>
    <w:rsid w:val="00106962"/>
    <w:rsid w:val="00111490"/>
    <w:rsid w:val="001251B9"/>
    <w:rsid w:val="00141945"/>
    <w:rsid w:val="00147151"/>
    <w:rsid w:val="00150502"/>
    <w:rsid w:val="00161B34"/>
    <w:rsid w:val="00167A66"/>
    <w:rsid w:val="001715E3"/>
    <w:rsid w:val="00176BE5"/>
    <w:rsid w:val="00180B76"/>
    <w:rsid w:val="001811C4"/>
    <w:rsid w:val="001811C9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160A"/>
    <w:rsid w:val="00263683"/>
    <w:rsid w:val="002727FA"/>
    <w:rsid w:val="00285AB6"/>
    <w:rsid w:val="00290022"/>
    <w:rsid w:val="00294ABF"/>
    <w:rsid w:val="002A1AD5"/>
    <w:rsid w:val="002A6108"/>
    <w:rsid w:val="002A6209"/>
    <w:rsid w:val="002B116D"/>
    <w:rsid w:val="002B5526"/>
    <w:rsid w:val="002C3BEC"/>
    <w:rsid w:val="002D6895"/>
    <w:rsid w:val="002E4C36"/>
    <w:rsid w:val="002E52EF"/>
    <w:rsid w:val="002E7CCA"/>
    <w:rsid w:val="002F753D"/>
    <w:rsid w:val="003055CA"/>
    <w:rsid w:val="0032784E"/>
    <w:rsid w:val="00335E4F"/>
    <w:rsid w:val="003407FC"/>
    <w:rsid w:val="00362E17"/>
    <w:rsid w:val="00367CB3"/>
    <w:rsid w:val="00374343"/>
    <w:rsid w:val="00385326"/>
    <w:rsid w:val="003A4BB0"/>
    <w:rsid w:val="003B29D8"/>
    <w:rsid w:val="003D1646"/>
    <w:rsid w:val="00404144"/>
    <w:rsid w:val="00404CA2"/>
    <w:rsid w:val="00415F5D"/>
    <w:rsid w:val="00422661"/>
    <w:rsid w:val="00423215"/>
    <w:rsid w:val="00430B31"/>
    <w:rsid w:val="00435AD3"/>
    <w:rsid w:val="00443CBD"/>
    <w:rsid w:val="004451C8"/>
    <w:rsid w:val="00462119"/>
    <w:rsid w:val="00464F54"/>
    <w:rsid w:val="00466709"/>
    <w:rsid w:val="00467BE4"/>
    <w:rsid w:val="00475B5A"/>
    <w:rsid w:val="00480600"/>
    <w:rsid w:val="00487D63"/>
    <w:rsid w:val="0049277A"/>
    <w:rsid w:val="004959F2"/>
    <w:rsid w:val="004B2A38"/>
    <w:rsid w:val="004C53F4"/>
    <w:rsid w:val="004C7E87"/>
    <w:rsid w:val="004D211B"/>
    <w:rsid w:val="004E1145"/>
    <w:rsid w:val="004F02F4"/>
    <w:rsid w:val="004F5185"/>
    <w:rsid w:val="004F780C"/>
    <w:rsid w:val="00505DF3"/>
    <w:rsid w:val="005135BA"/>
    <w:rsid w:val="00525D24"/>
    <w:rsid w:val="00535C01"/>
    <w:rsid w:val="00544CDB"/>
    <w:rsid w:val="005539E8"/>
    <w:rsid w:val="0055449E"/>
    <w:rsid w:val="00561478"/>
    <w:rsid w:val="00564E44"/>
    <w:rsid w:val="005650EB"/>
    <w:rsid w:val="00566903"/>
    <w:rsid w:val="00570FFC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13FB0"/>
    <w:rsid w:val="0063327B"/>
    <w:rsid w:val="00636FE3"/>
    <w:rsid w:val="00676666"/>
    <w:rsid w:val="0067694B"/>
    <w:rsid w:val="00685153"/>
    <w:rsid w:val="00686A0E"/>
    <w:rsid w:val="00691359"/>
    <w:rsid w:val="0069559A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80AC0"/>
    <w:rsid w:val="0079370A"/>
    <w:rsid w:val="007A7213"/>
    <w:rsid w:val="007B0049"/>
    <w:rsid w:val="007B00F2"/>
    <w:rsid w:val="007B5724"/>
    <w:rsid w:val="007B6DF2"/>
    <w:rsid w:val="007C680D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35BE"/>
    <w:rsid w:val="00886D19"/>
    <w:rsid w:val="008924E7"/>
    <w:rsid w:val="008934F2"/>
    <w:rsid w:val="008A0363"/>
    <w:rsid w:val="008A6BD1"/>
    <w:rsid w:val="008B22CA"/>
    <w:rsid w:val="008B6BE0"/>
    <w:rsid w:val="008C4B29"/>
    <w:rsid w:val="008C6978"/>
    <w:rsid w:val="008D5441"/>
    <w:rsid w:val="008E5D20"/>
    <w:rsid w:val="009133F9"/>
    <w:rsid w:val="00942BDD"/>
    <w:rsid w:val="00952565"/>
    <w:rsid w:val="00956136"/>
    <w:rsid w:val="009568E3"/>
    <w:rsid w:val="0096541E"/>
    <w:rsid w:val="00972BD7"/>
    <w:rsid w:val="0098233A"/>
    <w:rsid w:val="00984807"/>
    <w:rsid w:val="00987D58"/>
    <w:rsid w:val="0099010A"/>
    <w:rsid w:val="009A22F8"/>
    <w:rsid w:val="009B4D8C"/>
    <w:rsid w:val="009C1B68"/>
    <w:rsid w:val="009C33FA"/>
    <w:rsid w:val="009C52B5"/>
    <w:rsid w:val="009D4433"/>
    <w:rsid w:val="009E3381"/>
    <w:rsid w:val="009F02DB"/>
    <w:rsid w:val="009F1D1F"/>
    <w:rsid w:val="00A029EB"/>
    <w:rsid w:val="00A03533"/>
    <w:rsid w:val="00A12940"/>
    <w:rsid w:val="00A17D95"/>
    <w:rsid w:val="00A20140"/>
    <w:rsid w:val="00A3374C"/>
    <w:rsid w:val="00A45C01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077C"/>
    <w:rsid w:val="00AC651E"/>
    <w:rsid w:val="00AD2F7F"/>
    <w:rsid w:val="00AD3325"/>
    <w:rsid w:val="00AE30B8"/>
    <w:rsid w:val="00AE5A26"/>
    <w:rsid w:val="00AF7BA2"/>
    <w:rsid w:val="00B03917"/>
    <w:rsid w:val="00B33E31"/>
    <w:rsid w:val="00B43804"/>
    <w:rsid w:val="00B448FB"/>
    <w:rsid w:val="00B46C52"/>
    <w:rsid w:val="00B57B8A"/>
    <w:rsid w:val="00B61C2B"/>
    <w:rsid w:val="00B657B9"/>
    <w:rsid w:val="00B70D9E"/>
    <w:rsid w:val="00B73D16"/>
    <w:rsid w:val="00B77D08"/>
    <w:rsid w:val="00B81521"/>
    <w:rsid w:val="00BB0778"/>
    <w:rsid w:val="00BC6BAD"/>
    <w:rsid w:val="00BF55BA"/>
    <w:rsid w:val="00C03743"/>
    <w:rsid w:val="00C0746E"/>
    <w:rsid w:val="00C163C7"/>
    <w:rsid w:val="00C33ED2"/>
    <w:rsid w:val="00C512E1"/>
    <w:rsid w:val="00C727D2"/>
    <w:rsid w:val="00C72F32"/>
    <w:rsid w:val="00C751D9"/>
    <w:rsid w:val="00C76BF0"/>
    <w:rsid w:val="00C80222"/>
    <w:rsid w:val="00C86094"/>
    <w:rsid w:val="00C906E4"/>
    <w:rsid w:val="00CA0330"/>
    <w:rsid w:val="00CA4FF0"/>
    <w:rsid w:val="00CA7BF2"/>
    <w:rsid w:val="00CD4812"/>
    <w:rsid w:val="00CE7834"/>
    <w:rsid w:val="00D309C3"/>
    <w:rsid w:val="00D33177"/>
    <w:rsid w:val="00D4312D"/>
    <w:rsid w:val="00D67A13"/>
    <w:rsid w:val="00D727A9"/>
    <w:rsid w:val="00D87A85"/>
    <w:rsid w:val="00D969FD"/>
    <w:rsid w:val="00DB0463"/>
    <w:rsid w:val="00DB0570"/>
    <w:rsid w:val="00DB6149"/>
    <w:rsid w:val="00DC2E54"/>
    <w:rsid w:val="00DC3090"/>
    <w:rsid w:val="00DC4B62"/>
    <w:rsid w:val="00DD18A6"/>
    <w:rsid w:val="00DE3C04"/>
    <w:rsid w:val="00DE6737"/>
    <w:rsid w:val="00DF2636"/>
    <w:rsid w:val="00DF3E74"/>
    <w:rsid w:val="00DF4D3E"/>
    <w:rsid w:val="00DF71E8"/>
    <w:rsid w:val="00DF7DC3"/>
    <w:rsid w:val="00E11F61"/>
    <w:rsid w:val="00E154B5"/>
    <w:rsid w:val="00E250C0"/>
    <w:rsid w:val="00E25CD4"/>
    <w:rsid w:val="00E311E0"/>
    <w:rsid w:val="00E33D61"/>
    <w:rsid w:val="00E42472"/>
    <w:rsid w:val="00E43C02"/>
    <w:rsid w:val="00E51232"/>
    <w:rsid w:val="00E53A4B"/>
    <w:rsid w:val="00E55E4F"/>
    <w:rsid w:val="00E56320"/>
    <w:rsid w:val="00E7086C"/>
    <w:rsid w:val="00E7632F"/>
    <w:rsid w:val="00E87F44"/>
    <w:rsid w:val="00E94019"/>
    <w:rsid w:val="00E95A48"/>
    <w:rsid w:val="00EA508C"/>
    <w:rsid w:val="00EC23CF"/>
    <w:rsid w:val="00ED5300"/>
    <w:rsid w:val="00EE0004"/>
    <w:rsid w:val="00EE12E7"/>
    <w:rsid w:val="00EE19DF"/>
    <w:rsid w:val="00EE7556"/>
    <w:rsid w:val="00F214A3"/>
    <w:rsid w:val="00F22B29"/>
    <w:rsid w:val="00F333E6"/>
    <w:rsid w:val="00F33842"/>
    <w:rsid w:val="00F35807"/>
    <w:rsid w:val="00F47A62"/>
    <w:rsid w:val="00F50FDC"/>
    <w:rsid w:val="00F54D19"/>
    <w:rsid w:val="00F760F9"/>
    <w:rsid w:val="00F86700"/>
    <w:rsid w:val="00FA6E99"/>
    <w:rsid w:val="00FB508E"/>
    <w:rsid w:val="00FB65C4"/>
    <w:rsid w:val="00FB6690"/>
    <w:rsid w:val="00FC025D"/>
    <w:rsid w:val="00FC53B1"/>
    <w:rsid w:val="00FD59FD"/>
    <w:rsid w:val="00FE27FB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6D7836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E87F44"/>
    <w:pPr>
      <w:jc w:val="center"/>
    </w:pPr>
    <w:rPr>
      <w:rFonts w:ascii="Arial" w:eastAsia="Arial" w:hAnsi="Arial" w:cs="Arial"/>
      <w:b/>
      <w:color w:val="0F243E"/>
      <w:sz w:val="24"/>
      <w:szCs w:val="24"/>
      <w:lang w:val="cy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  <w14:textFill>
        <w14:solidFill>
          <w14:srgbClr w14:val="D73333">
            <w14:lumMod w14:val="50000"/>
          </w14:srgbClr>
        </w14:solidFill>
      </w14:textFill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  <w14:textFill>
        <w14:solidFill>
          <w14:srgbClr w14:val="D73333">
            <w14:lumMod w14:val="50000"/>
          </w14:srgbClr>
        </w14:solidFill>
      </w14:textFill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  <w14:textFill>
        <w14:solidFill>
          <w14:srgbClr w14:val="006699">
            <w14:lumMod w14:val="50000"/>
          </w14:srgbClr>
        </w14:solidFill>
      </w14:textFill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  <w14:textFill>
        <w14:solidFill>
          <w14:srgbClr w14:val="000000">
            <w14:lumMod w14:val="50000"/>
          </w14:srgbClr>
        </w14:solidFill>
      </w14:textFill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/>
      <w:color w:val="999999"/>
      <w:spacing w:val="20"/>
      <w:sz w:val="16"/>
      <w14:textFill>
        <w14:solidFill>
          <w14:srgbClr w14:val="999999">
            <w14:lumMod w14:val="50000"/>
          </w14:srgbClr>
        </w14:solidFill>
      </w14:textFill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/>
      <w:color w:val="003399"/>
      <w14:textFill>
        <w14:solidFill>
          <w14:srgbClr w14:val="003399">
            <w14:lumMod w14:val="50000"/>
          </w14:srgb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093D6-5FA0-4AF5-AC78-42CBB87AD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5</TotalTime>
  <Pages>3</Pages>
  <Words>461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Glenys Williams (Cyfieithydd/Translator)</cp:lastModifiedBy>
  <cp:revision>3</cp:revision>
  <cp:lastPrinted>2023-11-30T10:37:00Z</cp:lastPrinted>
  <dcterms:created xsi:type="dcterms:W3CDTF">2023-11-30T11:35:00Z</dcterms:created>
  <dcterms:modified xsi:type="dcterms:W3CDTF">2023-12-07T15:27:00Z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