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9D68D6" w:rsidRDefault="00F5126D" w:rsidP="00F5126D">
      <w:pPr>
        <w:pStyle w:val="Title"/>
      </w:pPr>
      <w:r>
        <w:t>Rhaglen Darpariaeth Ieuenctid Coedpoeth</w:t>
      </w:r>
    </w:p>
    <w:p w:rsidR="00C76BF0" w:rsidRPr="009D68D6" w:rsidRDefault="00F5126D" w:rsidP="00F5126D">
      <w:pPr>
        <w:pStyle w:val="Title"/>
      </w:pPr>
      <w:r>
        <w:t>Ionawr  – Ebrill 2024</w:t>
      </w:r>
    </w:p>
    <w:p w:rsidR="00EE287D" w:rsidRPr="009D68D6" w:rsidRDefault="00EE287D" w:rsidP="00F5126D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2132"/>
        <w:gridCol w:w="1788"/>
        <w:gridCol w:w="2166"/>
        <w:gridCol w:w="2166"/>
      </w:tblGrid>
      <w:tr w:rsidR="00F60743" w:rsidTr="003B082D">
        <w:trPr>
          <w:trHeight w:val="301"/>
        </w:trPr>
        <w:tc>
          <w:tcPr>
            <w:tcW w:w="91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3B082D" w:rsidRPr="009D68D6" w:rsidRDefault="00F5126D" w:rsidP="00F5126D">
            <w:pPr>
              <w:pStyle w:val="TableHeader"/>
            </w:pPr>
            <w:r>
              <w:t>Dyddiad</w:t>
            </w:r>
          </w:p>
        </w:tc>
        <w:tc>
          <w:tcPr>
            <w:tcW w:w="1055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F5126D" w:rsidP="00F5126D">
            <w:pPr>
              <w:pStyle w:val="TableHeader"/>
            </w:pPr>
            <w:r>
              <w:t>Gweithgaredd</w:t>
            </w:r>
          </w:p>
        </w:tc>
        <w:tc>
          <w:tcPr>
            <w:tcW w:w="885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F5126D" w:rsidP="00F5126D">
            <w:pPr>
              <w:pStyle w:val="TableHeader"/>
            </w:pPr>
            <w:r>
              <w:t xml:space="preserve">Amser </w:t>
            </w:r>
          </w:p>
        </w:tc>
        <w:tc>
          <w:tcPr>
            <w:tcW w:w="1072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F5126D" w:rsidP="00F5126D">
            <w:pPr>
              <w:pStyle w:val="TableHeader"/>
            </w:pPr>
            <w:r>
              <w:t>Lleoliad</w:t>
            </w:r>
          </w:p>
        </w:tc>
        <w:tc>
          <w:tcPr>
            <w:tcW w:w="1072" w:type="pct"/>
            <w:tcBorders>
              <w:top w:val="single" w:sz="18" w:space="0" w:color="006699"/>
            </w:tcBorders>
            <w:shd w:val="clear" w:color="auto" w:fill="FF9900"/>
          </w:tcPr>
          <w:p w:rsidR="003B082D" w:rsidRPr="009D68D6" w:rsidRDefault="00F5126D" w:rsidP="00F5126D">
            <w:pPr>
              <w:pStyle w:val="TableHeader"/>
            </w:pPr>
            <w:r>
              <w:t>Pwy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F5126D" w:rsidP="00F5126D">
            <w:r>
              <w:t>8/1/24</w:t>
            </w:r>
          </w:p>
          <w:p w:rsidR="003B082D" w:rsidRPr="009D68D6" w:rsidRDefault="003B082D" w:rsidP="00F5126D"/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>Croeso’n ôl!</w:t>
            </w:r>
          </w:p>
          <w:p w:rsidR="003B082D" w:rsidRPr="009D68D6" w:rsidRDefault="00F5126D" w:rsidP="00F5126D">
            <w:r>
              <w:t>Cwis Mawr 2023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F5126D" w:rsidRDefault="00F5126D" w:rsidP="00F5126D">
            <w:r w:rsidRPr="00F5126D">
              <w:t>Emma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F5126D" w:rsidP="00F5126D">
            <w:r>
              <w:t>15/1/24</w:t>
            </w:r>
          </w:p>
          <w:p w:rsidR="003B082D" w:rsidRPr="009D68D6" w:rsidRDefault="003B082D" w:rsidP="00F5126D"/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>Canolfan Ragoriaeth Rhiwabon - Cwrs Saethyddiaeth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Chris</w:t>
            </w:r>
          </w:p>
          <w:p w:rsidR="003B082D" w:rsidRPr="009D68D6" w:rsidRDefault="00F5126D" w:rsidP="00F5126D">
            <w:r>
              <w:t xml:space="preserve">Hurio Bysus Mini – Emma ac Alan 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F5126D" w:rsidP="00F5126D">
            <w:r>
              <w:t>22/1/24</w:t>
            </w:r>
          </w:p>
          <w:p w:rsidR="003B082D" w:rsidRPr="009D68D6" w:rsidRDefault="003B082D" w:rsidP="00F5126D"/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>Sesiwn Siop Wybodaeth - Perthnasoedd a phwysau gan gyfoedion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I'w gadarnhau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  <w:shd w:val="clear" w:color="auto" w:fill="auto"/>
          </w:tcPr>
          <w:p w:rsidR="003B082D" w:rsidRPr="009D68D6" w:rsidRDefault="00F5126D" w:rsidP="00F5126D">
            <w:r>
              <w:t>29/1/24</w:t>
            </w:r>
          </w:p>
          <w:p w:rsidR="003B082D" w:rsidRPr="009D68D6" w:rsidRDefault="003B082D" w:rsidP="00F5126D"/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>Prosiect Coginio - Neuadd y Plwyf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t>6 – 9 pm</w:t>
            </w:r>
          </w:p>
          <w:p w:rsidR="003B082D" w:rsidRPr="009D68D6" w:rsidRDefault="003B082D" w:rsidP="00F5126D"/>
          <w:p w:rsidR="003B082D" w:rsidRPr="009D68D6" w:rsidRDefault="003B082D" w:rsidP="00F5126D"/>
          <w:p w:rsidR="003B082D" w:rsidRPr="009D68D6" w:rsidRDefault="003B082D" w:rsidP="00F5126D"/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Tina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</w:tcPr>
          <w:p w:rsidR="003B082D" w:rsidRPr="009D68D6" w:rsidRDefault="00F5126D" w:rsidP="00F5126D">
            <w:r>
              <w:t>5/2/24</w:t>
            </w:r>
          </w:p>
          <w:p w:rsidR="003B082D" w:rsidRPr="009D68D6" w:rsidRDefault="003B082D" w:rsidP="00F5126D"/>
        </w:tc>
        <w:tc>
          <w:tcPr>
            <w:tcW w:w="1055" w:type="pct"/>
          </w:tcPr>
          <w:p w:rsidR="003B082D" w:rsidRPr="009D68D6" w:rsidRDefault="00F5126D" w:rsidP="00F5126D">
            <w:r>
              <w:t>Sesiwn y Senedd</w:t>
            </w:r>
          </w:p>
          <w:p w:rsidR="003B082D" w:rsidRPr="009D68D6" w:rsidRDefault="003B082D" w:rsidP="00F5126D"/>
          <w:p w:rsidR="003B082D" w:rsidRPr="009D68D6" w:rsidRDefault="003B082D" w:rsidP="00F5126D"/>
        </w:tc>
        <w:tc>
          <w:tcPr>
            <w:tcW w:w="885" w:type="pct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 xml:space="preserve">Tricia: </w:t>
            </w:r>
          </w:p>
          <w:p w:rsidR="003B082D" w:rsidRPr="009D68D6" w:rsidRDefault="00F5126D" w:rsidP="00F5126D">
            <w:r>
              <w:t>Emma i nôl</w:t>
            </w:r>
          </w:p>
        </w:tc>
      </w:tr>
      <w:tr w:rsidR="00F60743" w:rsidTr="003B082D">
        <w:trPr>
          <w:trHeight w:val="301"/>
        </w:trPr>
        <w:tc>
          <w:tcPr>
            <w:tcW w:w="3928" w:type="pct"/>
            <w:gridSpan w:val="4"/>
            <w:shd w:val="clear" w:color="auto" w:fill="CCC0D9" w:themeFill="accent4" w:themeFillTint="66"/>
          </w:tcPr>
          <w:p w:rsidR="003B082D" w:rsidRPr="009D68D6" w:rsidRDefault="00F5126D" w:rsidP="00F5126D">
            <w:r>
              <w:t>HANNER TYMOR</w:t>
            </w:r>
          </w:p>
        </w:tc>
        <w:tc>
          <w:tcPr>
            <w:tcW w:w="1072" w:type="pct"/>
            <w:shd w:val="clear" w:color="auto" w:fill="CCC0D9" w:themeFill="accent4" w:themeFillTint="66"/>
          </w:tcPr>
          <w:p w:rsidR="003B082D" w:rsidRPr="009D68D6" w:rsidRDefault="003B082D" w:rsidP="00F5126D"/>
        </w:tc>
      </w:tr>
      <w:tr w:rsidR="00F60743" w:rsidTr="00F20C56">
        <w:trPr>
          <w:trHeight w:val="301"/>
        </w:trPr>
        <w:tc>
          <w:tcPr>
            <w:tcW w:w="916" w:type="pct"/>
          </w:tcPr>
          <w:p w:rsidR="003B082D" w:rsidRPr="009D68D6" w:rsidRDefault="00F5126D" w:rsidP="00F5126D">
            <w:r>
              <w:t>19/2/24</w:t>
            </w:r>
          </w:p>
          <w:p w:rsidR="003B082D" w:rsidRPr="009D68D6" w:rsidRDefault="003B082D" w:rsidP="00F5126D"/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 xml:space="preserve">Canolfan Ragoriaeth Rhiwabon - </w:t>
            </w:r>
            <w:r>
              <w:lastRenderedPageBreak/>
              <w:t>Cwrs Saethyddiaeth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lastRenderedPageBreak/>
              <w:t>6 – 9 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Chris</w:t>
            </w:r>
          </w:p>
          <w:p w:rsidR="003B082D" w:rsidRPr="009D68D6" w:rsidRDefault="00F5126D" w:rsidP="00F5126D">
            <w:r>
              <w:t xml:space="preserve">Hurio Bysus Mini – Emma ac Alan 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</w:tcPr>
          <w:p w:rsidR="003B082D" w:rsidRPr="009D68D6" w:rsidRDefault="00F5126D" w:rsidP="00F5126D">
            <w:r>
              <w:t>26/2/24</w:t>
            </w:r>
          </w:p>
          <w:p w:rsidR="003B082D" w:rsidRPr="009D68D6" w:rsidRDefault="003B082D" w:rsidP="00F5126D"/>
        </w:tc>
        <w:tc>
          <w:tcPr>
            <w:tcW w:w="1055" w:type="pct"/>
          </w:tcPr>
          <w:p w:rsidR="003B082D" w:rsidRPr="009D68D6" w:rsidRDefault="00F5126D" w:rsidP="00F5126D">
            <w:r>
              <w:t>Prosiect Coginio - Neuadd y Plwyf</w:t>
            </w:r>
          </w:p>
          <w:p w:rsidR="003B082D" w:rsidRPr="009D68D6" w:rsidRDefault="003B082D" w:rsidP="00F5126D"/>
        </w:tc>
        <w:tc>
          <w:tcPr>
            <w:tcW w:w="885" w:type="pct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Tina</w:t>
            </w:r>
          </w:p>
        </w:tc>
      </w:tr>
      <w:tr w:rsidR="00F60743" w:rsidTr="00581B73">
        <w:trPr>
          <w:trHeight w:val="301"/>
        </w:trPr>
        <w:tc>
          <w:tcPr>
            <w:tcW w:w="916" w:type="pct"/>
            <w:shd w:val="clear" w:color="auto" w:fill="FFFFFF" w:themeFill="background1"/>
          </w:tcPr>
          <w:p w:rsidR="003B082D" w:rsidRPr="009D68D6" w:rsidRDefault="00F5126D" w:rsidP="00F5126D">
            <w:r>
              <w:t>4/3/24</w:t>
            </w:r>
          </w:p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>Canolfan Ragoriaeth Rhiwabon - Cwrs Saethyddiaeth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Chris</w:t>
            </w:r>
          </w:p>
          <w:p w:rsidR="003B082D" w:rsidRPr="009D68D6" w:rsidRDefault="00F5126D" w:rsidP="00F5126D">
            <w:r>
              <w:t xml:space="preserve">Hurio Bysus Mini – Emma ac Alan 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</w:tcPr>
          <w:p w:rsidR="003B082D" w:rsidRPr="009D68D6" w:rsidRDefault="00F5126D" w:rsidP="00F5126D">
            <w:r>
              <w:t>11/3/24</w:t>
            </w:r>
          </w:p>
        </w:tc>
        <w:tc>
          <w:tcPr>
            <w:tcW w:w="1055" w:type="pct"/>
          </w:tcPr>
          <w:p w:rsidR="003B082D" w:rsidRPr="009D68D6" w:rsidRDefault="00F5126D" w:rsidP="00F5126D">
            <w:r>
              <w:t xml:space="preserve">Dim sesiwn - staff yn cynllunio </w:t>
            </w:r>
          </w:p>
        </w:tc>
        <w:tc>
          <w:tcPr>
            <w:tcW w:w="885" w:type="pct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Marchnadle yng Nghanolfan Ragoriaeth Rhiwabon</w:t>
            </w:r>
          </w:p>
          <w:p w:rsidR="003B082D" w:rsidRPr="009D68D6" w:rsidRDefault="003B082D" w:rsidP="00F5126D"/>
        </w:tc>
      </w:tr>
      <w:tr w:rsidR="00F60743" w:rsidTr="003B082D">
        <w:trPr>
          <w:trHeight w:val="301"/>
        </w:trPr>
        <w:tc>
          <w:tcPr>
            <w:tcW w:w="916" w:type="pct"/>
          </w:tcPr>
          <w:p w:rsidR="003B082D" w:rsidRPr="009D68D6" w:rsidRDefault="00F5126D" w:rsidP="00F5126D">
            <w:r>
              <w:t>18/3/24</w:t>
            </w:r>
          </w:p>
        </w:tc>
        <w:tc>
          <w:tcPr>
            <w:tcW w:w="1055" w:type="pct"/>
          </w:tcPr>
          <w:p w:rsidR="003B082D" w:rsidRPr="009D68D6" w:rsidRDefault="00F5126D" w:rsidP="00F5126D">
            <w:r>
              <w:t>Prosiect Coginio - Neuadd y Plwyf</w:t>
            </w:r>
          </w:p>
          <w:p w:rsidR="003B082D" w:rsidRPr="009D68D6" w:rsidRDefault="003B082D" w:rsidP="00F5126D"/>
        </w:tc>
        <w:tc>
          <w:tcPr>
            <w:tcW w:w="885" w:type="pct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Tina</w:t>
            </w:r>
          </w:p>
        </w:tc>
      </w:tr>
      <w:tr w:rsidR="00F60743" w:rsidTr="003B082D">
        <w:trPr>
          <w:trHeight w:val="301"/>
        </w:trPr>
        <w:tc>
          <w:tcPr>
            <w:tcW w:w="3928" w:type="pct"/>
            <w:gridSpan w:val="4"/>
            <w:shd w:val="clear" w:color="auto" w:fill="CCC0D9" w:themeFill="accent4" w:themeFillTint="66"/>
          </w:tcPr>
          <w:p w:rsidR="003B082D" w:rsidRPr="009D68D6" w:rsidRDefault="00F5126D" w:rsidP="00F5126D">
            <w:r>
              <w:t>GWYLIAU’R PASG</w:t>
            </w:r>
          </w:p>
        </w:tc>
        <w:tc>
          <w:tcPr>
            <w:tcW w:w="1072" w:type="pct"/>
            <w:shd w:val="clear" w:color="auto" w:fill="CCC0D9" w:themeFill="accent4" w:themeFillTint="66"/>
          </w:tcPr>
          <w:p w:rsidR="003B082D" w:rsidRPr="009D68D6" w:rsidRDefault="003B082D" w:rsidP="00F5126D"/>
        </w:tc>
      </w:tr>
      <w:tr w:rsidR="00F60743" w:rsidTr="003B082D">
        <w:trPr>
          <w:trHeight w:val="301"/>
        </w:trPr>
        <w:tc>
          <w:tcPr>
            <w:tcW w:w="916" w:type="pct"/>
          </w:tcPr>
          <w:p w:rsidR="003B082D" w:rsidRPr="009D68D6" w:rsidRDefault="00F5126D" w:rsidP="00F5126D">
            <w:r>
              <w:t>8/4/24</w:t>
            </w:r>
          </w:p>
        </w:tc>
        <w:tc>
          <w:tcPr>
            <w:tcW w:w="1055" w:type="pct"/>
          </w:tcPr>
          <w:p w:rsidR="003B082D" w:rsidRPr="009D68D6" w:rsidRDefault="00F5126D" w:rsidP="00F5126D">
            <w:r>
              <w:t xml:space="preserve">Sesiwn cynllunio rhaglen y bobl ifanc a gemau </w:t>
            </w:r>
          </w:p>
          <w:p w:rsidR="003B082D" w:rsidRPr="009D68D6" w:rsidRDefault="003B082D" w:rsidP="00F5126D"/>
        </w:tc>
        <w:tc>
          <w:tcPr>
            <w:tcW w:w="885" w:type="pct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Alan - gemau</w:t>
            </w:r>
          </w:p>
        </w:tc>
      </w:tr>
      <w:tr w:rsidR="00F60743" w:rsidTr="00024F9C">
        <w:trPr>
          <w:trHeight w:val="301"/>
        </w:trPr>
        <w:tc>
          <w:tcPr>
            <w:tcW w:w="91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B082D" w:rsidRPr="009D68D6" w:rsidRDefault="00F5126D" w:rsidP="00F5126D">
            <w:r>
              <w:t>15/4/23</w:t>
            </w:r>
          </w:p>
        </w:tc>
        <w:tc>
          <w:tcPr>
            <w:tcW w:w="1055" w:type="pct"/>
            <w:shd w:val="clear" w:color="auto" w:fill="auto"/>
          </w:tcPr>
          <w:p w:rsidR="003B082D" w:rsidRPr="009D68D6" w:rsidRDefault="00F5126D" w:rsidP="00F5126D">
            <w:r>
              <w:t>Canolfan Ragoriaeth Rhiwabon - Cwrs Saethyddiaeth</w:t>
            </w:r>
          </w:p>
          <w:p w:rsidR="003B082D" w:rsidRPr="009D68D6" w:rsidRDefault="003B082D" w:rsidP="00F5126D"/>
        </w:tc>
        <w:tc>
          <w:tcPr>
            <w:tcW w:w="885" w:type="pct"/>
            <w:shd w:val="clear" w:color="auto" w:fill="auto"/>
            <w:vAlign w:val="center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  <w:shd w:val="clear" w:color="auto" w:fill="auto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</w:tcPr>
          <w:p w:rsidR="003B082D" w:rsidRPr="009D68D6" w:rsidRDefault="00F5126D" w:rsidP="00F5126D">
            <w:r>
              <w:t>Chris</w:t>
            </w:r>
          </w:p>
          <w:p w:rsidR="003B082D" w:rsidRPr="009D68D6" w:rsidRDefault="00F5126D" w:rsidP="00F5126D">
            <w:r>
              <w:t xml:space="preserve">Hurio Bysus Mini – Emma ac Alan 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22/4/24</w:t>
            </w:r>
          </w:p>
        </w:tc>
        <w:tc>
          <w:tcPr>
            <w:tcW w:w="105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Prosiect Coginio - Neuadd y Plwyf</w:t>
            </w:r>
          </w:p>
          <w:p w:rsidR="003B082D" w:rsidRPr="009D68D6" w:rsidRDefault="003B082D" w:rsidP="00F5126D"/>
          <w:p w:rsidR="003B082D" w:rsidRPr="009D68D6" w:rsidRDefault="003B082D" w:rsidP="00F5126D"/>
        </w:tc>
        <w:tc>
          <w:tcPr>
            <w:tcW w:w="88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6 – 9 pm</w:t>
            </w: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Tina</w:t>
            </w:r>
          </w:p>
        </w:tc>
      </w:tr>
      <w:tr w:rsidR="00F60743" w:rsidTr="003B082D">
        <w:trPr>
          <w:trHeight w:val="301"/>
        </w:trPr>
        <w:tc>
          <w:tcPr>
            <w:tcW w:w="91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29/4/24</w:t>
            </w:r>
          </w:p>
        </w:tc>
        <w:tc>
          <w:tcPr>
            <w:tcW w:w="105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 xml:space="preserve">Sesiwn yr Urdd - disgo distaw </w:t>
            </w:r>
          </w:p>
          <w:p w:rsidR="003B082D" w:rsidRPr="009D68D6" w:rsidRDefault="003B082D" w:rsidP="00F5126D"/>
          <w:p w:rsidR="003B082D" w:rsidRPr="009D68D6" w:rsidRDefault="003B082D" w:rsidP="00F5126D"/>
        </w:tc>
        <w:tc>
          <w:tcPr>
            <w:tcW w:w="88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B082D" w:rsidRPr="009D68D6" w:rsidRDefault="00F5126D" w:rsidP="00F5126D">
            <w:r>
              <w:t>6 – 9 pm</w:t>
            </w:r>
          </w:p>
          <w:p w:rsidR="003B082D" w:rsidRPr="009D68D6" w:rsidRDefault="003B082D" w:rsidP="00F5126D"/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t>Cae Adwy</w:t>
            </w:r>
          </w:p>
        </w:tc>
        <w:tc>
          <w:tcPr>
            <w:tcW w:w="1072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082D" w:rsidRPr="009D68D6" w:rsidRDefault="00F5126D" w:rsidP="00F5126D">
            <w:r>
              <w:rPr>
                <w:bCs/>
              </w:rPr>
              <w:t xml:space="preserve">Lowri – </w:t>
            </w:r>
            <w:hyperlink r:id="rId8" w:history="1">
              <w:r>
                <w:rPr>
                  <w:bCs/>
                  <w:color w:val="0000FF"/>
                  <w:u w:val="single"/>
                </w:rPr>
                <w:t>lowrimedi@urdd.org</w:t>
              </w:r>
            </w:hyperlink>
            <w:r>
              <w:rPr>
                <w:bCs/>
              </w:rPr>
              <w:t xml:space="preserve"> </w:t>
            </w:r>
          </w:p>
        </w:tc>
      </w:tr>
    </w:tbl>
    <w:p w:rsidR="002F62C1" w:rsidRPr="009D68D6" w:rsidRDefault="002F62C1" w:rsidP="00F5126D"/>
    <w:p w:rsidR="00B35E7B" w:rsidRPr="00807842" w:rsidRDefault="00B35E7B" w:rsidP="00B35E7B">
      <w:r>
        <w:rPr>
          <w:bCs/>
          <w:iCs/>
        </w:rPr>
        <w:t xml:space="preserve">I gael rhagor o wybodaeth am y gweithgareddau uchod ac unrhyw ddiweddariadau/newidiadau ewch i </w:t>
      </w:r>
      <w:proofErr w:type="spellStart"/>
      <w:r>
        <w:rPr>
          <w:bCs/>
          <w:iCs/>
        </w:rPr>
        <w:t>www.wrecsamifanc.co.uk</w:t>
      </w:r>
      <w:proofErr w:type="spellEnd"/>
      <w:r>
        <w:rPr>
          <w:bCs/>
          <w:iCs/>
        </w:rPr>
        <w:t>.   Ni fydd manylion cyswllt yn cael eu rhannu ag unrhyw un arall.</w:t>
      </w:r>
    </w:p>
    <w:p w:rsidR="00B35E7B" w:rsidRPr="007D74B4" w:rsidRDefault="00B35E7B" w:rsidP="00B35E7B">
      <w:r>
        <w:rPr>
          <w:bCs/>
          <w:iCs/>
        </w:rPr>
        <w:t>Yn olaf, byddem wrth ein boddau’n clywed eich syniadau chi am weithgareddau ar gyfer y dyfodol, felly peidiwch â bod ofn eu rhannu nhw.</w:t>
      </w:r>
    </w:p>
    <w:p w:rsidR="00C76BF0" w:rsidRPr="009D68D6" w:rsidRDefault="00C76BF0" w:rsidP="00F5126D">
      <w:bookmarkStart w:id="0" w:name="_GoBack"/>
      <w:bookmarkEnd w:id="0"/>
    </w:p>
    <w:sectPr w:rsidR="00C76BF0" w:rsidRPr="009D68D6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A76" w:rsidRDefault="00F5126D" w:rsidP="00F5126D">
      <w:r>
        <w:separator/>
      </w:r>
    </w:p>
  </w:endnote>
  <w:endnote w:type="continuationSeparator" w:id="0">
    <w:p w:rsidR="00963A76" w:rsidRDefault="00F5126D" w:rsidP="00F51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F5126D" w:rsidP="00F5126D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A76" w:rsidRDefault="00F5126D" w:rsidP="00F5126D">
      <w:r>
        <w:separator/>
      </w:r>
    </w:p>
  </w:footnote>
  <w:footnote w:type="continuationSeparator" w:id="0">
    <w:p w:rsidR="00963A76" w:rsidRDefault="00F5126D" w:rsidP="00F51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F5126D" w:rsidP="00F5126D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5126D" w:rsidP="00F5126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5126D">
    <w:pPr>
      <w:pStyle w:val="Header"/>
    </w:pPr>
  </w:p>
  <w:p w:rsidR="00F86700" w:rsidRDefault="00F5126D" w:rsidP="00F5126D">
    <w:pPr>
      <w:pStyle w:val="Header"/>
    </w:pPr>
    <w:r>
      <w:t xml:space="preserve">                               </w:t>
    </w:r>
  </w:p>
  <w:p w:rsidR="00F86700" w:rsidRDefault="00F86700" w:rsidP="00F5126D">
    <w:pPr>
      <w:pStyle w:val="Header"/>
    </w:pPr>
  </w:p>
  <w:p w:rsidR="00DC2E54" w:rsidRDefault="00DC2E54" w:rsidP="00F512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52BD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1644C"/>
    <w:rsid w:val="00335E4F"/>
    <w:rsid w:val="00362E17"/>
    <w:rsid w:val="00367CB3"/>
    <w:rsid w:val="00374343"/>
    <w:rsid w:val="003A4BB0"/>
    <w:rsid w:val="003B082D"/>
    <w:rsid w:val="003B29D8"/>
    <w:rsid w:val="003C517D"/>
    <w:rsid w:val="003C5731"/>
    <w:rsid w:val="003D1646"/>
    <w:rsid w:val="00404144"/>
    <w:rsid w:val="00420B21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3E27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D5D2F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63A76"/>
    <w:rsid w:val="00972BD7"/>
    <w:rsid w:val="0099010A"/>
    <w:rsid w:val="009A22F8"/>
    <w:rsid w:val="009B4D8C"/>
    <w:rsid w:val="009C1B68"/>
    <w:rsid w:val="009C52B5"/>
    <w:rsid w:val="009D4433"/>
    <w:rsid w:val="009D68D6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4032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23C71"/>
    <w:rsid w:val="00B33E31"/>
    <w:rsid w:val="00B35E7B"/>
    <w:rsid w:val="00B43804"/>
    <w:rsid w:val="00B57B8A"/>
    <w:rsid w:val="00B61C2B"/>
    <w:rsid w:val="00B70D9E"/>
    <w:rsid w:val="00B77D08"/>
    <w:rsid w:val="00BB0778"/>
    <w:rsid w:val="00BC09EC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0CF9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126D"/>
    <w:rsid w:val="00F54D19"/>
    <w:rsid w:val="00F60743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5126D"/>
    <w:pPr>
      <w:jc w:val="center"/>
    </w:pPr>
    <w:rPr>
      <w:rFonts w:ascii="Arial" w:eastAsia="Arial" w:hAnsi="Arial" w:cs="Arial"/>
      <w:b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wrimedi@urd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7DCBB-31E9-4B81-8D6D-B551E89A8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4</TotalTime>
  <Pages>3</Pages>
  <Words>285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4</cp:revision>
  <cp:lastPrinted>2023-11-13T14:13:00Z</cp:lastPrinted>
  <dcterms:created xsi:type="dcterms:W3CDTF">2023-11-30T11:36:00Z</dcterms:created>
  <dcterms:modified xsi:type="dcterms:W3CDTF">2023-12-07T15:31:00Z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