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Pr="00EE361D" w:rsidRDefault="00B8491E" w:rsidP="00B8491E">
      <w:pPr>
        <w:pStyle w:val="Title"/>
      </w:pPr>
      <w:r>
        <w:t>Rhaglen Darpariaeth Ieuenctid</w:t>
      </w:r>
      <w:r>
        <w:t xml:space="preserve"> Glyn Ceiriog</w:t>
      </w:r>
    </w:p>
    <w:p w:rsidR="00EE287D" w:rsidRPr="00EE361D" w:rsidRDefault="00B8491E" w:rsidP="00B8491E">
      <w:pPr>
        <w:pStyle w:val="Title"/>
        <w:rPr>
          <w:i/>
        </w:rPr>
      </w:pPr>
      <w:r>
        <w:rPr>
          <w:i/>
        </w:rPr>
        <w:t>Ionawr</w:t>
      </w:r>
      <w:r>
        <w:t xml:space="preserve"> – Ebrill 2024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0D7A9E" w:rsidTr="00EE361D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  <w:vAlign w:val="center"/>
          </w:tcPr>
          <w:p w:rsidR="00C76BF0" w:rsidRPr="00013F2C" w:rsidRDefault="00B8491E" w:rsidP="00B8491E">
            <w:pPr>
              <w:pStyle w:val="TableHeader"/>
            </w:pPr>
            <w:r>
              <w:t>Dyddiad: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  <w:vAlign w:val="center"/>
          </w:tcPr>
          <w:p w:rsidR="00C76BF0" w:rsidRPr="00013F2C" w:rsidRDefault="00B8491E" w:rsidP="00B8491E">
            <w:pPr>
              <w:pStyle w:val="TableHeader"/>
            </w:pPr>
            <w:r>
              <w:t>Gweithgaredd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  <w:vAlign w:val="center"/>
          </w:tcPr>
          <w:p w:rsidR="00C76BF0" w:rsidRPr="00013F2C" w:rsidRDefault="00B8491E" w:rsidP="00B8491E">
            <w:pPr>
              <w:pStyle w:val="TableHeader"/>
            </w:pPr>
            <w:r>
              <w:t xml:space="preserve">Amser 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  <w:vAlign w:val="center"/>
          </w:tcPr>
          <w:p w:rsidR="00C76BF0" w:rsidRPr="00013F2C" w:rsidRDefault="00B8491E" w:rsidP="00B8491E">
            <w:pPr>
              <w:pStyle w:val="TableHeader"/>
            </w:pPr>
            <w:r>
              <w:t>Lleo</w:t>
            </w:r>
            <w:r>
              <w:t>liad:</w:t>
            </w:r>
          </w:p>
        </w:tc>
      </w:tr>
      <w:tr w:rsidR="000D7A9E" w:rsidTr="00EE361D">
        <w:trPr>
          <w:trHeight w:val="301"/>
        </w:trPr>
        <w:tc>
          <w:tcPr>
            <w:tcW w:w="1166" w:type="pct"/>
            <w:shd w:val="clear" w:color="auto" w:fill="D99594" w:themeFill="accent2" w:themeFillTint="99"/>
            <w:vAlign w:val="center"/>
          </w:tcPr>
          <w:p w:rsidR="005B41BE" w:rsidRDefault="005B41BE" w:rsidP="00B8491E"/>
          <w:p w:rsidR="00766EA0" w:rsidRPr="001C67FB" w:rsidRDefault="00B8491E" w:rsidP="00B8491E">
            <w:r>
              <w:t>9/1/24</w:t>
            </w:r>
          </w:p>
        </w:tc>
        <w:tc>
          <w:tcPr>
            <w:tcW w:w="1343" w:type="pct"/>
            <w:shd w:val="clear" w:color="auto" w:fill="D99594" w:themeFill="accent2" w:themeFillTint="99"/>
            <w:vAlign w:val="center"/>
          </w:tcPr>
          <w:p w:rsidR="00766EA0" w:rsidRDefault="00B8491E" w:rsidP="00B8491E">
            <w:r>
              <w:t>AR GAU</w:t>
            </w:r>
          </w:p>
        </w:tc>
        <w:tc>
          <w:tcPr>
            <w:tcW w:w="1127" w:type="pct"/>
            <w:shd w:val="clear" w:color="auto" w:fill="D99594" w:themeFill="accent2" w:themeFillTint="99"/>
            <w:vAlign w:val="center"/>
          </w:tcPr>
          <w:p w:rsidR="00766EA0" w:rsidRPr="00B55C79" w:rsidRDefault="00B8491E" w:rsidP="00B8491E">
            <w:r>
              <w:t xml:space="preserve">AR </w:t>
            </w:r>
            <w:r>
              <w:t>GAU</w:t>
            </w:r>
          </w:p>
        </w:tc>
        <w:tc>
          <w:tcPr>
            <w:tcW w:w="1364" w:type="pct"/>
            <w:shd w:val="clear" w:color="auto" w:fill="D99594" w:themeFill="accent2" w:themeFillTint="99"/>
            <w:vAlign w:val="center"/>
          </w:tcPr>
          <w:p w:rsidR="00766EA0" w:rsidRDefault="00B8491E" w:rsidP="00B8491E">
            <w:r>
              <w:t>AR GAU</w:t>
            </w:r>
          </w:p>
        </w:tc>
      </w:tr>
      <w:tr w:rsidR="000D7A9E" w:rsidTr="00EE361D">
        <w:trPr>
          <w:trHeight w:val="301"/>
        </w:trPr>
        <w:tc>
          <w:tcPr>
            <w:tcW w:w="1166" w:type="pct"/>
            <w:shd w:val="clear" w:color="auto" w:fill="auto"/>
            <w:vAlign w:val="center"/>
          </w:tcPr>
          <w:p w:rsidR="00A74617" w:rsidRDefault="00A74617" w:rsidP="00B8491E"/>
          <w:p w:rsidR="00A74617" w:rsidRPr="001C67FB" w:rsidRDefault="00B8491E" w:rsidP="00B8491E">
            <w:r>
              <w:t>16/1/24</w:t>
            </w:r>
          </w:p>
        </w:tc>
        <w:tc>
          <w:tcPr>
            <w:tcW w:w="1343" w:type="pct"/>
            <w:shd w:val="clear" w:color="auto" w:fill="auto"/>
            <w:vAlign w:val="center"/>
          </w:tcPr>
          <w:p w:rsidR="00A74617" w:rsidRDefault="00B8491E" w:rsidP="00B8491E">
            <w:r>
              <w:t>Croeso’n ôl</w:t>
            </w:r>
          </w:p>
          <w:p w:rsidR="00A74617" w:rsidRDefault="00B8491E" w:rsidP="00B8491E">
            <w:r>
              <w:t>Siocled poeth</w:t>
            </w:r>
          </w:p>
          <w:p w:rsidR="00A74617" w:rsidRDefault="00B8491E" w:rsidP="00B8491E">
            <w:r>
              <w:t>Dewch i rannu eich straeon Nadolig</w:t>
            </w:r>
          </w:p>
          <w:p w:rsidR="00EE361D" w:rsidRDefault="00EE361D" w:rsidP="00B8491E"/>
        </w:tc>
        <w:tc>
          <w:tcPr>
            <w:tcW w:w="1127" w:type="pct"/>
            <w:shd w:val="clear" w:color="auto" w:fill="auto"/>
            <w:vAlign w:val="center"/>
          </w:tcPr>
          <w:p w:rsidR="00A74617" w:rsidRPr="00B55C79" w:rsidRDefault="00B8491E" w:rsidP="00B8491E">
            <w:r>
              <w:t>6pm – 9pm</w:t>
            </w:r>
          </w:p>
        </w:tc>
        <w:tc>
          <w:tcPr>
            <w:tcW w:w="1364" w:type="pct"/>
            <w:shd w:val="clear" w:color="auto" w:fill="auto"/>
            <w:vAlign w:val="center"/>
          </w:tcPr>
          <w:p w:rsidR="00A74617" w:rsidRDefault="00B8491E" w:rsidP="00B8491E">
            <w:r>
              <w:t>Parc Glyn Ceiriog</w:t>
            </w:r>
          </w:p>
        </w:tc>
      </w:tr>
      <w:tr w:rsidR="000D7A9E" w:rsidTr="00EE361D">
        <w:trPr>
          <w:trHeight w:val="301"/>
        </w:trPr>
        <w:tc>
          <w:tcPr>
            <w:tcW w:w="1166" w:type="pct"/>
            <w:shd w:val="clear" w:color="auto" w:fill="auto"/>
            <w:vAlign w:val="center"/>
          </w:tcPr>
          <w:p w:rsidR="00A74617" w:rsidRDefault="00A74617" w:rsidP="00B8491E"/>
          <w:p w:rsidR="00A74617" w:rsidRPr="00090992" w:rsidRDefault="00B8491E" w:rsidP="00B8491E">
            <w:r>
              <w:t>23/1/24</w:t>
            </w:r>
          </w:p>
        </w:tc>
        <w:tc>
          <w:tcPr>
            <w:tcW w:w="1343" w:type="pct"/>
            <w:shd w:val="clear" w:color="auto" w:fill="auto"/>
            <w:vAlign w:val="center"/>
          </w:tcPr>
          <w:p w:rsidR="00B8491E" w:rsidRDefault="00B8491E" w:rsidP="00B8491E">
            <w:r>
              <w:t xml:space="preserve">Tân </w:t>
            </w:r>
          </w:p>
          <w:p w:rsidR="00A74617" w:rsidRDefault="00B8491E" w:rsidP="00B8491E">
            <w:r>
              <w:t>Cŵn poeth ar y tân</w:t>
            </w:r>
          </w:p>
          <w:p w:rsidR="00EE361D" w:rsidRPr="00090992" w:rsidRDefault="00EE361D" w:rsidP="00B8491E"/>
        </w:tc>
        <w:tc>
          <w:tcPr>
            <w:tcW w:w="1127" w:type="pct"/>
            <w:shd w:val="clear" w:color="auto" w:fill="auto"/>
            <w:vAlign w:val="center"/>
          </w:tcPr>
          <w:p w:rsidR="00A74617" w:rsidRDefault="00B8491E" w:rsidP="00B8491E">
            <w:r>
              <w:t>6pm – 9pm</w:t>
            </w:r>
          </w:p>
        </w:tc>
        <w:tc>
          <w:tcPr>
            <w:tcW w:w="1364" w:type="pct"/>
            <w:shd w:val="clear" w:color="auto" w:fill="auto"/>
            <w:vAlign w:val="center"/>
          </w:tcPr>
          <w:p w:rsidR="00A74617" w:rsidRDefault="00B8491E" w:rsidP="00B8491E">
            <w:r>
              <w:t>Parc Glyn Ceiriog</w:t>
            </w:r>
          </w:p>
        </w:tc>
      </w:tr>
      <w:tr w:rsidR="000D7A9E" w:rsidTr="00EE361D">
        <w:trPr>
          <w:trHeight w:val="301"/>
        </w:trPr>
        <w:tc>
          <w:tcPr>
            <w:tcW w:w="1166" w:type="pct"/>
            <w:shd w:val="clear" w:color="auto" w:fill="auto"/>
            <w:vAlign w:val="center"/>
          </w:tcPr>
          <w:p w:rsidR="00A74617" w:rsidRDefault="00A74617" w:rsidP="00B8491E"/>
          <w:p w:rsidR="00A74617" w:rsidRPr="001C67FB" w:rsidRDefault="00B8491E" w:rsidP="00B8491E">
            <w:r>
              <w:t>30/1/24</w:t>
            </w:r>
          </w:p>
        </w:tc>
        <w:tc>
          <w:tcPr>
            <w:tcW w:w="1343" w:type="pct"/>
            <w:shd w:val="clear" w:color="auto" w:fill="auto"/>
            <w:vAlign w:val="center"/>
          </w:tcPr>
          <w:p w:rsidR="00A74617" w:rsidRDefault="00B8491E" w:rsidP="00B8491E">
            <w:r>
              <w:t>Sesiwn ar Hawliau Plant</w:t>
            </w:r>
          </w:p>
          <w:p w:rsidR="00A74617" w:rsidRDefault="00B8491E" w:rsidP="00B8491E">
            <w:r>
              <w:t xml:space="preserve">Tîm Cyfranogiad </w:t>
            </w:r>
          </w:p>
          <w:p w:rsidR="00EE361D" w:rsidRPr="00090992" w:rsidRDefault="00EE361D" w:rsidP="00B8491E"/>
        </w:tc>
        <w:tc>
          <w:tcPr>
            <w:tcW w:w="1127" w:type="pct"/>
            <w:shd w:val="clear" w:color="auto" w:fill="auto"/>
            <w:vAlign w:val="center"/>
          </w:tcPr>
          <w:p w:rsidR="00A74617" w:rsidRDefault="00B8491E" w:rsidP="00B8491E">
            <w:r>
              <w:t>6pm – 9pm</w:t>
            </w:r>
          </w:p>
        </w:tc>
        <w:tc>
          <w:tcPr>
            <w:tcW w:w="1364" w:type="pct"/>
            <w:shd w:val="clear" w:color="auto" w:fill="auto"/>
            <w:vAlign w:val="center"/>
          </w:tcPr>
          <w:p w:rsidR="00A74617" w:rsidRDefault="00B8491E" w:rsidP="00B8491E">
            <w:r>
              <w:t>Parc Glyn Ceiriog</w:t>
            </w:r>
          </w:p>
        </w:tc>
      </w:tr>
      <w:tr w:rsidR="000D7A9E" w:rsidTr="00EE361D">
        <w:trPr>
          <w:trHeight w:val="301"/>
        </w:trPr>
        <w:tc>
          <w:tcPr>
            <w:tcW w:w="1166" w:type="pct"/>
            <w:vAlign w:val="center"/>
          </w:tcPr>
          <w:p w:rsidR="00A74617" w:rsidRDefault="00A74617" w:rsidP="00B8491E"/>
          <w:p w:rsidR="00A74617" w:rsidRPr="001C67FB" w:rsidRDefault="00B8491E" w:rsidP="00B8491E">
            <w:r>
              <w:t>6/2/24</w:t>
            </w:r>
          </w:p>
        </w:tc>
        <w:tc>
          <w:tcPr>
            <w:tcW w:w="1343" w:type="pct"/>
            <w:vAlign w:val="center"/>
          </w:tcPr>
          <w:p w:rsidR="00A74617" w:rsidRDefault="00B8491E" w:rsidP="00B8491E">
            <w:r>
              <w:t>Crefftau San Ffolant.</w:t>
            </w:r>
          </w:p>
          <w:p w:rsidR="00A74617" w:rsidRDefault="00B8491E" w:rsidP="00B8491E">
            <w:r>
              <w:t>Dewch i wneud cardiau i’ch cariad</w:t>
            </w:r>
          </w:p>
          <w:p w:rsidR="00EE361D" w:rsidRPr="00090992" w:rsidRDefault="00EE361D" w:rsidP="00B8491E"/>
        </w:tc>
        <w:tc>
          <w:tcPr>
            <w:tcW w:w="1127" w:type="pct"/>
            <w:vAlign w:val="center"/>
          </w:tcPr>
          <w:p w:rsidR="00A74617" w:rsidRDefault="00B8491E" w:rsidP="00B8491E">
            <w:r>
              <w:t>6pm – 9pm</w:t>
            </w:r>
          </w:p>
        </w:tc>
        <w:tc>
          <w:tcPr>
            <w:tcW w:w="1364" w:type="pct"/>
            <w:vAlign w:val="center"/>
          </w:tcPr>
          <w:p w:rsidR="00A74617" w:rsidRDefault="00B8491E" w:rsidP="00B8491E">
            <w:r>
              <w:t>Parc Glyn Ceiriog</w:t>
            </w:r>
          </w:p>
        </w:tc>
      </w:tr>
      <w:tr w:rsidR="000D7A9E" w:rsidTr="00EE361D">
        <w:trPr>
          <w:trHeight w:val="301"/>
        </w:trPr>
        <w:tc>
          <w:tcPr>
            <w:tcW w:w="5000" w:type="pct"/>
            <w:gridSpan w:val="4"/>
            <w:shd w:val="clear" w:color="auto" w:fill="CCC0D9" w:themeFill="accent4" w:themeFillTint="66"/>
            <w:vAlign w:val="center"/>
          </w:tcPr>
          <w:p w:rsidR="00A74617" w:rsidRPr="00E808ED" w:rsidRDefault="00B8491E" w:rsidP="00B8491E">
            <w:r>
              <w:t>HANNER TYMOR</w:t>
            </w:r>
          </w:p>
        </w:tc>
      </w:tr>
      <w:tr w:rsidR="000D7A9E" w:rsidTr="00EE361D">
        <w:trPr>
          <w:trHeight w:val="301"/>
        </w:trPr>
        <w:tc>
          <w:tcPr>
            <w:tcW w:w="1166" w:type="pct"/>
            <w:vAlign w:val="center"/>
          </w:tcPr>
          <w:p w:rsidR="00A74617" w:rsidRDefault="00A74617" w:rsidP="00B8491E"/>
          <w:p w:rsidR="00A74617" w:rsidRDefault="00B8491E" w:rsidP="00B8491E">
            <w:r>
              <w:t>20/2/24</w:t>
            </w:r>
          </w:p>
        </w:tc>
        <w:tc>
          <w:tcPr>
            <w:tcW w:w="1343" w:type="pct"/>
            <w:vAlign w:val="center"/>
          </w:tcPr>
          <w:p w:rsidR="00A74617" w:rsidRPr="00B8491E" w:rsidRDefault="00B8491E" w:rsidP="00B8491E">
            <w:r w:rsidRPr="00B8491E">
              <w:t>Pizza ar y tân</w:t>
            </w:r>
          </w:p>
          <w:p w:rsidR="00EE361D" w:rsidRPr="00090992" w:rsidRDefault="00EE361D" w:rsidP="00B8491E"/>
        </w:tc>
        <w:tc>
          <w:tcPr>
            <w:tcW w:w="1127" w:type="pct"/>
            <w:vAlign w:val="center"/>
          </w:tcPr>
          <w:p w:rsidR="00A74617" w:rsidRDefault="00B8491E" w:rsidP="00B8491E">
            <w:r>
              <w:t>6pm – 9pm</w:t>
            </w:r>
          </w:p>
        </w:tc>
        <w:tc>
          <w:tcPr>
            <w:tcW w:w="1364" w:type="pct"/>
            <w:vAlign w:val="center"/>
          </w:tcPr>
          <w:p w:rsidR="00A74617" w:rsidRDefault="00B8491E" w:rsidP="00B8491E">
            <w:r>
              <w:t>Parc Glyn Ceiriog</w:t>
            </w:r>
          </w:p>
        </w:tc>
      </w:tr>
      <w:tr w:rsidR="000D7A9E" w:rsidTr="00EE361D">
        <w:trPr>
          <w:trHeight w:val="301"/>
        </w:trPr>
        <w:tc>
          <w:tcPr>
            <w:tcW w:w="1166" w:type="pct"/>
            <w:vAlign w:val="center"/>
          </w:tcPr>
          <w:p w:rsidR="00A74617" w:rsidRDefault="00A74617" w:rsidP="00B8491E"/>
          <w:p w:rsidR="00A74617" w:rsidRDefault="00B8491E" w:rsidP="00B8491E">
            <w:r>
              <w:t>27/2/24</w:t>
            </w:r>
          </w:p>
        </w:tc>
        <w:tc>
          <w:tcPr>
            <w:tcW w:w="1343" w:type="pct"/>
            <w:vAlign w:val="center"/>
          </w:tcPr>
          <w:p w:rsidR="00A74617" w:rsidRDefault="00B8491E" w:rsidP="00B8491E">
            <w:r>
              <w:t>Sesiwn iechyd emosiynol gan Inspire</w:t>
            </w:r>
          </w:p>
          <w:p w:rsidR="00EE361D" w:rsidRPr="00090992" w:rsidRDefault="00EE361D" w:rsidP="00B8491E"/>
        </w:tc>
        <w:tc>
          <w:tcPr>
            <w:tcW w:w="1127" w:type="pct"/>
            <w:vAlign w:val="center"/>
          </w:tcPr>
          <w:p w:rsidR="00A74617" w:rsidRDefault="00B8491E" w:rsidP="00B8491E">
            <w:r>
              <w:t>6pm – 9pm</w:t>
            </w:r>
          </w:p>
        </w:tc>
        <w:tc>
          <w:tcPr>
            <w:tcW w:w="1364" w:type="pct"/>
            <w:vAlign w:val="center"/>
          </w:tcPr>
          <w:p w:rsidR="00A74617" w:rsidRDefault="00B8491E" w:rsidP="00B8491E">
            <w:r>
              <w:t>Parc Glyn Ceiriog</w:t>
            </w:r>
          </w:p>
        </w:tc>
      </w:tr>
      <w:tr w:rsidR="000D7A9E" w:rsidTr="00EE361D">
        <w:trPr>
          <w:trHeight w:val="301"/>
        </w:trPr>
        <w:tc>
          <w:tcPr>
            <w:tcW w:w="1166" w:type="pct"/>
            <w:vAlign w:val="center"/>
          </w:tcPr>
          <w:p w:rsidR="00A74617" w:rsidRDefault="00A74617" w:rsidP="00B8491E"/>
          <w:p w:rsidR="00A74617" w:rsidRDefault="00B8491E" w:rsidP="00B8491E">
            <w:r>
              <w:t>5/3/24</w:t>
            </w:r>
          </w:p>
        </w:tc>
        <w:tc>
          <w:tcPr>
            <w:tcW w:w="1343" w:type="pct"/>
            <w:vAlign w:val="center"/>
          </w:tcPr>
          <w:p w:rsidR="004F5B01" w:rsidRDefault="00B8491E" w:rsidP="00B8491E">
            <w:r>
              <w:t>Dathlu Dydd Gŵyl Dewi</w:t>
            </w:r>
          </w:p>
          <w:p w:rsidR="00A74617" w:rsidRDefault="00B8491E" w:rsidP="00B8491E">
            <w:r>
              <w:t>Diwylliant Cymru</w:t>
            </w:r>
          </w:p>
          <w:p w:rsidR="00EE361D" w:rsidRPr="00090992" w:rsidRDefault="00B8491E" w:rsidP="00B8491E">
            <w:r>
              <w:t>Gemau Cymru</w:t>
            </w:r>
          </w:p>
        </w:tc>
        <w:tc>
          <w:tcPr>
            <w:tcW w:w="1127" w:type="pct"/>
            <w:vAlign w:val="center"/>
          </w:tcPr>
          <w:p w:rsidR="00A74617" w:rsidRDefault="00B8491E" w:rsidP="00B8491E">
            <w:r>
              <w:t>6pm – 9pm</w:t>
            </w:r>
          </w:p>
        </w:tc>
        <w:tc>
          <w:tcPr>
            <w:tcW w:w="1364" w:type="pct"/>
            <w:vAlign w:val="center"/>
          </w:tcPr>
          <w:p w:rsidR="00A74617" w:rsidRDefault="00B8491E" w:rsidP="00B8491E">
            <w:r>
              <w:t>Parc Glyn Ceiriog</w:t>
            </w:r>
          </w:p>
        </w:tc>
      </w:tr>
      <w:tr w:rsidR="000D7A9E" w:rsidTr="00EE361D">
        <w:trPr>
          <w:trHeight w:val="301"/>
        </w:trPr>
        <w:tc>
          <w:tcPr>
            <w:tcW w:w="1166" w:type="pct"/>
            <w:shd w:val="clear" w:color="auto" w:fill="D99594" w:themeFill="accent2" w:themeFillTint="99"/>
            <w:vAlign w:val="center"/>
          </w:tcPr>
          <w:p w:rsidR="00A74617" w:rsidRDefault="00A74617" w:rsidP="00B8491E"/>
          <w:p w:rsidR="00A74617" w:rsidRPr="001C67FB" w:rsidRDefault="00B8491E" w:rsidP="00B8491E">
            <w:r>
              <w:t>12/3/24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D99594" w:themeFill="accent2" w:themeFillTint="99"/>
            <w:vAlign w:val="center"/>
          </w:tcPr>
          <w:p w:rsidR="00A74617" w:rsidRPr="001C67FB" w:rsidRDefault="00B8491E" w:rsidP="00B8491E">
            <w:r>
              <w:t>AR GAU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D99594" w:themeFill="accent2" w:themeFillTint="99"/>
            <w:vAlign w:val="center"/>
          </w:tcPr>
          <w:p w:rsidR="00A74617" w:rsidRDefault="00B8491E" w:rsidP="00B8491E">
            <w:r>
              <w:t>AR GAU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D99594" w:themeFill="accent2" w:themeFillTint="99"/>
            <w:vAlign w:val="center"/>
          </w:tcPr>
          <w:p w:rsidR="00A74617" w:rsidRDefault="00B8491E" w:rsidP="00B8491E">
            <w:r>
              <w:t>AR GAU</w:t>
            </w:r>
          </w:p>
        </w:tc>
      </w:tr>
      <w:tr w:rsidR="000D7A9E" w:rsidTr="00EE361D">
        <w:trPr>
          <w:trHeight w:val="301"/>
        </w:trPr>
        <w:tc>
          <w:tcPr>
            <w:tcW w:w="1166" w:type="pct"/>
            <w:vAlign w:val="center"/>
          </w:tcPr>
          <w:p w:rsidR="00A74617" w:rsidRDefault="00A74617" w:rsidP="00B8491E"/>
          <w:p w:rsidR="00A74617" w:rsidRPr="001C67FB" w:rsidRDefault="00B8491E" w:rsidP="00B8491E">
            <w:r>
              <w:t>19/3/24</w:t>
            </w:r>
          </w:p>
        </w:tc>
        <w:tc>
          <w:tcPr>
            <w:tcW w:w="1343" w:type="pct"/>
            <w:vAlign w:val="center"/>
          </w:tcPr>
          <w:p w:rsidR="00A74617" w:rsidRPr="00090992" w:rsidRDefault="00B8491E" w:rsidP="00B8491E">
            <w:r>
              <w:t>Sesiwn Chwaraeon Wrecsam Egnïol</w:t>
            </w:r>
          </w:p>
        </w:tc>
        <w:tc>
          <w:tcPr>
            <w:tcW w:w="1127" w:type="pct"/>
            <w:vAlign w:val="center"/>
          </w:tcPr>
          <w:p w:rsidR="00A74617" w:rsidRDefault="00B8491E" w:rsidP="00B8491E">
            <w:r>
              <w:t>6pm – 8pm</w:t>
            </w:r>
          </w:p>
        </w:tc>
        <w:tc>
          <w:tcPr>
            <w:tcW w:w="1364" w:type="pct"/>
            <w:vAlign w:val="center"/>
          </w:tcPr>
          <w:p w:rsidR="00A74617" w:rsidRDefault="00B8491E" w:rsidP="00B8491E">
            <w:r>
              <w:t>Parc Glyn Ceiriog</w:t>
            </w:r>
          </w:p>
        </w:tc>
      </w:tr>
      <w:tr w:rsidR="000D7A9E" w:rsidTr="00EE361D">
        <w:trPr>
          <w:trHeight w:val="301"/>
        </w:trPr>
        <w:tc>
          <w:tcPr>
            <w:tcW w:w="5000" w:type="pct"/>
            <w:gridSpan w:val="4"/>
            <w:shd w:val="clear" w:color="auto" w:fill="CCC0D9" w:themeFill="accent4" w:themeFillTint="66"/>
            <w:vAlign w:val="center"/>
          </w:tcPr>
          <w:p w:rsidR="00A74617" w:rsidRPr="00EB7106" w:rsidRDefault="00B8491E" w:rsidP="00B8491E">
            <w:r>
              <w:t>GWYLIAU’R PASG</w:t>
            </w:r>
          </w:p>
        </w:tc>
      </w:tr>
    </w:tbl>
    <w:tbl>
      <w:tblPr>
        <w:tblpPr w:leftFromText="180" w:rightFromText="180" w:vertAnchor="text" w:horzAnchor="margin" w:tblpY="104"/>
        <w:tblW w:w="5017" w:type="pct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0D7A9E" w:rsidTr="004F5B01">
        <w:trPr>
          <w:trHeight w:val="301"/>
        </w:trPr>
        <w:tc>
          <w:tcPr>
            <w:tcW w:w="1166" w:type="pct"/>
          </w:tcPr>
          <w:p w:rsidR="004F5B01" w:rsidRPr="001C67FB" w:rsidRDefault="00B8491E" w:rsidP="00B8491E">
            <w:r>
              <w:t>9/4/24</w:t>
            </w:r>
          </w:p>
        </w:tc>
        <w:tc>
          <w:tcPr>
            <w:tcW w:w="1343" w:type="pct"/>
          </w:tcPr>
          <w:p w:rsidR="004F5B01" w:rsidRDefault="00B8491E" w:rsidP="00B8491E">
            <w:r>
              <w:t>IN2CHANGE</w:t>
            </w:r>
          </w:p>
          <w:p w:rsidR="004F5B01" w:rsidRDefault="00B8491E" w:rsidP="00B8491E">
            <w:r>
              <w:t xml:space="preserve">Dewch </w:t>
            </w:r>
            <w:r>
              <w:t>i ddysgu am gyffuriau a’u heffeithiau</w:t>
            </w:r>
          </w:p>
          <w:p w:rsidR="00EE361D" w:rsidRPr="00E33D61" w:rsidRDefault="00EE361D" w:rsidP="00B8491E"/>
        </w:tc>
        <w:tc>
          <w:tcPr>
            <w:tcW w:w="1127" w:type="pct"/>
          </w:tcPr>
          <w:p w:rsidR="004F5B01" w:rsidRDefault="00B8491E" w:rsidP="00B8491E">
            <w:r>
              <w:t>6pm – 8pm</w:t>
            </w:r>
          </w:p>
        </w:tc>
        <w:tc>
          <w:tcPr>
            <w:tcW w:w="1364" w:type="pct"/>
          </w:tcPr>
          <w:p w:rsidR="004F5B01" w:rsidRDefault="00B8491E" w:rsidP="00B8491E">
            <w:r>
              <w:t>Parc Glyn Ceiriog</w:t>
            </w:r>
          </w:p>
        </w:tc>
      </w:tr>
      <w:tr w:rsidR="000D7A9E" w:rsidTr="004F5B01">
        <w:trPr>
          <w:trHeight w:val="301"/>
        </w:trPr>
        <w:tc>
          <w:tcPr>
            <w:tcW w:w="1166" w:type="pct"/>
          </w:tcPr>
          <w:p w:rsidR="004F5B01" w:rsidRDefault="004F5B01" w:rsidP="00B8491E"/>
          <w:p w:rsidR="004F5B01" w:rsidRPr="001C67FB" w:rsidRDefault="00B8491E" w:rsidP="00B8491E">
            <w:r>
              <w:t>16/4/24</w:t>
            </w:r>
          </w:p>
        </w:tc>
        <w:tc>
          <w:tcPr>
            <w:tcW w:w="1343" w:type="pct"/>
          </w:tcPr>
          <w:p w:rsidR="004F5B01" w:rsidRDefault="00B8491E" w:rsidP="00B8491E">
            <w:r>
              <w:t xml:space="preserve">Digartrefedd a’i effeithiau  Ymunwch a dysgwch fwy am effeithiau digartrefedd ar bob ifanc </w:t>
            </w:r>
            <w:r>
              <w:t>o bob rhan o’r byd</w:t>
            </w:r>
          </w:p>
          <w:p w:rsidR="00EE361D" w:rsidRPr="00E33D61" w:rsidRDefault="00EE361D" w:rsidP="00B8491E"/>
        </w:tc>
        <w:tc>
          <w:tcPr>
            <w:tcW w:w="1127" w:type="pct"/>
          </w:tcPr>
          <w:p w:rsidR="004F5B01" w:rsidRDefault="00B8491E" w:rsidP="00B8491E">
            <w:r>
              <w:t>6pm – 8pm</w:t>
            </w:r>
          </w:p>
        </w:tc>
        <w:tc>
          <w:tcPr>
            <w:tcW w:w="1364" w:type="pct"/>
          </w:tcPr>
          <w:p w:rsidR="004F5B01" w:rsidRDefault="00B8491E" w:rsidP="00B8491E">
            <w:r>
              <w:t>Parc Glyn Ceiriog</w:t>
            </w:r>
          </w:p>
        </w:tc>
      </w:tr>
      <w:tr w:rsidR="000D7A9E" w:rsidTr="004F5B01">
        <w:trPr>
          <w:trHeight w:val="301"/>
        </w:trPr>
        <w:tc>
          <w:tcPr>
            <w:tcW w:w="1166" w:type="pct"/>
          </w:tcPr>
          <w:p w:rsidR="004F5B01" w:rsidRDefault="004F5B01" w:rsidP="00B8491E"/>
          <w:p w:rsidR="004F5B01" w:rsidRPr="001C67FB" w:rsidRDefault="00B8491E" w:rsidP="00B8491E">
            <w:r>
              <w:t>23/4/24</w:t>
            </w:r>
          </w:p>
        </w:tc>
        <w:tc>
          <w:tcPr>
            <w:tcW w:w="1343" w:type="pct"/>
          </w:tcPr>
          <w:p w:rsidR="004F5B01" w:rsidRDefault="00B8491E" w:rsidP="00B8491E">
            <w:r>
              <w:t>Sesiwn Chwaraeon Wrecsam Egnïol</w:t>
            </w:r>
          </w:p>
          <w:p w:rsidR="00EE361D" w:rsidRPr="00E33D61" w:rsidRDefault="00EE361D" w:rsidP="00B8491E"/>
        </w:tc>
        <w:tc>
          <w:tcPr>
            <w:tcW w:w="1127" w:type="pct"/>
          </w:tcPr>
          <w:p w:rsidR="004F5B01" w:rsidRDefault="00B8491E" w:rsidP="00B8491E">
            <w:r>
              <w:t>6pm – 8pm</w:t>
            </w:r>
          </w:p>
        </w:tc>
        <w:tc>
          <w:tcPr>
            <w:tcW w:w="1364" w:type="pct"/>
          </w:tcPr>
          <w:p w:rsidR="004F5B01" w:rsidRDefault="00B8491E" w:rsidP="00B8491E">
            <w:r>
              <w:t>Parc Glyn Ceiriog</w:t>
            </w:r>
          </w:p>
        </w:tc>
      </w:tr>
    </w:tbl>
    <w:p w:rsidR="004F5B01" w:rsidRDefault="004F5B01" w:rsidP="00B8491E"/>
    <w:p w:rsidR="004F5B01" w:rsidRDefault="004F5B01" w:rsidP="00B8491E"/>
    <w:p w:rsidR="00B8491E" w:rsidRPr="00807842" w:rsidRDefault="00B8491E" w:rsidP="00B8491E">
      <w:r>
        <w:rPr>
          <w:bCs/>
          <w:iCs/>
        </w:rPr>
        <w:t xml:space="preserve">I gael rhagor o wybodaeth am y gweithgareddau uchod ac unrhyw ddiweddariadau/newidiadau ewch i </w:t>
      </w:r>
      <w:proofErr w:type="spellStart"/>
      <w:r>
        <w:rPr>
          <w:bCs/>
          <w:iCs/>
        </w:rPr>
        <w:t>www.wrecsamifanc.co.uk</w:t>
      </w:r>
      <w:proofErr w:type="spellEnd"/>
      <w:r>
        <w:rPr>
          <w:bCs/>
          <w:iCs/>
        </w:rPr>
        <w:t>.   Ni fydd manylion cyswllt yn cael eu rhannu ag unrhyw un arall.</w:t>
      </w:r>
    </w:p>
    <w:p w:rsidR="00B8491E" w:rsidRPr="007D74B4" w:rsidRDefault="00B8491E" w:rsidP="00B8491E">
      <w:r>
        <w:rPr>
          <w:bCs/>
          <w:iCs/>
        </w:rPr>
        <w:t>Yn olaf, byddem wrth ein boddau’n clywed eich syniadau chi am weithgareddau ar gyfer y dyfodol, felly peidiwch â bod ofn eu rhannu nhw.</w:t>
      </w:r>
    </w:p>
    <w:p w:rsidR="004F5B01" w:rsidRDefault="004F5B01" w:rsidP="00B8491E">
      <w:bookmarkStart w:id="0" w:name="_GoBack"/>
      <w:bookmarkEnd w:id="0"/>
    </w:p>
    <w:sectPr w:rsidR="004F5B01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B8491E" w:rsidP="00B8491E">
      <w:r>
        <w:separator/>
      </w:r>
    </w:p>
  </w:endnote>
  <w:endnote w:type="continuationSeparator" w:id="0">
    <w:p w:rsidR="00000000" w:rsidRDefault="00B8491E" w:rsidP="00B84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B8491E" w:rsidP="00B8491E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B8491E" w:rsidP="00B8491E">
      <w:r>
        <w:separator/>
      </w:r>
    </w:p>
  </w:footnote>
  <w:footnote w:type="continuationSeparator" w:id="0">
    <w:p w:rsidR="00000000" w:rsidRDefault="00B8491E" w:rsidP="00B849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B8491E" w:rsidP="00B8491E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B8491E" w:rsidP="00B8491E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B8491E">
    <w:pPr>
      <w:pStyle w:val="Header"/>
    </w:pPr>
  </w:p>
  <w:p w:rsidR="00F86700" w:rsidRDefault="00B8491E" w:rsidP="00B8491E">
    <w:pPr>
      <w:pStyle w:val="Header"/>
    </w:pPr>
    <w:r>
      <w:t xml:space="preserve">               </w:t>
    </w:r>
    <w:r>
      <w:t xml:space="preserve">                </w:t>
    </w:r>
  </w:p>
  <w:p w:rsidR="00F86700" w:rsidRDefault="00F86700" w:rsidP="00B8491E">
    <w:pPr>
      <w:pStyle w:val="Header"/>
    </w:pPr>
  </w:p>
  <w:p w:rsidR="00DC2E54" w:rsidRDefault="00DC2E54" w:rsidP="00B8491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8690D"/>
    <w:rsid w:val="00090992"/>
    <w:rsid w:val="000A1F71"/>
    <w:rsid w:val="000A33B0"/>
    <w:rsid w:val="000C3BA4"/>
    <w:rsid w:val="000D241E"/>
    <w:rsid w:val="000D7A9E"/>
    <w:rsid w:val="000E229B"/>
    <w:rsid w:val="00111490"/>
    <w:rsid w:val="001251B9"/>
    <w:rsid w:val="00141945"/>
    <w:rsid w:val="00147151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60B0"/>
    <w:rsid w:val="001C67FB"/>
    <w:rsid w:val="001C68A4"/>
    <w:rsid w:val="001C7525"/>
    <w:rsid w:val="001D044D"/>
    <w:rsid w:val="001D46C8"/>
    <w:rsid w:val="001D5B4E"/>
    <w:rsid w:val="001E1D24"/>
    <w:rsid w:val="001E5E5B"/>
    <w:rsid w:val="001E7403"/>
    <w:rsid w:val="001F664F"/>
    <w:rsid w:val="001F6A4F"/>
    <w:rsid w:val="001F6C72"/>
    <w:rsid w:val="00230857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2F62C1"/>
    <w:rsid w:val="003055CA"/>
    <w:rsid w:val="00335E4F"/>
    <w:rsid w:val="00362E17"/>
    <w:rsid w:val="00367CB3"/>
    <w:rsid w:val="00374343"/>
    <w:rsid w:val="003A4BB0"/>
    <w:rsid w:val="003B29D8"/>
    <w:rsid w:val="003D1646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7D63"/>
    <w:rsid w:val="0049277A"/>
    <w:rsid w:val="004C53F4"/>
    <w:rsid w:val="004C7E87"/>
    <w:rsid w:val="004E1145"/>
    <w:rsid w:val="004F5185"/>
    <w:rsid w:val="004F5B01"/>
    <w:rsid w:val="004F780C"/>
    <w:rsid w:val="00505DF3"/>
    <w:rsid w:val="00535C01"/>
    <w:rsid w:val="0055449E"/>
    <w:rsid w:val="0056026D"/>
    <w:rsid w:val="005650EB"/>
    <w:rsid w:val="00566903"/>
    <w:rsid w:val="005841B6"/>
    <w:rsid w:val="00587611"/>
    <w:rsid w:val="005959B0"/>
    <w:rsid w:val="00596751"/>
    <w:rsid w:val="005A1D46"/>
    <w:rsid w:val="005B41BE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76666"/>
    <w:rsid w:val="0067694B"/>
    <w:rsid w:val="00685153"/>
    <w:rsid w:val="00686A0E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428C7"/>
    <w:rsid w:val="00754518"/>
    <w:rsid w:val="00766EA0"/>
    <w:rsid w:val="00775A50"/>
    <w:rsid w:val="007764CA"/>
    <w:rsid w:val="007A7213"/>
    <w:rsid w:val="007B0049"/>
    <w:rsid w:val="007B00F2"/>
    <w:rsid w:val="007B6DF2"/>
    <w:rsid w:val="007B73D5"/>
    <w:rsid w:val="007C739A"/>
    <w:rsid w:val="007D1B02"/>
    <w:rsid w:val="007D1D2E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56136"/>
    <w:rsid w:val="00972BD7"/>
    <w:rsid w:val="0099010A"/>
    <w:rsid w:val="009A22F8"/>
    <w:rsid w:val="009B4D8C"/>
    <w:rsid w:val="009C1B68"/>
    <w:rsid w:val="009C2605"/>
    <w:rsid w:val="009C52B5"/>
    <w:rsid w:val="009D4433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4617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33E31"/>
    <w:rsid w:val="00B43804"/>
    <w:rsid w:val="00B55C79"/>
    <w:rsid w:val="00B57B8A"/>
    <w:rsid w:val="00B61C2B"/>
    <w:rsid w:val="00B70D9E"/>
    <w:rsid w:val="00B77D08"/>
    <w:rsid w:val="00B8491E"/>
    <w:rsid w:val="00BB0778"/>
    <w:rsid w:val="00BC6BAD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D4812"/>
    <w:rsid w:val="00CE7834"/>
    <w:rsid w:val="00D309C3"/>
    <w:rsid w:val="00D33177"/>
    <w:rsid w:val="00D4312D"/>
    <w:rsid w:val="00D87A85"/>
    <w:rsid w:val="00D969FD"/>
    <w:rsid w:val="00DB0570"/>
    <w:rsid w:val="00DC187B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808ED"/>
    <w:rsid w:val="00E94019"/>
    <w:rsid w:val="00E95A48"/>
    <w:rsid w:val="00EB7106"/>
    <w:rsid w:val="00EC2131"/>
    <w:rsid w:val="00EC23CF"/>
    <w:rsid w:val="00ED5300"/>
    <w:rsid w:val="00EE12E7"/>
    <w:rsid w:val="00EE19DF"/>
    <w:rsid w:val="00EE287D"/>
    <w:rsid w:val="00EE361D"/>
    <w:rsid w:val="00EE7556"/>
    <w:rsid w:val="00F214A3"/>
    <w:rsid w:val="00F333E6"/>
    <w:rsid w:val="00F33842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81B2EF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B8491E"/>
    <w:pPr>
      <w:jc w:val="center"/>
    </w:pPr>
    <w:rPr>
      <w:rFonts w:ascii="Arial" w:eastAsia="Arial" w:hAnsi="Arial" w:cs="Arial"/>
      <w:b/>
      <w:sz w:val="24"/>
      <w:szCs w:val="24"/>
      <w:lang w:val="cy-GB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B1812D-8478-4704-8CBC-C10AFCE75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5</TotalTime>
  <Pages>2</Pages>
  <Words>229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Glenys Williams (Cyfieithydd/Translator)</cp:lastModifiedBy>
  <cp:revision>3</cp:revision>
  <cp:lastPrinted>2019-01-21T20:21:00Z</cp:lastPrinted>
  <dcterms:created xsi:type="dcterms:W3CDTF">2023-11-30T11:37:00Z</dcterms:created>
  <dcterms:modified xsi:type="dcterms:W3CDTF">2023-12-07T15:35:00Z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edProfile">
    <vt:lpwstr>2</vt:lpwstr>
  </property>
  <property fmtid="{D5CDD505-2E9C-101B-9397-08002B2CF9AE}" pid="3" name="Attribution">
    <vt:lpwstr>Copyright © 2003 KMT Software, Inc.</vt:lpwstr>
  </property>
  <property fmtid="{D5CDD505-2E9C-101B-9397-08002B2CF9AE}" pid="4" name="Creator">
    <vt:lpwstr>ORPRO 3.0</vt:lpwstr>
  </property>
  <property fmtid="{D5CDD505-2E9C-101B-9397-08002B2CF9AE}" pid="5" name="TemplateCategory">
    <vt:lpwstr/>
  </property>
</Properties>
</file>