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831D8A" w:rsidRDefault="00E35A77" w:rsidP="00E35A77">
      <w:pPr>
        <w:pStyle w:val="Title"/>
        <w:rPr>
          <w:i/>
        </w:rPr>
      </w:pPr>
      <w:r>
        <w:t>Rhaglen Darpariaeth Ieuenctid Llai</w:t>
      </w:r>
    </w:p>
    <w:p w:rsidR="00C76BF0" w:rsidRPr="00831D8A" w:rsidRDefault="00E35A77" w:rsidP="00E35A77">
      <w:pPr>
        <w:pStyle w:val="Title"/>
        <w:rPr>
          <w:i/>
        </w:rPr>
      </w:pPr>
      <w:bookmarkStart w:id="0" w:name="_GoBack"/>
      <w:r w:rsidRPr="002609D7">
        <w:t>Ionawr</w:t>
      </w:r>
      <w:bookmarkEnd w:id="0"/>
      <w:r>
        <w:rPr>
          <w:i/>
        </w:rPr>
        <w:t xml:space="preserve"> </w:t>
      </w:r>
      <w:r>
        <w:t>– Ebrill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5"/>
        <w:gridCol w:w="2635"/>
        <w:gridCol w:w="2356"/>
        <w:gridCol w:w="2758"/>
      </w:tblGrid>
      <w:tr w:rsidR="00DF4618" w:rsidTr="00E35A77">
        <w:trPr>
          <w:trHeight w:val="301"/>
        </w:trPr>
        <w:tc>
          <w:tcPr>
            <w:tcW w:w="1165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831D8A" w:rsidRDefault="00E35A77" w:rsidP="00E35A77">
            <w:pPr>
              <w:pStyle w:val="TableHeader"/>
              <w:rPr>
                <w:i/>
              </w:rPr>
            </w:pPr>
            <w:r>
              <w:t>Dyddiad</w:t>
            </w:r>
          </w:p>
        </w:tc>
        <w:tc>
          <w:tcPr>
            <w:tcW w:w="130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831D8A" w:rsidRDefault="00E35A77" w:rsidP="00E35A77">
            <w:pPr>
              <w:pStyle w:val="TableHeader"/>
              <w:rPr>
                <w:i/>
              </w:rPr>
            </w:pPr>
            <w:r>
              <w:t>Gweithgaredd</w:t>
            </w:r>
          </w:p>
        </w:tc>
        <w:tc>
          <w:tcPr>
            <w:tcW w:w="1166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E35A77" w:rsidRDefault="00E35A77" w:rsidP="00E35A77">
            <w:pPr>
              <w:pStyle w:val="TableHeader"/>
              <w:rPr>
                <w:i/>
              </w:rPr>
            </w:pPr>
            <w:r w:rsidRPr="00E35A77">
              <w:t xml:space="preserve">Amser </w:t>
            </w:r>
          </w:p>
        </w:tc>
        <w:tc>
          <w:tcPr>
            <w:tcW w:w="1365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E35A77" w:rsidRDefault="00E35A77" w:rsidP="00E35A77">
            <w:pPr>
              <w:pStyle w:val="TableHeader"/>
              <w:rPr>
                <w:i/>
              </w:rPr>
            </w:pPr>
            <w:r w:rsidRPr="00E35A77">
              <w:t>Lleoliad</w:t>
            </w:r>
          </w:p>
        </w:tc>
      </w:tr>
      <w:tr w:rsidR="00DF4618" w:rsidTr="00E35A77">
        <w:trPr>
          <w:trHeight w:val="301"/>
        </w:trPr>
        <w:tc>
          <w:tcPr>
            <w:tcW w:w="1165" w:type="pct"/>
            <w:shd w:val="clear" w:color="auto" w:fill="E5B8B7" w:themeFill="accent2" w:themeFillTint="66"/>
          </w:tcPr>
          <w:p w:rsidR="009133F9" w:rsidRPr="00831D8A" w:rsidRDefault="00E35A77" w:rsidP="00E35A77">
            <w:pPr>
              <w:rPr>
                <w:i/>
              </w:rPr>
            </w:pPr>
            <w:r>
              <w:t>Dydd Llun</w:t>
            </w:r>
          </w:p>
          <w:p w:rsidR="009133F9" w:rsidRPr="00831D8A" w:rsidRDefault="00E35A77" w:rsidP="00E35A77">
            <w:pPr>
              <w:rPr>
                <w:i/>
              </w:rPr>
            </w:pPr>
            <w:r>
              <w:t>8/1/24</w:t>
            </w:r>
          </w:p>
        </w:tc>
        <w:tc>
          <w:tcPr>
            <w:tcW w:w="1304" w:type="pct"/>
            <w:shd w:val="clear" w:color="auto" w:fill="E5B8B7" w:themeFill="accent2" w:themeFillTint="66"/>
          </w:tcPr>
          <w:p w:rsidR="009133F9" w:rsidRPr="00831D8A" w:rsidRDefault="00E35A77" w:rsidP="00E35A77">
            <w:pPr>
              <w:rPr>
                <w:i/>
              </w:rPr>
            </w:pPr>
            <w:r>
              <w:t>AR GAU</w:t>
            </w:r>
          </w:p>
        </w:tc>
        <w:tc>
          <w:tcPr>
            <w:tcW w:w="1166" w:type="pct"/>
            <w:shd w:val="clear" w:color="auto" w:fill="E5B8B7" w:themeFill="accent2" w:themeFillTint="66"/>
          </w:tcPr>
          <w:p w:rsidR="009133F9" w:rsidRPr="00831D8A" w:rsidRDefault="00E35A77" w:rsidP="00E35A77">
            <w:pPr>
              <w:rPr>
                <w:i/>
              </w:rPr>
            </w:pPr>
            <w:r>
              <w:t>AR GAU</w:t>
            </w:r>
          </w:p>
        </w:tc>
        <w:tc>
          <w:tcPr>
            <w:tcW w:w="1365" w:type="pct"/>
            <w:shd w:val="clear" w:color="auto" w:fill="E5B8B7" w:themeFill="accent2" w:themeFillTint="66"/>
          </w:tcPr>
          <w:p w:rsidR="009133F9" w:rsidRPr="00831D8A" w:rsidRDefault="00E35A77" w:rsidP="00E35A77">
            <w:pPr>
              <w:rPr>
                <w:i/>
              </w:rPr>
            </w:pPr>
            <w:r>
              <w:t>AR GAU</w:t>
            </w:r>
          </w:p>
        </w:tc>
      </w:tr>
      <w:tr w:rsidR="00DF4618" w:rsidTr="00E35A77">
        <w:trPr>
          <w:trHeight w:val="301"/>
        </w:trPr>
        <w:tc>
          <w:tcPr>
            <w:tcW w:w="1165" w:type="pct"/>
            <w:shd w:val="clear" w:color="auto" w:fill="auto"/>
          </w:tcPr>
          <w:p w:rsidR="00FE27FB" w:rsidRPr="00831D8A" w:rsidRDefault="00E35A77" w:rsidP="00E35A77">
            <w:pPr>
              <w:rPr>
                <w:i/>
              </w:rPr>
            </w:pPr>
            <w:r>
              <w:t>Dydd Iau</w:t>
            </w:r>
          </w:p>
          <w:p w:rsidR="00BF55BA" w:rsidRPr="00831D8A" w:rsidRDefault="00E35A77" w:rsidP="00E35A77">
            <w:pPr>
              <w:rPr>
                <w:i/>
              </w:rPr>
            </w:pPr>
            <w:r>
              <w:t>11/1/24</w:t>
            </w:r>
          </w:p>
        </w:tc>
        <w:tc>
          <w:tcPr>
            <w:tcW w:w="1304" w:type="pct"/>
            <w:shd w:val="clear" w:color="auto" w:fill="auto"/>
          </w:tcPr>
          <w:p w:rsidR="00E311E0" w:rsidRPr="00831D8A" w:rsidRDefault="00E35A77" w:rsidP="00E35A77">
            <w:pPr>
              <w:rPr>
                <w:i/>
              </w:rPr>
            </w:pPr>
            <w:r>
              <w:t>Croeso’n ôl!</w:t>
            </w:r>
            <w:r>
              <w:br/>
              <w:t>Siocled Poeth a Chŵn Poeth ar y tân</w:t>
            </w:r>
          </w:p>
        </w:tc>
        <w:tc>
          <w:tcPr>
            <w:tcW w:w="1166" w:type="pct"/>
            <w:shd w:val="clear" w:color="auto" w:fill="auto"/>
          </w:tcPr>
          <w:p w:rsidR="00BF55BA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  <w:shd w:val="clear" w:color="auto" w:fill="auto"/>
          </w:tcPr>
          <w:p w:rsidR="00BF55BA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  <w:tr w:rsidR="00DF4618" w:rsidTr="00E35A77">
        <w:trPr>
          <w:trHeight w:val="301"/>
        </w:trPr>
        <w:tc>
          <w:tcPr>
            <w:tcW w:w="1165" w:type="pct"/>
            <w:shd w:val="clear" w:color="auto" w:fill="auto"/>
          </w:tcPr>
          <w:p w:rsidR="00E7086C" w:rsidRPr="00831D8A" w:rsidRDefault="00E35A77" w:rsidP="00E35A77">
            <w:pPr>
              <w:rPr>
                <w:i/>
              </w:rPr>
            </w:pPr>
            <w:r>
              <w:t>Dydd Llun</w:t>
            </w:r>
          </w:p>
          <w:p w:rsidR="00FE27FB" w:rsidRPr="00831D8A" w:rsidRDefault="00E35A77" w:rsidP="00E35A77">
            <w:pPr>
              <w:rPr>
                <w:i/>
              </w:rPr>
            </w:pPr>
            <w:r>
              <w:t>15/1/24</w:t>
            </w:r>
          </w:p>
        </w:tc>
        <w:tc>
          <w:tcPr>
            <w:tcW w:w="1304" w:type="pct"/>
            <w:shd w:val="clear" w:color="auto" w:fill="auto"/>
          </w:tcPr>
          <w:p w:rsidR="00E311E0" w:rsidRDefault="00E35A77" w:rsidP="00E35A77">
            <w:pPr>
              <w:rPr>
                <w:i/>
              </w:rPr>
            </w:pPr>
            <w:r>
              <w:rPr>
                <w:i/>
              </w:rPr>
              <w:t xml:space="preserve">Bingo – </w:t>
            </w:r>
            <w:r>
              <w:t>gwobr i’r enillydd</w:t>
            </w:r>
          </w:p>
          <w:p w:rsidR="00831D8A" w:rsidRPr="00831D8A" w:rsidRDefault="00831D8A" w:rsidP="00E35A77"/>
        </w:tc>
        <w:tc>
          <w:tcPr>
            <w:tcW w:w="1166" w:type="pct"/>
            <w:shd w:val="clear" w:color="auto" w:fill="auto"/>
          </w:tcPr>
          <w:p w:rsidR="00E7086C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  <w:shd w:val="clear" w:color="auto" w:fill="auto"/>
          </w:tcPr>
          <w:p w:rsidR="00E7086C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  <w:tr w:rsidR="00DF4618" w:rsidTr="00E35A77">
        <w:trPr>
          <w:trHeight w:val="301"/>
        </w:trPr>
        <w:tc>
          <w:tcPr>
            <w:tcW w:w="1165" w:type="pct"/>
            <w:shd w:val="clear" w:color="auto" w:fill="auto"/>
          </w:tcPr>
          <w:p w:rsidR="009133F9" w:rsidRPr="00831D8A" w:rsidRDefault="00E35A77" w:rsidP="00E35A77">
            <w:pPr>
              <w:rPr>
                <w:i/>
              </w:rPr>
            </w:pPr>
            <w:r>
              <w:t>Dydd Iau</w:t>
            </w:r>
          </w:p>
          <w:p w:rsidR="008835BE" w:rsidRPr="00831D8A" w:rsidRDefault="00E35A77" w:rsidP="00E35A77">
            <w:pPr>
              <w:rPr>
                <w:i/>
              </w:rPr>
            </w:pPr>
            <w:r>
              <w:t>18/1/24</w:t>
            </w:r>
          </w:p>
        </w:tc>
        <w:tc>
          <w:tcPr>
            <w:tcW w:w="1304" w:type="pct"/>
            <w:shd w:val="clear" w:color="auto" w:fill="auto"/>
          </w:tcPr>
          <w:p w:rsidR="00BF55BA" w:rsidRDefault="00E35A77" w:rsidP="00E35A77">
            <w:pPr>
              <w:rPr>
                <w:i/>
              </w:rPr>
            </w:pPr>
            <w:r>
              <w:t>Noson Byrgyrs</w:t>
            </w:r>
          </w:p>
          <w:p w:rsidR="00831D8A" w:rsidRDefault="00831D8A" w:rsidP="00E35A77"/>
          <w:p w:rsidR="00831D8A" w:rsidRPr="00831D8A" w:rsidRDefault="00831D8A" w:rsidP="00E35A77"/>
        </w:tc>
        <w:tc>
          <w:tcPr>
            <w:tcW w:w="1166" w:type="pct"/>
            <w:shd w:val="clear" w:color="auto" w:fill="auto"/>
          </w:tcPr>
          <w:p w:rsidR="00BF55BA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  <w:shd w:val="clear" w:color="auto" w:fill="auto"/>
          </w:tcPr>
          <w:p w:rsidR="00BF55BA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  <w:tr w:rsidR="00DF4618" w:rsidTr="00E35A77">
        <w:trPr>
          <w:trHeight w:val="301"/>
        </w:trPr>
        <w:tc>
          <w:tcPr>
            <w:tcW w:w="1165" w:type="pct"/>
            <w:shd w:val="clear" w:color="auto" w:fill="auto"/>
          </w:tcPr>
          <w:p w:rsidR="00BF55BA" w:rsidRPr="00831D8A" w:rsidRDefault="00E35A77" w:rsidP="00E35A77">
            <w:pPr>
              <w:rPr>
                <w:i/>
              </w:rPr>
            </w:pPr>
            <w:r>
              <w:t>Dydd Llun</w:t>
            </w:r>
          </w:p>
          <w:p w:rsidR="008835BE" w:rsidRPr="00831D8A" w:rsidRDefault="00E35A77" w:rsidP="00E35A77">
            <w:pPr>
              <w:rPr>
                <w:i/>
              </w:rPr>
            </w:pPr>
            <w:r>
              <w:t>22/1/24</w:t>
            </w:r>
          </w:p>
        </w:tc>
        <w:tc>
          <w:tcPr>
            <w:tcW w:w="1304" w:type="pct"/>
            <w:shd w:val="clear" w:color="auto" w:fill="auto"/>
          </w:tcPr>
          <w:p w:rsidR="00BF55BA" w:rsidRDefault="00E35A77" w:rsidP="00E35A77">
            <w:pPr>
              <w:rPr>
                <w:i/>
              </w:rPr>
            </w:pPr>
            <w:r>
              <w:t>Siocled Poeth a Smores</w:t>
            </w:r>
          </w:p>
          <w:p w:rsidR="00831D8A" w:rsidRPr="00831D8A" w:rsidRDefault="00831D8A" w:rsidP="00E35A77"/>
        </w:tc>
        <w:tc>
          <w:tcPr>
            <w:tcW w:w="1166" w:type="pct"/>
            <w:shd w:val="clear" w:color="auto" w:fill="auto"/>
          </w:tcPr>
          <w:p w:rsidR="00BF55BA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  <w:shd w:val="clear" w:color="auto" w:fill="auto"/>
          </w:tcPr>
          <w:p w:rsidR="00BF55BA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  <w:tr w:rsidR="00DF4618" w:rsidTr="00E35A77">
        <w:trPr>
          <w:trHeight w:val="301"/>
        </w:trPr>
        <w:tc>
          <w:tcPr>
            <w:tcW w:w="1165" w:type="pct"/>
            <w:shd w:val="clear" w:color="auto" w:fill="auto"/>
          </w:tcPr>
          <w:p w:rsidR="009133F9" w:rsidRPr="00831D8A" w:rsidRDefault="00E35A77" w:rsidP="00E35A77">
            <w:pPr>
              <w:rPr>
                <w:i/>
              </w:rPr>
            </w:pPr>
            <w:r>
              <w:t>Dydd Iau</w:t>
            </w:r>
          </w:p>
          <w:p w:rsidR="008835BE" w:rsidRPr="00831D8A" w:rsidRDefault="00E35A77" w:rsidP="00E35A77">
            <w:pPr>
              <w:rPr>
                <w:i/>
              </w:rPr>
            </w:pPr>
            <w:r>
              <w:t>25/1/24</w:t>
            </w:r>
          </w:p>
        </w:tc>
        <w:tc>
          <w:tcPr>
            <w:tcW w:w="1304" w:type="pct"/>
            <w:shd w:val="clear" w:color="auto" w:fill="auto"/>
          </w:tcPr>
          <w:p w:rsidR="00831D8A" w:rsidRDefault="00E35A77" w:rsidP="00E35A77">
            <w:pPr>
              <w:rPr>
                <w:i/>
              </w:rPr>
            </w:pPr>
            <w:r>
              <w:t>Noson o goginio Eidalaidd</w:t>
            </w:r>
          </w:p>
          <w:p w:rsidR="007B5724" w:rsidRDefault="00E35A77" w:rsidP="00E35A77">
            <w:pPr>
              <w:rPr>
                <w:i/>
              </w:rPr>
            </w:pPr>
            <w:r>
              <w:t xml:space="preserve">Pasta Bolognese </w:t>
            </w:r>
          </w:p>
          <w:p w:rsidR="00831D8A" w:rsidRPr="00831D8A" w:rsidRDefault="00831D8A" w:rsidP="00E35A77"/>
        </w:tc>
        <w:tc>
          <w:tcPr>
            <w:tcW w:w="1166" w:type="pct"/>
            <w:shd w:val="clear" w:color="auto" w:fill="auto"/>
          </w:tcPr>
          <w:p w:rsidR="00BF55BA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  <w:shd w:val="clear" w:color="auto" w:fill="auto"/>
          </w:tcPr>
          <w:p w:rsidR="00BF55BA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  <w:tr w:rsidR="00DF4618" w:rsidTr="00E35A77">
        <w:trPr>
          <w:trHeight w:val="301"/>
        </w:trPr>
        <w:tc>
          <w:tcPr>
            <w:tcW w:w="1165" w:type="pct"/>
            <w:shd w:val="clear" w:color="auto" w:fill="auto"/>
          </w:tcPr>
          <w:p w:rsidR="00BF55BA" w:rsidRPr="00831D8A" w:rsidRDefault="00E35A77" w:rsidP="00E35A77">
            <w:pPr>
              <w:rPr>
                <w:i/>
              </w:rPr>
            </w:pPr>
            <w:r>
              <w:t>Dydd Llun</w:t>
            </w:r>
          </w:p>
          <w:p w:rsidR="008835BE" w:rsidRPr="00831D8A" w:rsidRDefault="00E35A77" w:rsidP="00E35A77">
            <w:pPr>
              <w:rPr>
                <w:i/>
              </w:rPr>
            </w:pPr>
            <w:r>
              <w:t>29/1/24</w:t>
            </w:r>
          </w:p>
        </w:tc>
        <w:tc>
          <w:tcPr>
            <w:tcW w:w="1304" w:type="pct"/>
            <w:shd w:val="clear" w:color="auto" w:fill="auto"/>
          </w:tcPr>
          <w:p w:rsidR="00564E44" w:rsidRPr="00831D8A" w:rsidRDefault="00E35A77" w:rsidP="00E35A77">
            <w:pPr>
              <w:rPr>
                <w:i/>
              </w:rPr>
            </w:pPr>
            <w:r>
              <w:t>Sesiwn Ymwybyddiaeth o Ddigartrefedd (</w:t>
            </w:r>
            <w:proofErr w:type="spellStart"/>
            <w:r>
              <w:t>Adrian</w:t>
            </w:r>
            <w:proofErr w:type="spellEnd"/>
            <w:r>
              <w:rPr>
                <w:i/>
              </w:rPr>
              <w:t>)</w:t>
            </w:r>
          </w:p>
        </w:tc>
        <w:tc>
          <w:tcPr>
            <w:tcW w:w="1166" w:type="pct"/>
            <w:shd w:val="clear" w:color="auto" w:fill="auto"/>
          </w:tcPr>
          <w:p w:rsidR="00BF55BA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  <w:shd w:val="clear" w:color="auto" w:fill="auto"/>
          </w:tcPr>
          <w:p w:rsidR="00BF55BA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  <w:tr w:rsidR="00DF4618" w:rsidTr="00E35A77">
        <w:trPr>
          <w:trHeight w:val="301"/>
        </w:trPr>
        <w:tc>
          <w:tcPr>
            <w:tcW w:w="1165" w:type="pct"/>
            <w:shd w:val="clear" w:color="auto" w:fill="auto"/>
          </w:tcPr>
          <w:p w:rsidR="009133F9" w:rsidRPr="00831D8A" w:rsidRDefault="00E35A77" w:rsidP="00E35A77">
            <w:pPr>
              <w:rPr>
                <w:i/>
              </w:rPr>
            </w:pPr>
            <w:r>
              <w:t>Dydd Iau</w:t>
            </w:r>
          </w:p>
          <w:p w:rsidR="00BF55BA" w:rsidRPr="00831D8A" w:rsidRDefault="00E35A77" w:rsidP="00E35A77">
            <w:pPr>
              <w:rPr>
                <w:i/>
              </w:rPr>
            </w:pPr>
            <w:r>
              <w:t>1/2/24</w:t>
            </w:r>
          </w:p>
        </w:tc>
        <w:tc>
          <w:tcPr>
            <w:tcW w:w="1304" w:type="pct"/>
            <w:shd w:val="clear" w:color="auto" w:fill="auto"/>
          </w:tcPr>
          <w:p w:rsidR="00E311E0" w:rsidRDefault="00E35A77" w:rsidP="00E35A77">
            <w:pPr>
              <w:rPr>
                <w:i/>
              </w:rPr>
            </w:pPr>
            <w:r>
              <w:t>Addurno bisgedi Dydd San Ffolant</w:t>
            </w:r>
          </w:p>
          <w:p w:rsidR="00831D8A" w:rsidRPr="00831D8A" w:rsidRDefault="00831D8A" w:rsidP="00E35A77"/>
        </w:tc>
        <w:tc>
          <w:tcPr>
            <w:tcW w:w="1166" w:type="pct"/>
            <w:shd w:val="clear" w:color="auto" w:fill="auto"/>
          </w:tcPr>
          <w:p w:rsidR="00BF55BA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  <w:shd w:val="clear" w:color="auto" w:fill="auto"/>
          </w:tcPr>
          <w:p w:rsidR="00BF55BA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  <w:tr w:rsidR="00DF4618" w:rsidTr="00E35A77">
        <w:trPr>
          <w:trHeight w:val="301"/>
        </w:trPr>
        <w:tc>
          <w:tcPr>
            <w:tcW w:w="1165" w:type="pct"/>
            <w:shd w:val="clear" w:color="auto" w:fill="auto"/>
          </w:tcPr>
          <w:p w:rsidR="008835BE" w:rsidRPr="00831D8A" w:rsidRDefault="00E35A77" w:rsidP="00E35A77">
            <w:pPr>
              <w:rPr>
                <w:i/>
              </w:rPr>
            </w:pPr>
            <w:r>
              <w:t>Dydd Llun</w:t>
            </w:r>
          </w:p>
          <w:p w:rsidR="00430B31" w:rsidRPr="00831D8A" w:rsidRDefault="00E35A77" w:rsidP="00E35A77">
            <w:pPr>
              <w:rPr>
                <w:i/>
              </w:rPr>
            </w:pPr>
            <w:r>
              <w:t>5/2/24</w:t>
            </w:r>
          </w:p>
        </w:tc>
        <w:tc>
          <w:tcPr>
            <w:tcW w:w="1304" w:type="pct"/>
            <w:shd w:val="clear" w:color="auto" w:fill="auto"/>
          </w:tcPr>
          <w:p w:rsidR="00430B31" w:rsidRDefault="00E35A77" w:rsidP="00E35A77">
            <w:pPr>
              <w:rPr>
                <w:i/>
              </w:rPr>
            </w:pPr>
            <w:r>
              <w:t>Pizza ar y tân</w:t>
            </w:r>
          </w:p>
          <w:p w:rsidR="00831D8A" w:rsidRDefault="00831D8A" w:rsidP="00E35A77"/>
          <w:p w:rsidR="00831D8A" w:rsidRPr="00831D8A" w:rsidRDefault="00831D8A" w:rsidP="00E35A77"/>
        </w:tc>
        <w:tc>
          <w:tcPr>
            <w:tcW w:w="1166" w:type="pct"/>
            <w:shd w:val="clear" w:color="auto" w:fill="auto"/>
          </w:tcPr>
          <w:p w:rsidR="00430B31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  <w:shd w:val="clear" w:color="auto" w:fill="auto"/>
          </w:tcPr>
          <w:p w:rsidR="00430B31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  <w:tr w:rsidR="00DF4618" w:rsidTr="00E35A77">
        <w:trPr>
          <w:trHeight w:val="301"/>
        </w:trPr>
        <w:tc>
          <w:tcPr>
            <w:tcW w:w="1165" w:type="pct"/>
            <w:shd w:val="clear" w:color="auto" w:fill="auto"/>
          </w:tcPr>
          <w:p w:rsidR="008835BE" w:rsidRPr="00831D8A" w:rsidRDefault="00E35A77" w:rsidP="00E35A77">
            <w:pPr>
              <w:rPr>
                <w:i/>
              </w:rPr>
            </w:pPr>
            <w:r>
              <w:t>Dydd Iau</w:t>
            </w:r>
          </w:p>
          <w:p w:rsidR="00430B31" w:rsidRPr="00831D8A" w:rsidRDefault="00E35A77" w:rsidP="00E35A77">
            <w:pPr>
              <w:rPr>
                <w:i/>
              </w:rPr>
            </w:pPr>
            <w:r>
              <w:t>8/2/24</w:t>
            </w:r>
          </w:p>
        </w:tc>
        <w:tc>
          <w:tcPr>
            <w:tcW w:w="1304" w:type="pct"/>
            <w:shd w:val="clear" w:color="auto" w:fill="auto"/>
          </w:tcPr>
          <w:p w:rsidR="00430B31" w:rsidRDefault="00E35A77" w:rsidP="00E35A77">
            <w:pPr>
              <w:rPr>
                <w:i/>
              </w:rPr>
            </w:pPr>
            <w:r>
              <w:t xml:space="preserve">Trip i McDonalds (y bobl ifanc i dalu eu </w:t>
            </w:r>
            <w:r>
              <w:lastRenderedPageBreak/>
              <w:t>hunain) - i’w gadarnhau</w:t>
            </w:r>
          </w:p>
          <w:p w:rsidR="00831D8A" w:rsidRPr="00831D8A" w:rsidRDefault="00831D8A" w:rsidP="00E35A77"/>
        </w:tc>
        <w:tc>
          <w:tcPr>
            <w:tcW w:w="1166" w:type="pct"/>
            <w:shd w:val="clear" w:color="auto" w:fill="auto"/>
          </w:tcPr>
          <w:p w:rsidR="00430B31" w:rsidRPr="00831D8A" w:rsidRDefault="00E35A77" w:rsidP="00E35A77">
            <w:pPr>
              <w:rPr>
                <w:i/>
              </w:rPr>
            </w:pPr>
            <w:r>
              <w:lastRenderedPageBreak/>
              <w:t>18:00–20:00</w:t>
            </w:r>
          </w:p>
        </w:tc>
        <w:tc>
          <w:tcPr>
            <w:tcW w:w="1365" w:type="pct"/>
            <w:shd w:val="clear" w:color="auto" w:fill="auto"/>
          </w:tcPr>
          <w:p w:rsidR="00430B31" w:rsidRPr="00831D8A" w:rsidRDefault="00E35A77" w:rsidP="00E35A77">
            <w:pPr>
              <w:rPr>
                <w:i/>
              </w:rPr>
            </w:pPr>
            <w:r>
              <w:t>Wrecsam</w:t>
            </w:r>
          </w:p>
        </w:tc>
      </w:tr>
      <w:tr w:rsidR="00DF4618" w:rsidTr="008835BE">
        <w:trPr>
          <w:trHeight w:val="301"/>
        </w:trPr>
        <w:tc>
          <w:tcPr>
            <w:tcW w:w="5000" w:type="pct"/>
            <w:gridSpan w:val="4"/>
            <w:shd w:val="clear" w:color="auto" w:fill="B2A1C7" w:themeFill="accent4" w:themeFillTint="99"/>
          </w:tcPr>
          <w:p w:rsidR="008835BE" w:rsidRPr="00831D8A" w:rsidRDefault="00E35A77" w:rsidP="00E35A77">
            <w:pPr>
              <w:rPr>
                <w:i/>
              </w:rPr>
            </w:pPr>
            <w:r>
              <w:t>HANNER TYMOR</w:t>
            </w:r>
          </w:p>
        </w:tc>
      </w:tr>
      <w:tr w:rsidR="00DF4618" w:rsidTr="00E35A77">
        <w:trPr>
          <w:trHeight w:val="301"/>
        </w:trPr>
        <w:tc>
          <w:tcPr>
            <w:tcW w:w="1165" w:type="pct"/>
          </w:tcPr>
          <w:p w:rsidR="00BF55BA" w:rsidRPr="00831D8A" w:rsidRDefault="00E35A77" w:rsidP="00E35A77">
            <w:pPr>
              <w:rPr>
                <w:i/>
              </w:rPr>
            </w:pPr>
            <w:r>
              <w:t>Dydd Llun</w:t>
            </w:r>
          </w:p>
          <w:p w:rsidR="008835BE" w:rsidRPr="00831D8A" w:rsidRDefault="00E35A77" w:rsidP="00E35A77">
            <w:pPr>
              <w:rPr>
                <w:i/>
              </w:rPr>
            </w:pPr>
            <w:r>
              <w:t>19/2/24</w:t>
            </w:r>
          </w:p>
        </w:tc>
        <w:tc>
          <w:tcPr>
            <w:tcW w:w="1304" w:type="pct"/>
            <w:shd w:val="clear" w:color="auto" w:fill="auto"/>
          </w:tcPr>
          <w:p w:rsidR="00466709" w:rsidRDefault="00E35A77" w:rsidP="00E35A77">
            <w:pPr>
              <w:rPr>
                <w:i/>
              </w:rPr>
            </w:pPr>
            <w:r>
              <w:t>Croeso’n ôl - paned a bisgedi.</w:t>
            </w:r>
          </w:p>
          <w:p w:rsidR="00831D8A" w:rsidRPr="00831D8A" w:rsidRDefault="00831D8A" w:rsidP="00E35A77"/>
        </w:tc>
        <w:tc>
          <w:tcPr>
            <w:tcW w:w="1166" w:type="pct"/>
          </w:tcPr>
          <w:p w:rsidR="00BF55BA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</w:tcPr>
          <w:p w:rsidR="00BF55BA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  <w:tr w:rsidR="00DF4618" w:rsidTr="00E35A77">
        <w:trPr>
          <w:trHeight w:val="301"/>
        </w:trPr>
        <w:tc>
          <w:tcPr>
            <w:tcW w:w="1165" w:type="pct"/>
          </w:tcPr>
          <w:p w:rsidR="00BF55BA" w:rsidRPr="00831D8A" w:rsidRDefault="00E35A77" w:rsidP="00E35A77">
            <w:pPr>
              <w:rPr>
                <w:i/>
              </w:rPr>
            </w:pPr>
            <w:r>
              <w:t>Dydd Iau</w:t>
            </w:r>
          </w:p>
          <w:p w:rsidR="008835BE" w:rsidRPr="00831D8A" w:rsidRDefault="00E35A77" w:rsidP="00E35A77">
            <w:pPr>
              <w:rPr>
                <w:i/>
              </w:rPr>
            </w:pPr>
            <w:r>
              <w:t>20/2/24</w:t>
            </w:r>
          </w:p>
        </w:tc>
        <w:tc>
          <w:tcPr>
            <w:tcW w:w="1304" w:type="pct"/>
          </w:tcPr>
          <w:p w:rsidR="00B81521" w:rsidRDefault="00E35A77" w:rsidP="00E35A77">
            <w:pPr>
              <w:rPr>
                <w:i/>
              </w:rPr>
            </w:pPr>
            <w:r>
              <w:rPr>
                <w:bCs/>
              </w:rPr>
              <w:t>Noson Chwaraeon</w:t>
            </w:r>
            <w:r>
              <w:br/>
            </w:r>
            <w:r w:rsidRPr="00E35A77">
              <w:t>Pêl-droed 5 bob ochr</w:t>
            </w:r>
          </w:p>
          <w:p w:rsidR="00831D8A" w:rsidRPr="00831D8A" w:rsidRDefault="00831D8A" w:rsidP="00E35A77"/>
        </w:tc>
        <w:tc>
          <w:tcPr>
            <w:tcW w:w="1166" w:type="pct"/>
          </w:tcPr>
          <w:p w:rsidR="00BF55BA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</w:tcPr>
          <w:p w:rsidR="00BF55BA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  <w:tr w:rsidR="00DF4618" w:rsidTr="00E35A77">
        <w:trPr>
          <w:trHeight w:val="301"/>
        </w:trPr>
        <w:tc>
          <w:tcPr>
            <w:tcW w:w="1165" w:type="pct"/>
          </w:tcPr>
          <w:p w:rsidR="00BF55BA" w:rsidRPr="00831D8A" w:rsidRDefault="00E35A77" w:rsidP="00E35A77">
            <w:pPr>
              <w:rPr>
                <w:i/>
              </w:rPr>
            </w:pPr>
            <w:r>
              <w:t>Dydd Llun</w:t>
            </w:r>
          </w:p>
          <w:p w:rsidR="002727FA" w:rsidRPr="00831D8A" w:rsidRDefault="00E35A77" w:rsidP="00E35A77">
            <w:pPr>
              <w:rPr>
                <w:i/>
              </w:rPr>
            </w:pPr>
            <w:r>
              <w:t>26/2/24</w:t>
            </w:r>
          </w:p>
        </w:tc>
        <w:tc>
          <w:tcPr>
            <w:tcW w:w="1304" w:type="pct"/>
          </w:tcPr>
          <w:p w:rsidR="00B81521" w:rsidRPr="00E35A77" w:rsidRDefault="00E35A77" w:rsidP="00E35A77">
            <w:pPr>
              <w:rPr>
                <w:i/>
              </w:rPr>
            </w:pPr>
            <w:r w:rsidRPr="00E35A77">
              <w:t>Celf a chrefft</w:t>
            </w:r>
          </w:p>
        </w:tc>
        <w:tc>
          <w:tcPr>
            <w:tcW w:w="1166" w:type="pct"/>
          </w:tcPr>
          <w:p w:rsidR="00BF55BA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</w:tcPr>
          <w:p w:rsidR="002D6895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  <w:tr w:rsidR="00DF4618" w:rsidTr="00E35A77">
        <w:trPr>
          <w:trHeight w:val="301"/>
        </w:trPr>
        <w:tc>
          <w:tcPr>
            <w:tcW w:w="1165" w:type="pct"/>
          </w:tcPr>
          <w:p w:rsidR="00BF55BA" w:rsidRPr="00831D8A" w:rsidRDefault="00E35A77" w:rsidP="00E35A77">
            <w:pPr>
              <w:rPr>
                <w:i/>
              </w:rPr>
            </w:pPr>
            <w:r>
              <w:t>Dydd Iau</w:t>
            </w:r>
          </w:p>
          <w:p w:rsidR="002727FA" w:rsidRPr="00831D8A" w:rsidRDefault="00E35A77" w:rsidP="00E35A77">
            <w:pPr>
              <w:rPr>
                <w:i/>
              </w:rPr>
            </w:pPr>
            <w:r>
              <w:t>29/2/24</w:t>
            </w:r>
          </w:p>
        </w:tc>
        <w:tc>
          <w:tcPr>
            <w:tcW w:w="1304" w:type="pct"/>
          </w:tcPr>
          <w:p w:rsidR="00831D8A" w:rsidRDefault="00E35A77" w:rsidP="00E35A77">
            <w:pPr>
              <w:rPr>
                <w:i/>
              </w:rPr>
            </w:pPr>
            <w:r>
              <w:t>Thema Dydd Gŵyl Dewi,</w:t>
            </w:r>
          </w:p>
          <w:p w:rsidR="002D6895" w:rsidRDefault="00E35A77" w:rsidP="00E35A77">
            <w:pPr>
              <w:rPr>
                <w:i/>
              </w:rPr>
            </w:pPr>
            <w:r>
              <w:t>Jenga Anferth a blasu cacennau cri</w:t>
            </w:r>
          </w:p>
          <w:p w:rsidR="00831D8A" w:rsidRPr="00831D8A" w:rsidRDefault="00831D8A" w:rsidP="00E35A77"/>
        </w:tc>
        <w:tc>
          <w:tcPr>
            <w:tcW w:w="1166" w:type="pct"/>
          </w:tcPr>
          <w:p w:rsidR="00BF55BA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</w:tcPr>
          <w:p w:rsidR="00BF55BA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  <w:tr w:rsidR="00DF4618" w:rsidTr="00E35A77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2727FA" w:rsidRPr="00831D8A" w:rsidRDefault="00E35A77" w:rsidP="00E35A77">
            <w:pPr>
              <w:rPr>
                <w:i/>
              </w:rPr>
            </w:pPr>
            <w:r>
              <w:t>Dydd Llun</w:t>
            </w:r>
          </w:p>
          <w:p w:rsidR="00BF55BA" w:rsidRPr="00831D8A" w:rsidRDefault="00E35A77" w:rsidP="00E35A77">
            <w:pPr>
              <w:rPr>
                <w:i/>
              </w:rPr>
            </w:pPr>
            <w:r>
              <w:t>4/3/24</w:t>
            </w:r>
          </w:p>
        </w:tc>
        <w:tc>
          <w:tcPr>
            <w:tcW w:w="1304" w:type="pct"/>
            <w:shd w:val="clear" w:color="auto" w:fill="FFFFFF" w:themeFill="background1"/>
          </w:tcPr>
          <w:p w:rsidR="00A20140" w:rsidRDefault="00E35A77" w:rsidP="00E35A77">
            <w:pPr>
              <w:rPr>
                <w:i/>
              </w:rPr>
            </w:pPr>
            <w:r>
              <w:t>Chwaraeon yn yr Ardal Chwaraeon Aml-ddefnydd - pêl-fasged</w:t>
            </w:r>
          </w:p>
          <w:p w:rsidR="00831D8A" w:rsidRPr="00831D8A" w:rsidRDefault="00831D8A" w:rsidP="00E35A77"/>
        </w:tc>
        <w:tc>
          <w:tcPr>
            <w:tcW w:w="1166" w:type="pct"/>
            <w:shd w:val="clear" w:color="auto" w:fill="FFFFFF" w:themeFill="background1"/>
          </w:tcPr>
          <w:p w:rsidR="00BF55BA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  <w:shd w:val="clear" w:color="auto" w:fill="FFFFFF" w:themeFill="background1"/>
          </w:tcPr>
          <w:p w:rsidR="00BF55BA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  <w:tr w:rsidR="00DF4618" w:rsidTr="00E35A77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BF55BA" w:rsidRPr="00831D8A" w:rsidRDefault="00E35A77" w:rsidP="00E35A77">
            <w:pPr>
              <w:rPr>
                <w:i/>
              </w:rPr>
            </w:pPr>
            <w:r>
              <w:t>Dydd Iau</w:t>
            </w:r>
          </w:p>
          <w:p w:rsidR="002727FA" w:rsidRPr="00831D8A" w:rsidRDefault="00E35A77" w:rsidP="00E35A77">
            <w:pPr>
              <w:rPr>
                <w:i/>
              </w:rPr>
            </w:pPr>
            <w:r>
              <w:t>7/3/24</w:t>
            </w:r>
          </w:p>
        </w:tc>
        <w:tc>
          <w:tcPr>
            <w:tcW w:w="130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404CA2" w:rsidRDefault="00E35A77" w:rsidP="00E35A77">
            <w:pPr>
              <w:rPr>
                <w:i/>
              </w:rPr>
            </w:pPr>
            <w:r>
              <w:t>Senedd yr Ifanc</w:t>
            </w:r>
          </w:p>
          <w:p w:rsidR="00831D8A" w:rsidRPr="00831D8A" w:rsidRDefault="00831D8A" w:rsidP="00E35A77"/>
        </w:tc>
        <w:tc>
          <w:tcPr>
            <w:tcW w:w="1166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F55BA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F55BA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  <w:tr w:rsidR="00DF4618" w:rsidTr="00E35A77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BF55BA" w:rsidRPr="00831D8A" w:rsidRDefault="00E35A77" w:rsidP="00E35A77">
            <w:pPr>
              <w:rPr>
                <w:i/>
              </w:rPr>
            </w:pPr>
            <w:r>
              <w:t>Dydd Llun</w:t>
            </w:r>
          </w:p>
          <w:p w:rsidR="002727FA" w:rsidRPr="00831D8A" w:rsidRDefault="00E35A77" w:rsidP="00E35A77">
            <w:pPr>
              <w:rPr>
                <w:i/>
              </w:rPr>
            </w:pPr>
            <w:r>
              <w:t>11/3/24</w:t>
            </w:r>
          </w:p>
        </w:tc>
        <w:tc>
          <w:tcPr>
            <w:tcW w:w="1304" w:type="pct"/>
            <w:shd w:val="clear" w:color="auto" w:fill="FFFFFF" w:themeFill="background1"/>
          </w:tcPr>
          <w:p w:rsidR="00B81521" w:rsidRDefault="00E35A77" w:rsidP="00E35A77">
            <w:pPr>
              <w:rPr>
                <w:i/>
              </w:rPr>
            </w:pPr>
            <w:r>
              <w:t xml:space="preserve">Yr Urdd- </w:t>
            </w:r>
            <w:r>
              <w:br/>
              <w:t>celf a chrefft Cymreig</w:t>
            </w:r>
          </w:p>
          <w:p w:rsidR="00831D8A" w:rsidRPr="00831D8A" w:rsidRDefault="00831D8A" w:rsidP="00E35A77"/>
        </w:tc>
        <w:tc>
          <w:tcPr>
            <w:tcW w:w="1166" w:type="pct"/>
            <w:shd w:val="clear" w:color="auto" w:fill="FFFFFF" w:themeFill="background1"/>
          </w:tcPr>
          <w:p w:rsidR="00BF55BA" w:rsidRPr="00831D8A" w:rsidRDefault="00E35A77" w:rsidP="00E35A77">
            <w:pPr>
              <w:pStyle w:val="TableText"/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  <w:shd w:val="clear" w:color="auto" w:fill="FFFFFF" w:themeFill="background1"/>
          </w:tcPr>
          <w:p w:rsidR="00BF55BA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  <w:tr w:rsidR="00DF4618" w:rsidTr="00E35A77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BF55BA" w:rsidRPr="00831D8A" w:rsidRDefault="00E35A77" w:rsidP="00E35A77">
            <w:pPr>
              <w:rPr>
                <w:i/>
              </w:rPr>
            </w:pPr>
            <w:r>
              <w:t>Dydd Iau</w:t>
            </w:r>
          </w:p>
          <w:p w:rsidR="00DF71E8" w:rsidRPr="00831D8A" w:rsidRDefault="00E35A77" w:rsidP="00E35A77">
            <w:pPr>
              <w:rPr>
                <w:i/>
              </w:rPr>
            </w:pPr>
            <w:r>
              <w:t>14/3/24</w:t>
            </w:r>
          </w:p>
        </w:tc>
        <w:tc>
          <w:tcPr>
            <w:tcW w:w="1304" w:type="pct"/>
            <w:shd w:val="clear" w:color="auto" w:fill="auto"/>
          </w:tcPr>
          <w:p w:rsidR="00BF55BA" w:rsidRDefault="00E35A77" w:rsidP="00E35A77">
            <w:pPr>
              <w:rPr>
                <w:i/>
              </w:rPr>
            </w:pPr>
            <w:r>
              <w:t>Crempogau ar               y stôf nwy</w:t>
            </w:r>
          </w:p>
          <w:p w:rsidR="00831D8A" w:rsidRPr="00831D8A" w:rsidRDefault="00831D8A" w:rsidP="00E35A77"/>
        </w:tc>
        <w:tc>
          <w:tcPr>
            <w:tcW w:w="1166" w:type="pct"/>
          </w:tcPr>
          <w:p w:rsidR="00BF55BA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</w:tcPr>
          <w:p w:rsidR="00BF55BA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  <w:tr w:rsidR="00DF4618" w:rsidTr="00E35A77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BF55BA" w:rsidRPr="00831D8A" w:rsidRDefault="00E35A77" w:rsidP="00E35A77">
            <w:pPr>
              <w:rPr>
                <w:i/>
              </w:rPr>
            </w:pPr>
            <w:r>
              <w:t>Dydd Llun</w:t>
            </w:r>
          </w:p>
          <w:p w:rsidR="002727FA" w:rsidRPr="00831D8A" w:rsidRDefault="00E35A77" w:rsidP="00E35A77">
            <w:pPr>
              <w:rPr>
                <w:i/>
              </w:rPr>
            </w:pPr>
            <w:r>
              <w:t>18/3/24</w:t>
            </w:r>
          </w:p>
        </w:tc>
        <w:tc>
          <w:tcPr>
            <w:tcW w:w="1304" w:type="pct"/>
            <w:shd w:val="clear" w:color="auto" w:fill="auto"/>
          </w:tcPr>
          <w:p w:rsidR="00B81521" w:rsidRDefault="00E35A77" w:rsidP="00E35A77">
            <w:pPr>
              <w:rPr>
                <w:i/>
              </w:rPr>
            </w:pPr>
            <w:r>
              <w:t>Inspire -</w:t>
            </w:r>
            <w:r>
              <w:br/>
              <w:t>Bingo Emosiynol</w:t>
            </w:r>
          </w:p>
          <w:p w:rsidR="00831D8A" w:rsidRPr="00831D8A" w:rsidRDefault="00831D8A" w:rsidP="00E35A77"/>
        </w:tc>
        <w:tc>
          <w:tcPr>
            <w:tcW w:w="1166" w:type="pct"/>
            <w:shd w:val="clear" w:color="auto" w:fill="auto"/>
          </w:tcPr>
          <w:p w:rsidR="00BF55BA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  <w:shd w:val="clear" w:color="auto" w:fill="auto"/>
          </w:tcPr>
          <w:p w:rsidR="00BF55BA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  <w:tr w:rsidR="00DF4618" w:rsidTr="00E35A77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2727FA" w:rsidRPr="00831D8A" w:rsidRDefault="00E35A77" w:rsidP="00E35A77">
            <w:pPr>
              <w:rPr>
                <w:i/>
              </w:rPr>
            </w:pPr>
            <w:r>
              <w:t>Dydd Iau</w:t>
            </w:r>
          </w:p>
          <w:p w:rsidR="002727FA" w:rsidRPr="00831D8A" w:rsidRDefault="00E35A77" w:rsidP="00E35A77">
            <w:pPr>
              <w:rPr>
                <w:i/>
              </w:rPr>
            </w:pPr>
            <w:r>
              <w:t>21/3/24</w:t>
            </w:r>
          </w:p>
        </w:tc>
        <w:tc>
          <w:tcPr>
            <w:tcW w:w="1304" w:type="pct"/>
            <w:shd w:val="clear" w:color="auto" w:fill="auto"/>
          </w:tcPr>
          <w:p w:rsidR="002727FA" w:rsidRPr="00831D8A" w:rsidRDefault="00E35A77" w:rsidP="00E35A77">
            <w:pPr>
              <w:rPr>
                <w:i/>
              </w:rPr>
            </w:pPr>
            <w:r>
              <w:t>Trip cyn y Pasg.</w:t>
            </w:r>
          </w:p>
        </w:tc>
        <w:tc>
          <w:tcPr>
            <w:tcW w:w="1166" w:type="pct"/>
            <w:shd w:val="clear" w:color="auto" w:fill="auto"/>
          </w:tcPr>
          <w:p w:rsidR="002727FA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  <w:shd w:val="clear" w:color="auto" w:fill="auto"/>
          </w:tcPr>
          <w:p w:rsidR="002727FA" w:rsidRDefault="00E35A77" w:rsidP="00E35A77">
            <w:pPr>
              <w:rPr>
                <w:i/>
              </w:rPr>
            </w:pPr>
            <w:r>
              <w:t>I'w gadarnhau</w:t>
            </w:r>
          </w:p>
          <w:p w:rsidR="00831D8A" w:rsidRPr="00831D8A" w:rsidRDefault="00E35A77" w:rsidP="00E35A77">
            <w:pPr>
              <w:rPr>
                <w:i/>
              </w:rPr>
            </w:pPr>
            <w:r>
              <w:t xml:space="preserve">Lleoliad </w:t>
            </w:r>
          </w:p>
        </w:tc>
      </w:tr>
      <w:tr w:rsidR="00DF4618" w:rsidTr="002727FA">
        <w:trPr>
          <w:trHeight w:val="301"/>
        </w:trPr>
        <w:tc>
          <w:tcPr>
            <w:tcW w:w="5000" w:type="pct"/>
            <w:gridSpan w:val="4"/>
            <w:shd w:val="clear" w:color="auto" w:fill="B2A1C7" w:themeFill="accent4" w:themeFillTint="99"/>
          </w:tcPr>
          <w:p w:rsidR="002727FA" w:rsidRPr="00831D8A" w:rsidRDefault="00E35A77" w:rsidP="00E35A77">
            <w:pPr>
              <w:rPr>
                <w:i/>
              </w:rPr>
            </w:pPr>
            <w:r>
              <w:t>Gwyliau’r Pasg</w:t>
            </w:r>
          </w:p>
        </w:tc>
      </w:tr>
      <w:tr w:rsidR="00DF4618" w:rsidTr="00E35A77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BF55BA" w:rsidRPr="00831D8A" w:rsidRDefault="00E35A77" w:rsidP="00E35A77">
            <w:pPr>
              <w:rPr>
                <w:i/>
              </w:rPr>
            </w:pPr>
            <w:r>
              <w:t>Dydd Llun</w:t>
            </w:r>
          </w:p>
          <w:p w:rsidR="002727FA" w:rsidRPr="00831D8A" w:rsidRDefault="00E35A77" w:rsidP="00E35A77">
            <w:pPr>
              <w:rPr>
                <w:i/>
              </w:rPr>
            </w:pPr>
            <w:r>
              <w:t>8/4/24</w:t>
            </w:r>
          </w:p>
        </w:tc>
        <w:tc>
          <w:tcPr>
            <w:tcW w:w="1304" w:type="pct"/>
          </w:tcPr>
          <w:p w:rsidR="00B81521" w:rsidRDefault="00E35A77" w:rsidP="00E35A77">
            <w:pPr>
              <w:rPr>
                <w:i/>
              </w:rPr>
            </w:pPr>
            <w:r>
              <w:t>Croeso’n ôl</w:t>
            </w:r>
            <w:r>
              <w:br/>
              <w:t>Siocled poeth a bisgedi.</w:t>
            </w:r>
          </w:p>
          <w:p w:rsidR="00831D8A" w:rsidRPr="00831D8A" w:rsidRDefault="00831D8A" w:rsidP="00E35A77"/>
        </w:tc>
        <w:tc>
          <w:tcPr>
            <w:tcW w:w="1166" w:type="pct"/>
          </w:tcPr>
          <w:p w:rsidR="00BF55BA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</w:tcPr>
          <w:p w:rsidR="008A6BD1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  <w:tr w:rsidR="00DF4618" w:rsidTr="00E35A77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636FE3" w:rsidRPr="00831D8A" w:rsidRDefault="00E35A77" w:rsidP="00E35A77">
            <w:pPr>
              <w:rPr>
                <w:i/>
              </w:rPr>
            </w:pPr>
            <w:r>
              <w:t>Dydd Iau</w:t>
            </w:r>
          </w:p>
          <w:p w:rsidR="002727FA" w:rsidRPr="00831D8A" w:rsidRDefault="00E35A77" w:rsidP="00E35A77">
            <w:pPr>
              <w:rPr>
                <w:i/>
              </w:rPr>
            </w:pPr>
            <w:r>
              <w:t>11/4/24</w:t>
            </w:r>
          </w:p>
        </w:tc>
        <w:tc>
          <w:tcPr>
            <w:tcW w:w="130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Pr="00831D8A" w:rsidRDefault="00E35A77" w:rsidP="00E35A77">
            <w:pPr>
              <w:rPr>
                <w:i/>
              </w:rPr>
            </w:pPr>
            <w:r>
              <w:t>AR GAU</w:t>
            </w:r>
          </w:p>
        </w:tc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Pr="00831D8A" w:rsidRDefault="00E35A77" w:rsidP="00E35A77">
            <w:pPr>
              <w:rPr>
                <w:i/>
              </w:rPr>
            </w:pPr>
            <w:r>
              <w:t>MARCHNADLE</w:t>
            </w:r>
          </w:p>
        </w:tc>
      </w:tr>
      <w:tr w:rsidR="00DF4618" w:rsidTr="00E35A77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636FE3" w:rsidRPr="00831D8A" w:rsidRDefault="00E35A77" w:rsidP="00E35A77">
            <w:pPr>
              <w:rPr>
                <w:i/>
              </w:rPr>
            </w:pPr>
            <w:r>
              <w:t>Dydd Llun</w:t>
            </w:r>
          </w:p>
          <w:p w:rsidR="002727FA" w:rsidRPr="00831D8A" w:rsidRDefault="00E35A77" w:rsidP="00E35A77">
            <w:pPr>
              <w:rPr>
                <w:i/>
              </w:rPr>
            </w:pPr>
            <w:r>
              <w:t>15/4/24</w:t>
            </w:r>
          </w:p>
        </w:tc>
        <w:tc>
          <w:tcPr>
            <w:tcW w:w="130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Pr="00831D8A" w:rsidRDefault="00E35A77" w:rsidP="00E35A77">
            <w:pPr>
              <w:rPr>
                <w:i/>
              </w:rPr>
            </w:pPr>
            <w:r>
              <w:t>Cŵn poeth a diodydd. Noson Pyjamas</w:t>
            </w:r>
          </w:p>
        </w:tc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  <w:tr w:rsidR="00DF4618" w:rsidTr="00E35A77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79370A" w:rsidRPr="00831D8A" w:rsidRDefault="00E35A77" w:rsidP="00E35A77">
            <w:pPr>
              <w:rPr>
                <w:i/>
              </w:rPr>
            </w:pPr>
            <w:r>
              <w:t>Dydd Iau</w:t>
            </w:r>
          </w:p>
          <w:p w:rsidR="002727FA" w:rsidRPr="00831D8A" w:rsidRDefault="00E35A77" w:rsidP="00E35A77">
            <w:pPr>
              <w:rPr>
                <w:i/>
              </w:rPr>
            </w:pPr>
            <w:r>
              <w:t>18/4/24</w:t>
            </w:r>
          </w:p>
        </w:tc>
        <w:tc>
          <w:tcPr>
            <w:tcW w:w="130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831D8A" w:rsidRDefault="00E35A77" w:rsidP="00E35A77">
            <w:pPr>
              <w:rPr>
                <w:i/>
              </w:rPr>
            </w:pPr>
            <w:r>
              <w:t>In2Change (Fepio)</w:t>
            </w:r>
          </w:p>
        </w:tc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  <w:tr w:rsidR="00DF4618" w:rsidTr="00E35A77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79370A" w:rsidRPr="00831D8A" w:rsidRDefault="00E35A77" w:rsidP="00E35A77">
            <w:pPr>
              <w:rPr>
                <w:i/>
              </w:rPr>
            </w:pPr>
            <w:r>
              <w:t>Dydd Llun</w:t>
            </w:r>
          </w:p>
          <w:p w:rsidR="002727FA" w:rsidRPr="00831D8A" w:rsidRDefault="00E35A77" w:rsidP="00E35A77">
            <w:pPr>
              <w:rPr>
                <w:i/>
              </w:rPr>
            </w:pPr>
            <w:r>
              <w:t>22/4/24</w:t>
            </w:r>
          </w:p>
        </w:tc>
        <w:tc>
          <w:tcPr>
            <w:tcW w:w="130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831D8A" w:rsidRDefault="00E35A77" w:rsidP="00E35A77">
            <w:pPr>
              <w:rPr>
                <w:i/>
              </w:rPr>
            </w:pPr>
            <w:r>
              <w:t>Siop wybodaeth -</w:t>
            </w:r>
            <w:r>
              <w:br/>
              <w:t>Pwysau gan Gyfoedion</w:t>
            </w:r>
          </w:p>
        </w:tc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  <w:tr w:rsidR="00DF4618" w:rsidTr="00E35A77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2727FA" w:rsidRPr="00831D8A" w:rsidRDefault="00E35A77" w:rsidP="00E35A77">
            <w:pPr>
              <w:rPr>
                <w:i/>
              </w:rPr>
            </w:pPr>
            <w:r>
              <w:t>Dydd Iau</w:t>
            </w:r>
          </w:p>
          <w:p w:rsidR="002727FA" w:rsidRPr="00831D8A" w:rsidRDefault="00E35A77" w:rsidP="00E35A77">
            <w:pPr>
              <w:rPr>
                <w:i/>
              </w:rPr>
            </w:pPr>
            <w:r>
              <w:t>25/4/24</w:t>
            </w:r>
          </w:p>
        </w:tc>
        <w:tc>
          <w:tcPr>
            <w:tcW w:w="130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311E0" w:rsidRPr="00831D8A" w:rsidRDefault="00E35A77" w:rsidP="00E35A77">
            <w:pPr>
              <w:rPr>
                <w:i/>
              </w:rPr>
            </w:pPr>
            <w:r>
              <w:t xml:space="preserve">Chwaraeon yn yr Ardal Chwaraeon Aml-ddefnydd - </w:t>
            </w:r>
            <w:r>
              <w:rPr>
                <w:i/>
                <w:iCs/>
              </w:rPr>
              <w:t>Dodgeball</w:t>
            </w:r>
          </w:p>
        </w:tc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  <w:tr w:rsidR="00DF4618" w:rsidTr="00E35A77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2727FA" w:rsidRPr="00831D8A" w:rsidRDefault="00E35A77" w:rsidP="00E35A77">
            <w:pPr>
              <w:rPr>
                <w:i/>
              </w:rPr>
            </w:pPr>
            <w:r>
              <w:t>Dydd Llun</w:t>
            </w:r>
          </w:p>
          <w:p w:rsidR="0079370A" w:rsidRPr="00831D8A" w:rsidRDefault="00E35A77" w:rsidP="00E35A77">
            <w:pPr>
              <w:rPr>
                <w:i/>
              </w:rPr>
            </w:pPr>
            <w:r>
              <w:t>29/4/24</w:t>
            </w:r>
          </w:p>
        </w:tc>
        <w:tc>
          <w:tcPr>
            <w:tcW w:w="130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E35A77" w:rsidP="00E35A77">
            <w:pPr>
              <w:rPr>
                <w:i/>
              </w:rPr>
            </w:pPr>
            <w:r>
              <w:t xml:space="preserve">Siop Wybodaeth </w:t>
            </w:r>
            <w:r>
              <w:br/>
              <w:t>Bwlio.</w:t>
            </w:r>
          </w:p>
          <w:p w:rsidR="00831D8A" w:rsidRPr="00831D8A" w:rsidRDefault="00831D8A" w:rsidP="00E35A77"/>
        </w:tc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831D8A" w:rsidRDefault="00E35A77" w:rsidP="00E35A77">
            <w:pPr>
              <w:rPr>
                <w:i/>
              </w:rPr>
            </w:pPr>
            <w:r>
              <w:t>18:00–20:00</w:t>
            </w:r>
          </w:p>
        </w:tc>
        <w:tc>
          <w:tcPr>
            <w:tcW w:w="13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831D8A" w:rsidRDefault="00E35A77" w:rsidP="00E35A77">
            <w:pPr>
              <w:rPr>
                <w:i/>
              </w:rPr>
            </w:pPr>
            <w:r>
              <w:t>Gardd Gerrig</w:t>
            </w:r>
          </w:p>
        </w:tc>
      </w:tr>
    </w:tbl>
    <w:p w:rsidR="00E35A77" w:rsidRDefault="00E35A77" w:rsidP="00E35A77">
      <w:pPr>
        <w:rPr>
          <w:bCs/>
          <w:iCs/>
        </w:rPr>
      </w:pPr>
    </w:p>
    <w:p w:rsidR="00E35A77" w:rsidRPr="00807842" w:rsidRDefault="00E35A77" w:rsidP="00E35A77">
      <w:r>
        <w:rPr>
          <w:bCs/>
          <w:iCs/>
        </w:rPr>
        <w:t xml:space="preserve">I gael rhagor o wybodaeth am y gweithgareddau uchod ac unrhyw ddiweddariadau/newidiadau ewch i </w:t>
      </w:r>
      <w:proofErr w:type="spellStart"/>
      <w:r>
        <w:rPr>
          <w:bCs/>
          <w:iCs/>
        </w:rPr>
        <w:t>www.wrecsamifanc.co.uk</w:t>
      </w:r>
      <w:proofErr w:type="spellEnd"/>
      <w:r>
        <w:rPr>
          <w:bCs/>
          <w:iCs/>
        </w:rPr>
        <w:t>.   Ni fydd manylion cyswllt yn cael eu rhannu ag unrhyw un arall.</w:t>
      </w:r>
    </w:p>
    <w:p w:rsidR="00E35A77" w:rsidRPr="007D74B4" w:rsidRDefault="00E35A77" w:rsidP="00E35A77">
      <w:r>
        <w:rPr>
          <w:bCs/>
          <w:iCs/>
        </w:rPr>
        <w:t>Yn olaf, byddem wrth ein boddau’n clywed eich syniadau chi am weithgareddau ar gyfer y dyfodol, felly peidiwch â bod ofn eu rhannu nhw.</w:t>
      </w:r>
    </w:p>
    <w:p w:rsidR="00C76BF0" w:rsidRDefault="00C76BF0" w:rsidP="00E35A77">
      <w:pPr>
        <w:rPr>
          <w:i/>
        </w:rPr>
      </w:pPr>
    </w:p>
    <w:p w:rsidR="00E35A77" w:rsidRPr="00831D8A" w:rsidRDefault="00E35A77" w:rsidP="00E35A77">
      <w:pPr>
        <w:rPr>
          <w:i/>
        </w:rPr>
      </w:pPr>
    </w:p>
    <w:sectPr w:rsidR="00E35A77" w:rsidRPr="00831D8A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6F2" w:rsidRDefault="00E35A77" w:rsidP="00E35A77">
      <w:r>
        <w:separator/>
      </w:r>
    </w:p>
  </w:endnote>
  <w:endnote w:type="continuationSeparator" w:id="0">
    <w:p w:rsidR="00A476F2" w:rsidRDefault="00E35A77" w:rsidP="00E35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E35A77" w:rsidP="00E35A77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6F2" w:rsidRDefault="00E35A77" w:rsidP="00E35A77">
      <w:r>
        <w:separator/>
      </w:r>
    </w:p>
  </w:footnote>
  <w:footnote w:type="continuationSeparator" w:id="0">
    <w:p w:rsidR="00A476F2" w:rsidRDefault="00E35A77" w:rsidP="00E35A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E35A77" w:rsidP="00E35A77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E35A77" w:rsidP="00E35A7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E35A77">
    <w:pPr>
      <w:pStyle w:val="Header"/>
    </w:pPr>
  </w:p>
  <w:p w:rsidR="00F86700" w:rsidRDefault="00E35A77" w:rsidP="00E35A77">
    <w:pPr>
      <w:pStyle w:val="Header"/>
    </w:pPr>
    <w:r>
      <w:t xml:space="preserve">                               </w:t>
    </w:r>
  </w:p>
  <w:p w:rsidR="00F86700" w:rsidRDefault="00F86700" w:rsidP="00E35A77">
    <w:pPr>
      <w:pStyle w:val="Header"/>
    </w:pPr>
  </w:p>
  <w:p w:rsidR="00DC2E54" w:rsidRDefault="00DC2E54" w:rsidP="00E35A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2E56"/>
    <w:rsid w:val="000135DC"/>
    <w:rsid w:val="00013F2C"/>
    <w:rsid w:val="00016CD9"/>
    <w:rsid w:val="0002174A"/>
    <w:rsid w:val="00032A94"/>
    <w:rsid w:val="0006190D"/>
    <w:rsid w:val="000648D0"/>
    <w:rsid w:val="00066056"/>
    <w:rsid w:val="00066E8B"/>
    <w:rsid w:val="00070707"/>
    <w:rsid w:val="0007554E"/>
    <w:rsid w:val="00076EAF"/>
    <w:rsid w:val="00083953"/>
    <w:rsid w:val="00087BB6"/>
    <w:rsid w:val="00090992"/>
    <w:rsid w:val="000A1F71"/>
    <w:rsid w:val="000A33B0"/>
    <w:rsid w:val="000C3BA4"/>
    <w:rsid w:val="000D241E"/>
    <w:rsid w:val="000E229B"/>
    <w:rsid w:val="0010228F"/>
    <w:rsid w:val="00106962"/>
    <w:rsid w:val="00111490"/>
    <w:rsid w:val="001251B9"/>
    <w:rsid w:val="00141945"/>
    <w:rsid w:val="00147151"/>
    <w:rsid w:val="00150502"/>
    <w:rsid w:val="00161B34"/>
    <w:rsid w:val="00167A66"/>
    <w:rsid w:val="001715E3"/>
    <w:rsid w:val="00176BE5"/>
    <w:rsid w:val="00180B76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09D7"/>
    <w:rsid w:val="00263683"/>
    <w:rsid w:val="002727FA"/>
    <w:rsid w:val="00285AB6"/>
    <w:rsid w:val="00290022"/>
    <w:rsid w:val="00294ABF"/>
    <w:rsid w:val="002A1AD5"/>
    <w:rsid w:val="002A6108"/>
    <w:rsid w:val="002A6209"/>
    <w:rsid w:val="002B116D"/>
    <w:rsid w:val="002B5526"/>
    <w:rsid w:val="002C3BEC"/>
    <w:rsid w:val="002D6895"/>
    <w:rsid w:val="002E4C36"/>
    <w:rsid w:val="002E52EF"/>
    <w:rsid w:val="002E7CCA"/>
    <w:rsid w:val="003055CA"/>
    <w:rsid w:val="0032784E"/>
    <w:rsid w:val="00335E4F"/>
    <w:rsid w:val="00362E17"/>
    <w:rsid w:val="00367CB3"/>
    <w:rsid w:val="00374343"/>
    <w:rsid w:val="003A4BB0"/>
    <w:rsid w:val="003B29D8"/>
    <w:rsid w:val="003D1646"/>
    <w:rsid w:val="00404144"/>
    <w:rsid w:val="00404CA2"/>
    <w:rsid w:val="00415F5D"/>
    <w:rsid w:val="00422661"/>
    <w:rsid w:val="00423215"/>
    <w:rsid w:val="00430B31"/>
    <w:rsid w:val="00435AD3"/>
    <w:rsid w:val="00443CBD"/>
    <w:rsid w:val="004451C8"/>
    <w:rsid w:val="00462119"/>
    <w:rsid w:val="00464F54"/>
    <w:rsid w:val="00466709"/>
    <w:rsid w:val="00467BE4"/>
    <w:rsid w:val="00475B5A"/>
    <w:rsid w:val="00480600"/>
    <w:rsid w:val="00487D63"/>
    <w:rsid w:val="0049277A"/>
    <w:rsid w:val="004B2A38"/>
    <w:rsid w:val="004C53F4"/>
    <w:rsid w:val="004C7E87"/>
    <w:rsid w:val="004D211B"/>
    <w:rsid w:val="004E1145"/>
    <w:rsid w:val="004F5185"/>
    <w:rsid w:val="004F780C"/>
    <w:rsid w:val="00505DF3"/>
    <w:rsid w:val="005135BA"/>
    <w:rsid w:val="00525D24"/>
    <w:rsid w:val="00535C01"/>
    <w:rsid w:val="00544CDB"/>
    <w:rsid w:val="005539E8"/>
    <w:rsid w:val="0055449E"/>
    <w:rsid w:val="00564E44"/>
    <w:rsid w:val="005650EB"/>
    <w:rsid w:val="00566903"/>
    <w:rsid w:val="00570FFC"/>
    <w:rsid w:val="005841B6"/>
    <w:rsid w:val="00587611"/>
    <w:rsid w:val="00596751"/>
    <w:rsid w:val="005A1D46"/>
    <w:rsid w:val="005B4A5C"/>
    <w:rsid w:val="005B5A9C"/>
    <w:rsid w:val="005C00E8"/>
    <w:rsid w:val="005C29AF"/>
    <w:rsid w:val="005D2C03"/>
    <w:rsid w:val="005E3B3A"/>
    <w:rsid w:val="005F0372"/>
    <w:rsid w:val="005F0FEE"/>
    <w:rsid w:val="006067D3"/>
    <w:rsid w:val="0063327B"/>
    <w:rsid w:val="00636FE3"/>
    <w:rsid w:val="00676666"/>
    <w:rsid w:val="0067694B"/>
    <w:rsid w:val="00685153"/>
    <w:rsid w:val="00686A0E"/>
    <w:rsid w:val="00691359"/>
    <w:rsid w:val="0069559A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80AC0"/>
    <w:rsid w:val="0079370A"/>
    <w:rsid w:val="007A7213"/>
    <w:rsid w:val="007B0049"/>
    <w:rsid w:val="007B00F2"/>
    <w:rsid w:val="007B5724"/>
    <w:rsid w:val="007B6DF2"/>
    <w:rsid w:val="007C739A"/>
    <w:rsid w:val="007D1B02"/>
    <w:rsid w:val="007D2825"/>
    <w:rsid w:val="007D2CCD"/>
    <w:rsid w:val="007D3AA2"/>
    <w:rsid w:val="007D5020"/>
    <w:rsid w:val="007D74B4"/>
    <w:rsid w:val="007E2F55"/>
    <w:rsid w:val="007F3640"/>
    <w:rsid w:val="00807842"/>
    <w:rsid w:val="00816FD8"/>
    <w:rsid w:val="00831D8A"/>
    <w:rsid w:val="00876F70"/>
    <w:rsid w:val="008770EA"/>
    <w:rsid w:val="008835BE"/>
    <w:rsid w:val="00886D19"/>
    <w:rsid w:val="008924E7"/>
    <w:rsid w:val="008934F2"/>
    <w:rsid w:val="008A0363"/>
    <w:rsid w:val="008A6BD1"/>
    <w:rsid w:val="008B22CA"/>
    <w:rsid w:val="008B6BE0"/>
    <w:rsid w:val="008C6978"/>
    <w:rsid w:val="008D5441"/>
    <w:rsid w:val="008E5D20"/>
    <w:rsid w:val="009133F9"/>
    <w:rsid w:val="00942BDD"/>
    <w:rsid w:val="00952565"/>
    <w:rsid w:val="00956136"/>
    <w:rsid w:val="009568E3"/>
    <w:rsid w:val="0096541E"/>
    <w:rsid w:val="00972BD7"/>
    <w:rsid w:val="0098233A"/>
    <w:rsid w:val="00984807"/>
    <w:rsid w:val="00987D58"/>
    <w:rsid w:val="0099010A"/>
    <w:rsid w:val="009A22F8"/>
    <w:rsid w:val="009B4D8C"/>
    <w:rsid w:val="009C1B68"/>
    <w:rsid w:val="009C33FA"/>
    <w:rsid w:val="009C52B5"/>
    <w:rsid w:val="009D4433"/>
    <w:rsid w:val="009E3381"/>
    <w:rsid w:val="009F02DB"/>
    <w:rsid w:val="009F1D1F"/>
    <w:rsid w:val="00A12940"/>
    <w:rsid w:val="00A17D95"/>
    <w:rsid w:val="00A20140"/>
    <w:rsid w:val="00A3374C"/>
    <w:rsid w:val="00A45C01"/>
    <w:rsid w:val="00A476F2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03917"/>
    <w:rsid w:val="00B33E31"/>
    <w:rsid w:val="00B43804"/>
    <w:rsid w:val="00B448FB"/>
    <w:rsid w:val="00B46C52"/>
    <w:rsid w:val="00B57B8A"/>
    <w:rsid w:val="00B61C2B"/>
    <w:rsid w:val="00B657B9"/>
    <w:rsid w:val="00B70D9E"/>
    <w:rsid w:val="00B73D16"/>
    <w:rsid w:val="00B77D08"/>
    <w:rsid w:val="00B81521"/>
    <w:rsid w:val="00BB0778"/>
    <w:rsid w:val="00BC6BAD"/>
    <w:rsid w:val="00BF55BA"/>
    <w:rsid w:val="00C03743"/>
    <w:rsid w:val="00C0746E"/>
    <w:rsid w:val="00C163C7"/>
    <w:rsid w:val="00C33ED2"/>
    <w:rsid w:val="00C512E1"/>
    <w:rsid w:val="00C727D2"/>
    <w:rsid w:val="00C72F32"/>
    <w:rsid w:val="00C751D9"/>
    <w:rsid w:val="00C76BF0"/>
    <w:rsid w:val="00C80222"/>
    <w:rsid w:val="00C86094"/>
    <w:rsid w:val="00C906E4"/>
    <w:rsid w:val="00CA0330"/>
    <w:rsid w:val="00CA4FF0"/>
    <w:rsid w:val="00CC7CA1"/>
    <w:rsid w:val="00CD4812"/>
    <w:rsid w:val="00CE7834"/>
    <w:rsid w:val="00D309C3"/>
    <w:rsid w:val="00D33177"/>
    <w:rsid w:val="00D4312D"/>
    <w:rsid w:val="00D727A9"/>
    <w:rsid w:val="00D87A85"/>
    <w:rsid w:val="00D969FD"/>
    <w:rsid w:val="00DB0463"/>
    <w:rsid w:val="00DB0570"/>
    <w:rsid w:val="00DC2E54"/>
    <w:rsid w:val="00DC3090"/>
    <w:rsid w:val="00DC4B62"/>
    <w:rsid w:val="00DD18A6"/>
    <w:rsid w:val="00DE3C04"/>
    <w:rsid w:val="00DE6737"/>
    <w:rsid w:val="00DF2636"/>
    <w:rsid w:val="00DF3E74"/>
    <w:rsid w:val="00DF4618"/>
    <w:rsid w:val="00DF4D3E"/>
    <w:rsid w:val="00DF71E8"/>
    <w:rsid w:val="00DF7DC3"/>
    <w:rsid w:val="00E154B5"/>
    <w:rsid w:val="00E250C0"/>
    <w:rsid w:val="00E25CD4"/>
    <w:rsid w:val="00E30DA1"/>
    <w:rsid w:val="00E311E0"/>
    <w:rsid w:val="00E33D61"/>
    <w:rsid w:val="00E35A77"/>
    <w:rsid w:val="00E42472"/>
    <w:rsid w:val="00E43C02"/>
    <w:rsid w:val="00E51232"/>
    <w:rsid w:val="00E53A4B"/>
    <w:rsid w:val="00E53E88"/>
    <w:rsid w:val="00E55E4F"/>
    <w:rsid w:val="00E56320"/>
    <w:rsid w:val="00E7086C"/>
    <w:rsid w:val="00E7632F"/>
    <w:rsid w:val="00E94019"/>
    <w:rsid w:val="00E95A48"/>
    <w:rsid w:val="00EA508C"/>
    <w:rsid w:val="00EC23CF"/>
    <w:rsid w:val="00ED5300"/>
    <w:rsid w:val="00EE0004"/>
    <w:rsid w:val="00EE12E7"/>
    <w:rsid w:val="00EE19DF"/>
    <w:rsid w:val="00EE7556"/>
    <w:rsid w:val="00F214A3"/>
    <w:rsid w:val="00F22B29"/>
    <w:rsid w:val="00F333E6"/>
    <w:rsid w:val="00F33842"/>
    <w:rsid w:val="00F35807"/>
    <w:rsid w:val="00F47A62"/>
    <w:rsid w:val="00F50FDC"/>
    <w:rsid w:val="00F54D19"/>
    <w:rsid w:val="00F760F9"/>
    <w:rsid w:val="00F86700"/>
    <w:rsid w:val="00FA6E99"/>
    <w:rsid w:val="00FB508E"/>
    <w:rsid w:val="00FB65C4"/>
    <w:rsid w:val="00FB6690"/>
    <w:rsid w:val="00FC025D"/>
    <w:rsid w:val="00FC53B1"/>
    <w:rsid w:val="00FD59FD"/>
    <w:rsid w:val="00FE27FB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E35A77"/>
    <w:pPr>
      <w:jc w:val="center"/>
    </w:pPr>
    <w:rPr>
      <w:rFonts w:ascii="Arial" w:eastAsia="Arial" w:hAnsi="Arial" w:cs="Arial"/>
      <w:b/>
      <w:sz w:val="24"/>
      <w:szCs w:val="24"/>
      <w:lang w:val="cy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  <w14:textFill>
        <w14:solidFill>
          <w14:srgbClr w14:val="D73333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  <w14:textFill>
        <w14:solidFill>
          <w14:srgbClr w14:val="D73333">
            <w14:lumMod w14:val="50000"/>
          </w14:srgbClr>
        </w14:solidFill>
      </w14:textFill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  <w14:textFill>
        <w14:solidFill>
          <w14:srgbClr w14:val="006699">
            <w14:lumMod w14:val="50000"/>
          </w14:srgbClr>
        </w14:solidFill>
      </w14:textFill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/>
      <w:color w:val="999999"/>
      <w:spacing w:val="20"/>
      <w:sz w:val="16"/>
      <w14:textFill>
        <w14:solidFill>
          <w14:srgbClr w14:val="999999">
            <w14:lumMod w14:val="50000"/>
          </w14:srgbClr>
        </w14:solidFill>
      </w14:textFill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/>
      <w:color w:val="003399"/>
      <w14:textFill>
        <w14:solidFill>
          <w14:srgbClr w14:val="003399">
            <w14:lumMod w14:val="50000"/>
          </w14:srgb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9BBBC-C639-4FDA-BE16-3C2DAA984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11</TotalTime>
  <Pages>3</Pages>
  <Words>397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Glenys Williams (Cyfieithydd/Translator)</cp:lastModifiedBy>
  <cp:revision>4</cp:revision>
  <cp:lastPrinted>2023-11-13T18:09:00Z</cp:lastPrinted>
  <dcterms:created xsi:type="dcterms:W3CDTF">2023-11-30T11:38:00Z</dcterms:created>
  <dcterms:modified xsi:type="dcterms:W3CDTF">2023-12-07T15:47:00Z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