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1A2BC2" w:rsidRDefault="001532F9" w:rsidP="005B423E">
      <w:pPr>
        <w:pStyle w:val="Title"/>
        <w:rPr>
          <w:b/>
          <w:i w:val="0"/>
        </w:rPr>
      </w:pPr>
      <w:r>
        <w:rPr>
          <w:rFonts w:eastAsia="Arial"/>
          <w:b/>
          <w:i w:val="0"/>
          <w:lang w:val="cy-GB"/>
        </w:rPr>
        <w:t>Rhaglen Darpariaeth Ieuenctid</w:t>
      </w:r>
    </w:p>
    <w:p w:rsidR="00EE287D" w:rsidRPr="001A2BC2" w:rsidRDefault="001532F9" w:rsidP="005B423E">
      <w:pPr>
        <w:pStyle w:val="Title"/>
        <w:rPr>
          <w:b/>
          <w:i w:val="0"/>
        </w:rPr>
      </w:pPr>
      <w:r>
        <w:rPr>
          <w:rFonts w:eastAsia="Arial"/>
          <w:b/>
          <w:i w:val="0"/>
          <w:lang w:val="cy-GB"/>
        </w:rPr>
        <w:t>Ionawr 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DE63DC" w:rsidTr="00C30189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  <w:vAlign w:val="center"/>
          </w:tcPr>
          <w:p w:rsidR="00C76BF0" w:rsidRPr="001532F9" w:rsidRDefault="001532F9" w:rsidP="00C30189">
            <w:pPr>
              <w:pStyle w:val="TableHeader"/>
              <w:rPr>
                <w:i w:val="0"/>
              </w:rPr>
            </w:pPr>
            <w:r w:rsidRPr="001532F9">
              <w:rPr>
                <w:rFonts w:eastAsia="Arial"/>
                <w:i w:val="0"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1532F9" w:rsidRDefault="001532F9" w:rsidP="00C30189">
            <w:pPr>
              <w:pStyle w:val="TableHeader"/>
              <w:rPr>
                <w:i w:val="0"/>
              </w:rPr>
            </w:pPr>
            <w:r w:rsidRPr="001532F9">
              <w:rPr>
                <w:rFonts w:eastAsia="Arial"/>
                <w:bCs/>
                <w:i w:val="0"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1532F9" w:rsidRDefault="001532F9" w:rsidP="00C30189">
            <w:pPr>
              <w:pStyle w:val="TableHeader"/>
              <w:rPr>
                <w:i w:val="0"/>
              </w:rPr>
            </w:pPr>
            <w:r w:rsidRPr="001532F9">
              <w:rPr>
                <w:rFonts w:eastAsia="Arial"/>
                <w:i w:val="0"/>
                <w:lang w:val="cy-GB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  <w:vAlign w:val="center"/>
          </w:tcPr>
          <w:p w:rsidR="00C76BF0" w:rsidRPr="001532F9" w:rsidRDefault="001532F9" w:rsidP="00C30189">
            <w:pPr>
              <w:pStyle w:val="TableHeader"/>
              <w:rPr>
                <w:i w:val="0"/>
              </w:rPr>
            </w:pPr>
            <w:r w:rsidRPr="001532F9">
              <w:rPr>
                <w:rFonts w:eastAsia="Arial"/>
                <w:i w:val="0"/>
                <w:lang w:val="cy-GB"/>
              </w:rPr>
              <w:t>Lleoliad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shd w:val="clear" w:color="auto" w:fill="E5B8B7" w:themeFill="accent2" w:themeFillTint="66"/>
            <w:vAlign w:val="center"/>
          </w:tcPr>
          <w:p w:rsidR="005B41BE" w:rsidRPr="001A2BC2" w:rsidRDefault="005B41BE" w:rsidP="00C30189">
            <w:pPr>
              <w:rPr>
                <w:i w:val="0"/>
              </w:rPr>
            </w:pPr>
          </w:p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9/1/24</w:t>
            </w:r>
          </w:p>
        </w:tc>
        <w:tc>
          <w:tcPr>
            <w:tcW w:w="1343" w:type="pct"/>
            <w:shd w:val="clear" w:color="auto" w:fill="E5B8B7" w:themeFill="accent2" w:themeFillTint="66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AR GAU</w:t>
            </w:r>
          </w:p>
        </w:tc>
        <w:tc>
          <w:tcPr>
            <w:tcW w:w="1127" w:type="pct"/>
            <w:shd w:val="clear" w:color="auto" w:fill="E5B8B7" w:themeFill="accent2" w:themeFillTint="66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E5B8B7" w:themeFill="accent2" w:themeFillTint="66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AR GAU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B41BE" w:rsidRPr="001A2BC2" w:rsidRDefault="005B41BE" w:rsidP="00C30189">
            <w:pPr>
              <w:rPr>
                <w:i w:val="0"/>
              </w:rPr>
            </w:pPr>
          </w:p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16/1/24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CE14D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Croeso’n ôl</w:t>
            </w:r>
          </w:p>
          <w:p w:rsidR="00EC2131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Diwrnod Cenedlaethol Pobl yn eu Harddegau Da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B41BE" w:rsidRPr="001A2BC2" w:rsidRDefault="005B41BE" w:rsidP="00C30189">
            <w:pPr>
              <w:rPr>
                <w:i w:val="0"/>
              </w:rPr>
            </w:pPr>
          </w:p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23/1/24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Siaradwch i fyny a llwyddwch</w:t>
            </w:r>
          </w:p>
          <w:p w:rsidR="005B423E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Senedd yr Ifanc</w:t>
            </w:r>
          </w:p>
          <w:p w:rsidR="001A2BC2" w:rsidRPr="001A2BC2" w:rsidRDefault="001A2BC2" w:rsidP="00C30189">
            <w:pPr>
              <w:rPr>
                <w:i w:val="0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5B41BE" w:rsidRPr="001A2BC2" w:rsidRDefault="005B41BE" w:rsidP="00C30189">
            <w:pPr>
              <w:rPr>
                <w:i w:val="0"/>
              </w:rPr>
            </w:pPr>
          </w:p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30/1/24</w:t>
            </w:r>
          </w:p>
        </w:tc>
        <w:tc>
          <w:tcPr>
            <w:tcW w:w="1343" w:type="pct"/>
            <w:shd w:val="clear" w:color="auto" w:fill="auto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Mis Hobïau Cenedlaethol - Dangos a Dweud</w:t>
            </w:r>
          </w:p>
          <w:p w:rsidR="001A2BC2" w:rsidRPr="001A2BC2" w:rsidRDefault="001A2BC2" w:rsidP="00C30189">
            <w:pPr>
              <w:rPr>
                <w:i w:val="0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vAlign w:val="center"/>
          </w:tcPr>
          <w:p w:rsidR="005B41BE" w:rsidRPr="001A2BC2" w:rsidRDefault="005B41BE" w:rsidP="00C30189">
            <w:pPr>
              <w:rPr>
                <w:i w:val="0"/>
              </w:rPr>
            </w:pPr>
          </w:p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6/2/24</w:t>
            </w:r>
          </w:p>
        </w:tc>
        <w:tc>
          <w:tcPr>
            <w:tcW w:w="1343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Diwrnod Crempog = gwneud a  bwyta</w:t>
            </w:r>
          </w:p>
          <w:p w:rsidR="001A2BC2" w:rsidRPr="001A2BC2" w:rsidRDefault="001A2BC2" w:rsidP="00C30189">
            <w:pPr>
              <w:rPr>
                <w:i w:val="0"/>
              </w:rPr>
            </w:pPr>
          </w:p>
        </w:tc>
        <w:tc>
          <w:tcPr>
            <w:tcW w:w="1127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  <w:vAlign w:val="center"/>
          </w:tcPr>
          <w:p w:rsidR="001D46C8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HANNER TYMOR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vAlign w:val="center"/>
          </w:tcPr>
          <w:p w:rsidR="005B41BE" w:rsidRPr="001A2BC2" w:rsidRDefault="005B41BE" w:rsidP="00C30189">
            <w:pPr>
              <w:rPr>
                <w:i w:val="0"/>
              </w:rPr>
            </w:pPr>
          </w:p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20/2/24</w:t>
            </w:r>
          </w:p>
        </w:tc>
        <w:tc>
          <w:tcPr>
            <w:tcW w:w="1343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Croeso’n ôl</w:t>
            </w:r>
          </w:p>
        </w:tc>
        <w:tc>
          <w:tcPr>
            <w:tcW w:w="1127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vAlign w:val="center"/>
          </w:tcPr>
          <w:p w:rsidR="005B41BE" w:rsidRPr="001A2BC2" w:rsidRDefault="005B41BE" w:rsidP="00C30189">
            <w:pPr>
              <w:rPr>
                <w:i w:val="0"/>
              </w:rPr>
            </w:pPr>
          </w:p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27/2/24</w:t>
            </w:r>
          </w:p>
        </w:tc>
        <w:tc>
          <w:tcPr>
            <w:tcW w:w="1343" w:type="pct"/>
            <w:vAlign w:val="center"/>
          </w:tcPr>
          <w:p w:rsidR="00766EA0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The Urdd – strafagansa Siarad Cymraeg</w:t>
            </w:r>
          </w:p>
          <w:p w:rsidR="00C30189" w:rsidRPr="001A2BC2" w:rsidRDefault="00C30189" w:rsidP="00C30189">
            <w:pPr>
              <w:rPr>
                <w:i w:val="0"/>
              </w:rPr>
            </w:pPr>
          </w:p>
        </w:tc>
        <w:tc>
          <w:tcPr>
            <w:tcW w:w="1127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5/3/24</w:t>
            </w:r>
          </w:p>
        </w:tc>
        <w:tc>
          <w:tcPr>
            <w:tcW w:w="1343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Cynllunio’r Rhaglen gyda’r Bobl Ifanc</w:t>
            </w:r>
          </w:p>
          <w:p w:rsidR="001A2BC2" w:rsidRPr="001A2BC2" w:rsidRDefault="001A2BC2" w:rsidP="00C30189">
            <w:pPr>
              <w:rPr>
                <w:i w:val="0"/>
              </w:rPr>
            </w:pPr>
          </w:p>
        </w:tc>
        <w:tc>
          <w:tcPr>
            <w:tcW w:w="1127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12/3/24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C30189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 xml:space="preserve">Ar gau - cynllunio’r rhaglen </w:t>
            </w:r>
          </w:p>
          <w:p w:rsidR="005B423E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Marchnadle</w:t>
            </w:r>
          </w:p>
          <w:p w:rsidR="001A2BC2" w:rsidRPr="001A2BC2" w:rsidRDefault="001A2BC2" w:rsidP="00C30189">
            <w:pPr>
              <w:rPr>
                <w:i w:val="0"/>
              </w:rPr>
            </w:pP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lastRenderedPageBreak/>
              <w:t>AR GAU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i w:val="0"/>
              </w:rPr>
              <w:t>-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19/3/24</w:t>
            </w:r>
          </w:p>
        </w:tc>
        <w:tc>
          <w:tcPr>
            <w:tcW w:w="1343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Crefftau a danteithion y Pasg</w:t>
            </w:r>
          </w:p>
          <w:p w:rsidR="001A2BC2" w:rsidRPr="001A2BC2" w:rsidRDefault="001A2BC2" w:rsidP="00C30189">
            <w:pPr>
              <w:rPr>
                <w:i w:val="0"/>
              </w:rPr>
            </w:pPr>
          </w:p>
          <w:p w:rsidR="001A2BC2" w:rsidRPr="001A2BC2" w:rsidRDefault="001A2BC2" w:rsidP="00C30189">
            <w:pPr>
              <w:rPr>
                <w:i w:val="0"/>
              </w:rPr>
            </w:pPr>
          </w:p>
        </w:tc>
        <w:tc>
          <w:tcPr>
            <w:tcW w:w="1127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5000" w:type="pct"/>
            <w:gridSpan w:val="4"/>
            <w:shd w:val="clear" w:color="auto" w:fill="CCC0D9" w:themeFill="accent4" w:themeFillTint="66"/>
            <w:vAlign w:val="center"/>
          </w:tcPr>
          <w:p w:rsidR="001D46C8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GWYLIAU’R PASG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9/4/24</w:t>
            </w:r>
          </w:p>
        </w:tc>
        <w:tc>
          <w:tcPr>
            <w:tcW w:w="1343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Croeso’n ôl</w:t>
            </w:r>
          </w:p>
        </w:tc>
        <w:tc>
          <w:tcPr>
            <w:tcW w:w="1127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16/4/24</w:t>
            </w:r>
          </w:p>
        </w:tc>
        <w:tc>
          <w:tcPr>
            <w:tcW w:w="1343" w:type="pct"/>
            <w:vAlign w:val="center"/>
          </w:tcPr>
          <w:p w:rsidR="00766EA0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Diwrnod Cenedlaethol Gwisgo eich Pyjamas i’r Gwaith  - gwisgwch eich pyjamas!</w:t>
            </w:r>
          </w:p>
          <w:p w:rsidR="00C30189" w:rsidRPr="001A2BC2" w:rsidRDefault="00C30189" w:rsidP="00C30189">
            <w:pPr>
              <w:rPr>
                <w:i w:val="0"/>
              </w:rPr>
            </w:pPr>
          </w:p>
        </w:tc>
        <w:tc>
          <w:tcPr>
            <w:tcW w:w="1127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  <w:tr w:rsidR="00DE63DC" w:rsidTr="00C30189">
        <w:trPr>
          <w:trHeight w:val="301"/>
        </w:trPr>
        <w:tc>
          <w:tcPr>
            <w:tcW w:w="1166" w:type="pct"/>
            <w:vAlign w:val="center"/>
          </w:tcPr>
          <w:p w:rsidR="005B41BE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23/4/24</w:t>
            </w:r>
          </w:p>
          <w:p w:rsidR="00766EA0" w:rsidRPr="001A2BC2" w:rsidRDefault="00766EA0" w:rsidP="00C30189">
            <w:pPr>
              <w:rPr>
                <w:i w:val="0"/>
              </w:rPr>
            </w:pPr>
          </w:p>
        </w:tc>
        <w:tc>
          <w:tcPr>
            <w:tcW w:w="1343" w:type="pct"/>
            <w:vAlign w:val="center"/>
          </w:tcPr>
          <w:p w:rsidR="00766EA0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Diwrnod Tennis Cenedlaethol</w:t>
            </w:r>
          </w:p>
          <w:p w:rsidR="00C30189" w:rsidRPr="001A2BC2" w:rsidRDefault="00C30189" w:rsidP="00C30189">
            <w:pPr>
              <w:rPr>
                <w:i w:val="0"/>
              </w:rPr>
            </w:pPr>
          </w:p>
        </w:tc>
        <w:tc>
          <w:tcPr>
            <w:tcW w:w="1127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6pm – 8pm</w:t>
            </w:r>
          </w:p>
        </w:tc>
        <w:tc>
          <w:tcPr>
            <w:tcW w:w="1364" w:type="pct"/>
            <w:vAlign w:val="center"/>
          </w:tcPr>
          <w:p w:rsidR="00766EA0" w:rsidRPr="001A2BC2" w:rsidRDefault="001532F9" w:rsidP="00C30189">
            <w:pPr>
              <w:rPr>
                <w:i w:val="0"/>
              </w:rPr>
            </w:pPr>
            <w:r>
              <w:rPr>
                <w:rFonts w:eastAsia="Arial"/>
                <w:bCs/>
                <w:i w:val="0"/>
                <w:lang w:val="cy-GB"/>
              </w:rPr>
              <w:t>Neuadd Bentref Penley</w:t>
            </w:r>
          </w:p>
        </w:tc>
      </w:tr>
    </w:tbl>
    <w:p w:rsidR="00ED4894" w:rsidRDefault="00ED4894" w:rsidP="005B423E">
      <w:pPr>
        <w:rPr>
          <w:rFonts w:eastAsia="Arial"/>
          <w:bCs/>
          <w:iCs/>
          <w:lang w:val="cy-GB"/>
        </w:rPr>
      </w:pPr>
    </w:p>
    <w:p w:rsidR="00ED4894" w:rsidRPr="00807842" w:rsidRDefault="00ED4894" w:rsidP="00ED4894">
      <w:r>
        <w:rPr>
          <w:rFonts w:eastAsia="Arial"/>
          <w:bCs/>
          <w:iCs/>
          <w:lang w:val="cy-GB"/>
        </w:rPr>
        <w:t xml:space="preserve">I gael rhagor o wybodaeth am y gweithgareddau uchod ac unrhyw ddiweddariadau/newidiadau ewch i </w:t>
      </w:r>
      <w:proofErr w:type="spellStart"/>
      <w:r>
        <w:rPr>
          <w:rFonts w:eastAsia="Arial"/>
          <w:bCs/>
          <w:iCs/>
          <w:lang w:val="cy-GB"/>
        </w:rPr>
        <w:t>www.wrecsamifanc.co.uk</w:t>
      </w:r>
      <w:proofErr w:type="spellEnd"/>
      <w:r>
        <w:rPr>
          <w:rFonts w:eastAsia="Arial"/>
          <w:bCs/>
          <w:iCs/>
          <w:lang w:val="cy-GB"/>
        </w:rPr>
        <w:t>.   Ni fydd manylion cyswllt yn cael eu rhannu ag unrhyw un arall.</w:t>
      </w:r>
    </w:p>
    <w:p w:rsidR="00ED4894" w:rsidRPr="007D74B4" w:rsidRDefault="00ED4894" w:rsidP="00ED4894">
      <w:r>
        <w:rPr>
          <w:rFonts w:eastAsia="Arial"/>
          <w:bCs/>
          <w:iCs/>
          <w:lang w:val="cy-GB"/>
        </w:rPr>
        <w:t>Yn olaf, byddem wrth ein boddau’n clywed eich syniadau chi am weithgareddau ar gyfer y dyfodol, felly peidiwch â bod ofn eu rhannu nhw.</w:t>
      </w:r>
    </w:p>
    <w:p w:rsidR="00C76BF0" w:rsidRPr="007D74B4" w:rsidRDefault="001532F9" w:rsidP="005B423E">
      <w:bookmarkStart w:id="0" w:name="_GoBack"/>
      <w:bookmarkEnd w:id="0"/>
      <w:r>
        <w:rPr>
          <w:rFonts w:eastAsia="Arial"/>
          <w:bCs/>
          <w:iCs/>
          <w:lang w:val="cy-GB"/>
        </w:rPr>
        <w:t>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866" w:rsidRDefault="001532F9">
      <w:r>
        <w:separator/>
      </w:r>
    </w:p>
  </w:endnote>
  <w:endnote w:type="continuationSeparator" w:id="0">
    <w:p w:rsidR="00EF4866" w:rsidRDefault="00153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1532F9" w:rsidP="005B423E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866" w:rsidRDefault="001532F9">
      <w:r>
        <w:separator/>
      </w:r>
    </w:p>
  </w:footnote>
  <w:footnote w:type="continuationSeparator" w:id="0">
    <w:p w:rsidR="00EF4866" w:rsidRDefault="00153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1532F9" w:rsidP="005B423E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1532F9" w:rsidP="005B423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5B423E">
    <w:pPr>
      <w:pStyle w:val="Header"/>
    </w:pPr>
  </w:p>
  <w:p w:rsidR="00F86700" w:rsidRDefault="001532F9" w:rsidP="005B423E">
    <w:pPr>
      <w:pStyle w:val="Header"/>
    </w:pPr>
    <w:r>
      <w:t xml:space="preserve">                               </w:t>
    </w:r>
  </w:p>
  <w:p w:rsidR="00F86700" w:rsidRDefault="00F86700" w:rsidP="005B423E">
    <w:pPr>
      <w:pStyle w:val="Header"/>
    </w:pPr>
  </w:p>
  <w:p w:rsidR="00DC2E54" w:rsidRDefault="00DC2E54" w:rsidP="005B42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9" w15:restartNumberingAfterBreak="0">
    <w:nsid w:val="220C61FB"/>
    <w:multiLevelType w:val="hybridMultilevel"/>
    <w:tmpl w:val="97369BC4"/>
    <w:lvl w:ilvl="0" w:tplc="23D05F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EF807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1C7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C23E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C4C6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DAC4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3E23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D4FC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202E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5B3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532F9"/>
    <w:rsid w:val="00161B34"/>
    <w:rsid w:val="00167A66"/>
    <w:rsid w:val="001715E3"/>
    <w:rsid w:val="00176BE5"/>
    <w:rsid w:val="001811C4"/>
    <w:rsid w:val="0019314A"/>
    <w:rsid w:val="00193F33"/>
    <w:rsid w:val="00197AAD"/>
    <w:rsid w:val="001A2BC2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4BB2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96DD8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A1D46"/>
    <w:rsid w:val="005B41BE"/>
    <w:rsid w:val="005B423E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1D2E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0621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0189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14D0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3DC"/>
    <w:rsid w:val="00DE6737"/>
    <w:rsid w:val="00DF2636"/>
    <w:rsid w:val="00DF3E74"/>
    <w:rsid w:val="00DF4D3E"/>
    <w:rsid w:val="00E154B5"/>
    <w:rsid w:val="00E250C0"/>
    <w:rsid w:val="00E25CD4"/>
    <w:rsid w:val="00E33D61"/>
    <w:rsid w:val="00E3676D"/>
    <w:rsid w:val="00E43C02"/>
    <w:rsid w:val="00E51232"/>
    <w:rsid w:val="00E53A4B"/>
    <w:rsid w:val="00E55E4F"/>
    <w:rsid w:val="00E56320"/>
    <w:rsid w:val="00E94019"/>
    <w:rsid w:val="00E95A48"/>
    <w:rsid w:val="00EC2131"/>
    <w:rsid w:val="00EC23CF"/>
    <w:rsid w:val="00ED4894"/>
    <w:rsid w:val="00ED5300"/>
    <w:rsid w:val="00EE12E7"/>
    <w:rsid w:val="00EE19DF"/>
    <w:rsid w:val="00EE287D"/>
    <w:rsid w:val="00EE7556"/>
    <w:rsid w:val="00EF3BD1"/>
    <w:rsid w:val="00EF486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D6088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7020AF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B423E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5B4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F4E03-A3CC-4C91-905A-E99BB4A07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3</TotalTime>
  <Pages>2</Pages>
  <Words>212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Nia Pawley-Day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4</cp:revision>
  <cp:lastPrinted>2023-11-13T14:03:00Z</cp:lastPrinted>
  <dcterms:created xsi:type="dcterms:W3CDTF">2023-11-30T11:40:00Z</dcterms:created>
  <dcterms:modified xsi:type="dcterms:W3CDTF">2023-12-07T15:56:00Z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