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583E98" w:rsidP="00583E98">
      <w:pPr>
        <w:pStyle w:val="Title"/>
      </w:pPr>
      <w:r>
        <w:t>Rhaglen Darpariaeth Ieuenctid Rhosllanerchrugog</w:t>
      </w:r>
    </w:p>
    <w:p w:rsidR="00EE287D" w:rsidRPr="00013F2C" w:rsidRDefault="00583E98" w:rsidP="00583E98">
      <w:pPr>
        <w:pStyle w:val="Title"/>
      </w:pPr>
      <w:r>
        <w:t>Ionawr – Ebrill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620289" w:rsidTr="00163ECE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163ECE" w:rsidRDefault="00583E98" w:rsidP="00583E98">
            <w:pPr>
              <w:pStyle w:val="TableHeader"/>
              <w:rPr>
                <w:i/>
              </w:rPr>
            </w:pPr>
            <w: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163ECE" w:rsidRDefault="00583E98" w:rsidP="00583E98">
            <w:pPr>
              <w:pStyle w:val="TableHeader"/>
              <w:rPr>
                <w:i/>
              </w:rPr>
            </w:pPr>
            <w: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163ECE" w:rsidRDefault="00583E98" w:rsidP="00583E98">
            <w:pPr>
              <w:pStyle w:val="TableHeader"/>
              <w:rPr>
                <w:i/>
              </w:rPr>
            </w:pPr>
            <w: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163ECE" w:rsidRDefault="00583E98" w:rsidP="00583E98">
            <w:pPr>
              <w:pStyle w:val="TableHeader"/>
              <w:rPr>
                <w:i/>
              </w:rPr>
            </w:pPr>
            <w:r>
              <w:t>Lleoliad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  <w:shd w:val="clear" w:color="auto" w:fill="auto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09/1/24</w:t>
            </w:r>
          </w:p>
        </w:tc>
        <w:tc>
          <w:tcPr>
            <w:tcW w:w="1343" w:type="pct"/>
            <w:shd w:val="clear" w:color="auto" w:fill="auto"/>
          </w:tcPr>
          <w:p w:rsidR="00766EA0" w:rsidRPr="00163ECE" w:rsidRDefault="00583E98" w:rsidP="00583E98">
            <w:pPr>
              <w:rPr>
                <w:i/>
              </w:rPr>
            </w:pPr>
            <w:r>
              <w:t>Ar gau</w:t>
            </w:r>
          </w:p>
        </w:tc>
        <w:tc>
          <w:tcPr>
            <w:tcW w:w="1127" w:type="pct"/>
            <w:shd w:val="clear" w:color="auto" w:fill="auto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Pr="00163ECE" w:rsidRDefault="00583E98" w:rsidP="00583E98">
            <w:pPr>
              <w:rPr>
                <w:i/>
              </w:rPr>
            </w:pPr>
            <w:r>
              <w:t>Cyfarfod Tîm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  <w:shd w:val="clear" w:color="auto" w:fill="auto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17/1/24</w:t>
            </w:r>
          </w:p>
        </w:tc>
        <w:tc>
          <w:tcPr>
            <w:tcW w:w="1343" w:type="pct"/>
            <w:shd w:val="clear" w:color="auto" w:fill="auto"/>
          </w:tcPr>
          <w:p w:rsidR="00EC2131" w:rsidRDefault="00583E98" w:rsidP="00583E98">
            <w:pPr>
              <w:rPr>
                <w:i/>
              </w:rPr>
            </w:pPr>
            <w:r>
              <w:t>Croeso’n ôl/Dal i fyny</w:t>
            </w:r>
          </w:p>
          <w:p w:rsidR="00163ECE" w:rsidRPr="00163ECE" w:rsidRDefault="00163ECE" w:rsidP="00583E98"/>
        </w:tc>
        <w:tc>
          <w:tcPr>
            <w:tcW w:w="1127" w:type="pct"/>
            <w:shd w:val="clear" w:color="auto" w:fill="auto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Pr="00163ECE" w:rsidRDefault="00583E98" w:rsidP="00583E98">
            <w:pPr>
              <w:rPr>
                <w:i/>
              </w:rPr>
            </w:pPr>
            <w:r>
              <w:t>Caffi Cymunedol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  <w:shd w:val="clear" w:color="auto" w:fill="auto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24/1/24</w:t>
            </w:r>
          </w:p>
        </w:tc>
        <w:tc>
          <w:tcPr>
            <w:tcW w:w="1343" w:type="pct"/>
            <w:shd w:val="clear" w:color="auto" w:fill="auto"/>
          </w:tcPr>
          <w:p w:rsidR="00766EA0" w:rsidRDefault="00583E98" w:rsidP="00583E98">
            <w:pPr>
              <w:rPr>
                <w:i/>
              </w:rPr>
            </w:pPr>
            <w:r>
              <w:t>Digartrefedd Pobl Ifanc</w:t>
            </w:r>
          </w:p>
          <w:p w:rsidR="00163ECE" w:rsidRDefault="00583E98" w:rsidP="00583E98">
            <w:pPr>
              <w:rPr>
                <w:i/>
              </w:rPr>
            </w:pPr>
            <w:r>
              <w:t>In2change</w:t>
            </w:r>
          </w:p>
          <w:p w:rsidR="00163ECE" w:rsidRPr="00163ECE" w:rsidRDefault="00163ECE" w:rsidP="00583E98"/>
        </w:tc>
        <w:tc>
          <w:tcPr>
            <w:tcW w:w="1127" w:type="pct"/>
            <w:shd w:val="clear" w:color="auto" w:fill="auto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Pr="00163ECE" w:rsidRDefault="00583E98" w:rsidP="00583E98">
            <w:pPr>
              <w:rPr>
                <w:i/>
              </w:rPr>
            </w:pPr>
            <w:r>
              <w:t>Caffi Cymunedol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  <w:shd w:val="clear" w:color="auto" w:fill="auto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31/1/24</w:t>
            </w:r>
          </w:p>
        </w:tc>
        <w:tc>
          <w:tcPr>
            <w:tcW w:w="1343" w:type="pct"/>
            <w:shd w:val="clear" w:color="auto" w:fill="auto"/>
          </w:tcPr>
          <w:p w:rsidR="00766EA0" w:rsidRPr="00583E98" w:rsidRDefault="00583E98" w:rsidP="00583E98">
            <w:pPr>
              <w:rPr>
                <w:i/>
              </w:rPr>
            </w:pPr>
            <w:r w:rsidRPr="00583E98">
              <w:t>Yr Urdd - cyflwyniad i’r Gymraeg a Chwaraeon</w:t>
            </w:r>
          </w:p>
          <w:p w:rsidR="00163ECE" w:rsidRPr="00163ECE" w:rsidRDefault="00163ECE" w:rsidP="00583E98"/>
        </w:tc>
        <w:tc>
          <w:tcPr>
            <w:tcW w:w="1127" w:type="pct"/>
            <w:shd w:val="clear" w:color="auto" w:fill="auto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Pr="00163ECE" w:rsidRDefault="00583E98" w:rsidP="00583E98">
            <w:pPr>
              <w:rPr>
                <w:i/>
              </w:rPr>
            </w:pPr>
            <w:r>
              <w:t>Caffi Cymunedol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7/2/24</w:t>
            </w:r>
          </w:p>
        </w:tc>
        <w:tc>
          <w:tcPr>
            <w:tcW w:w="1343" w:type="pct"/>
          </w:tcPr>
          <w:p w:rsidR="00163ECE" w:rsidRDefault="00583E98" w:rsidP="00583E98">
            <w:pPr>
              <w:rPr>
                <w:i/>
              </w:rPr>
            </w:pPr>
            <w:r>
              <w:t>Dosbarth Coginio.</w:t>
            </w:r>
          </w:p>
          <w:p w:rsidR="00766EA0" w:rsidRDefault="00583E98" w:rsidP="00583E98">
            <w:pPr>
              <w:rPr>
                <w:i/>
              </w:rPr>
            </w:pPr>
            <w:r>
              <w:t xml:space="preserve"> ‘</w:t>
            </w:r>
            <w:r>
              <w:rPr>
                <w:i/>
                <w:iCs/>
              </w:rPr>
              <w:t>wraps</w:t>
            </w:r>
            <w:r>
              <w:t>’ Pizza</w:t>
            </w:r>
          </w:p>
          <w:p w:rsidR="00163ECE" w:rsidRPr="00163ECE" w:rsidRDefault="00163ECE" w:rsidP="00583E98"/>
        </w:tc>
        <w:tc>
          <w:tcPr>
            <w:tcW w:w="1127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Caffi Cymunedol</w:t>
            </w:r>
          </w:p>
        </w:tc>
      </w:tr>
      <w:tr w:rsidR="00620289" w:rsidTr="00163ECE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163ECE" w:rsidRDefault="001D46C8" w:rsidP="00583E98"/>
        </w:tc>
      </w:tr>
      <w:tr w:rsidR="00620289" w:rsidTr="00163ECE">
        <w:trPr>
          <w:trHeight w:val="301"/>
        </w:trPr>
        <w:tc>
          <w:tcPr>
            <w:tcW w:w="1166" w:type="pct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21/2/24</w:t>
            </w:r>
          </w:p>
        </w:tc>
        <w:tc>
          <w:tcPr>
            <w:tcW w:w="1343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Cyfranogiad yr ifanc</w:t>
            </w:r>
          </w:p>
        </w:tc>
        <w:tc>
          <w:tcPr>
            <w:tcW w:w="1127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Caffi Cymunedol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28/2/24</w:t>
            </w:r>
          </w:p>
        </w:tc>
        <w:tc>
          <w:tcPr>
            <w:tcW w:w="1343" w:type="pct"/>
          </w:tcPr>
          <w:p w:rsidR="00766EA0" w:rsidRDefault="00583E98" w:rsidP="00583E98">
            <w:pPr>
              <w:rPr>
                <w:i/>
              </w:rPr>
            </w:pPr>
            <w:r>
              <w:t>Inspire - Iechyd a Lles Emosiynol, Straen Arholiadau</w:t>
            </w:r>
          </w:p>
          <w:p w:rsidR="00163ECE" w:rsidRPr="00163ECE" w:rsidRDefault="00163ECE" w:rsidP="00583E98"/>
        </w:tc>
        <w:tc>
          <w:tcPr>
            <w:tcW w:w="1127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Caffi Cymunedol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6/3/24</w:t>
            </w:r>
          </w:p>
          <w:p w:rsidR="00F22B1E" w:rsidRPr="00163ECE" w:rsidRDefault="00F22B1E" w:rsidP="00583E98"/>
        </w:tc>
        <w:tc>
          <w:tcPr>
            <w:tcW w:w="1343" w:type="pct"/>
          </w:tcPr>
          <w:p w:rsidR="00766EA0" w:rsidRDefault="00583E98" w:rsidP="00583E98">
            <w:pPr>
              <w:rPr>
                <w:i/>
              </w:rPr>
            </w:pPr>
            <w:r>
              <w:t>Ymwybyddiaeth o alcohol</w:t>
            </w:r>
          </w:p>
          <w:p w:rsidR="00163ECE" w:rsidRDefault="00163ECE" w:rsidP="00583E98"/>
          <w:p w:rsidR="00163ECE" w:rsidRPr="00163ECE" w:rsidRDefault="00163ECE" w:rsidP="00583E98"/>
        </w:tc>
        <w:tc>
          <w:tcPr>
            <w:tcW w:w="1127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Caffi Cymunedol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66EA0" w:rsidRPr="00163ECE" w:rsidRDefault="00583E98" w:rsidP="00583E98">
            <w:pPr>
              <w:rPr>
                <w:i/>
              </w:rPr>
            </w:pPr>
            <w:r>
              <w:t>13/3/24</w:t>
            </w:r>
          </w:p>
          <w:p w:rsidR="00F22B1E" w:rsidRPr="00163ECE" w:rsidRDefault="00F22B1E" w:rsidP="00583E98"/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Default="00583E98" w:rsidP="00583E98">
            <w:pPr>
              <w:rPr>
                <w:i/>
              </w:rPr>
            </w:pPr>
            <w:r>
              <w:t>AR GAU</w:t>
            </w:r>
          </w:p>
          <w:p w:rsidR="00163ECE" w:rsidRDefault="00163ECE" w:rsidP="00583E98"/>
          <w:p w:rsidR="00163ECE" w:rsidRPr="00163ECE" w:rsidRDefault="00163ECE" w:rsidP="00583E98"/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Pr="00163ECE" w:rsidRDefault="00583E98" w:rsidP="00583E98">
            <w:pPr>
              <w:rPr>
                <w:i/>
              </w:rPr>
            </w:pPr>
            <w:r>
              <w:t>AR GAU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Pr="00163ECE" w:rsidRDefault="00583E98" w:rsidP="00583E98">
            <w:pPr>
              <w:rPr>
                <w:i/>
              </w:rPr>
            </w:pPr>
            <w:r>
              <w:t>Marchnadle Rhiwabon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lastRenderedPageBreak/>
              <w:t>20/3/24</w:t>
            </w:r>
          </w:p>
          <w:p w:rsidR="00F22B1E" w:rsidRPr="00163ECE" w:rsidRDefault="00F22B1E" w:rsidP="00583E98"/>
        </w:tc>
        <w:tc>
          <w:tcPr>
            <w:tcW w:w="1343" w:type="pct"/>
          </w:tcPr>
          <w:p w:rsidR="00766EA0" w:rsidRDefault="00583E98" w:rsidP="00583E98">
            <w:pPr>
              <w:rPr>
                <w:i/>
              </w:rPr>
            </w:pPr>
            <w:r>
              <w:t>Wrecsam Egnïol</w:t>
            </w:r>
          </w:p>
          <w:p w:rsidR="00163ECE" w:rsidRPr="00163ECE" w:rsidRDefault="00583E98" w:rsidP="00583E98">
            <w:pPr>
              <w:rPr>
                <w:i/>
              </w:rPr>
            </w:pPr>
            <w:r>
              <w:t xml:space="preserve">Gweithgareddau Chwaraeon </w:t>
            </w:r>
          </w:p>
        </w:tc>
        <w:tc>
          <w:tcPr>
            <w:tcW w:w="1127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Parc Ponciau – Llwyfan Bandiau</w:t>
            </w:r>
          </w:p>
        </w:tc>
      </w:tr>
      <w:tr w:rsidR="00620289" w:rsidTr="00163ECE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163ECE" w:rsidRDefault="001D46C8" w:rsidP="00583E98"/>
        </w:tc>
      </w:tr>
      <w:tr w:rsidR="00620289" w:rsidTr="00163ECE">
        <w:trPr>
          <w:trHeight w:val="301"/>
        </w:trPr>
        <w:tc>
          <w:tcPr>
            <w:tcW w:w="1166" w:type="pct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10/4/24</w:t>
            </w:r>
          </w:p>
        </w:tc>
        <w:tc>
          <w:tcPr>
            <w:tcW w:w="1343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 xml:space="preserve">Yr Urdd - Celf a Chrefft </w:t>
            </w:r>
          </w:p>
        </w:tc>
        <w:tc>
          <w:tcPr>
            <w:tcW w:w="1127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Llwyfan Bandiau Ponciau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17/4/24</w:t>
            </w:r>
          </w:p>
        </w:tc>
        <w:tc>
          <w:tcPr>
            <w:tcW w:w="1343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Bingo gyda gwobrau!</w:t>
            </w:r>
          </w:p>
        </w:tc>
        <w:tc>
          <w:tcPr>
            <w:tcW w:w="1127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Llwyfan Bandiau Ponciau</w:t>
            </w:r>
          </w:p>
        </w:tc>
      </w:tr>
      <w:tr w:rsidR="00620289" w:rsidTr="00163ECE">
        <w:trPr>
          <w:trHeight w:val="301"/>
        </w:trPr>
        <w:tc>
          <w:tcPr>
            <w:tcW w:w="1166" w:type="pct"/>
          </w:tcPr>
          <w:p w:rsidR="00F22B1E" w:rsidRPr="00163ECE" w:rsidRDefault="00F22B1E" w:rsidP="00583E98"/>
          <w:p w:rsidR="00766EA0" w:rsidRPr="00163ECE" w:rsidRDefault="00583E98" w:rsidP="00583E98">
            <w:pPr>
              <w:rPr>
                <w:i/>
              </w:rPr>
            </w:pPr>
            <w:r>
              <w:t>24/4/24</w:t>
            </w:r>
          </w:p>
        </w:tc>
        <w:tc>
          <w:tcPr>
            <w:tcW w:w="1343" w:type="pct"/>
          </w:tcPr>
          <w:p w:rsidR="00766EA0" w:rsidRDefault="00583E98" w:rsidP="00583E98">
            <w:pPr>
              <w:rPr>
                <w:i/>
              </w:rPr>
            </w:pPr>
            <w:r>
              <w:t>Wrecsam Egnïol</w:t>
            </w:r>
          </w:p>
          <w:p w:rsidR="000602C2" w:rsidRPr="00163ECE" w:rsidRDefault="00583E98" w:rsidP="00583E98">
            <w:pPr>
              <w:rPr>
                <w:i/>
              </w:rPr>
            </w:pPr>
            <w:r>
              <w:t xml:space="preserve">Gweithgareddau Chwaraeon </w:t>
            </w:r>
          </w:p>
        </w:tc>
        <w:tc>
          <w:tcPr>
            <w:tcW w:w="1127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</w:tcPr>
          <w:p w:rsidR="00766EA0" w:rsidRPr="00163ECE" w:rsidRDefault="00583E98" w:rsidP="00583E98">
            <w:pPr>
              <w:rPr>
                <w:i/>
              </w:rPr>
            </w:pPr>
            <w:r>
              <w:t>Llwyfan Bandiau Ponciau</w:t>
            </w:r>
          </w:p>
        </w:tc>
      </w:tr>
    </w:tbl>
    <w:p w:rsidR="00C76BF0" w:rsidRDefault="00C76BF0" w:rsidP="000D198D"/>
    <w:p w:rsidR="000D198D" w:rsidRPr="00807842" w:rsidRDefault="000D198D" w:rsidP="000D198D">
      <w:r>
        <w:rPr>
          <w:bCs/>
          <w:iCs/>
        </w:rPr>
        <w:t xml:space="preserve">I gael rhagor o wybodaeth am y gweithgareddau uchod ac unrhyw ddiweddariadau/newidiadau ewch i </w:t>
      </w:r>
      <w:proofErr w:type="spellStart"/>
      <w:r>
        <w:rPr>
          <w:bCs/>
          <w:iCs/>
        </w:rPr>
        <w:t>www.wrecsamifanc.co.uk</w:t>
      </w:r>
      <w:proofErr w:type="spellEnd"/>
      <w:r>
        <w:rPr>
          <w:bCs/>
          <w:iCs/>
        </w:rPr>
        <w:t>.   Ni fydd manylion cyswllt yn cael eu rhannu ag unrhyw un arall.</w:t>
      </w:r>
    </w:p>
    <w:p w:rsidR="000D198D" w:rsidRPr="007D74B4" w:rsidRDefault="000D198D" w:rsidP="000D198D">
      <w:r>
        <w:rPr>
          <w:bCs/>
          <w:iCs/>
        </w:rPr>
        <w:t>Yn olaf, byddem wrth ein boddau’n clywed eich syniadau chi am weithgareddau ar gyfer y dyfodol, felly peidiwch â bod ofn eu rhannu nhw.</w:t>
      </w:r>
    </w:p>
    <w:p w:rsidR="000D198D" w:rsidRPr="007D74B4" w:rsidRDefault="000D198D" w:rsidP="000D198D">
      <w:bookmarkStart w:id="0" w:name="_GoBack"/>
      <w:bookmarkEnd w:id="0"/>
    </w:p>
    <w:sectPr w:rsidR="000D198D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FBA" w:rsidRDefault="00583E98" w:rsidP="00583E98">
      <w:r>
        <w:separator/>
      </w:r>
    </w:p>
  </w:endnote>
  <w:endnote w:type="continuationSeparator" w:id="0">
    <w:p w:rsidR="00553FBA" w:rsidRDefault="00583E98" w:rsidP="00583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583E98" w:rsidP="00583E98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FBA" w:rsidRDefault="00583E98" w:rsidP="00583E98">
      <w:r>
        <w:separator/>
      </w:r>
    </w:p>
  </w:footnote>
  <w:footnote w:type="continuationSeparator" w:id="0">
    <w:p w:rsidR="00553FBA" w:rsidRDefault="00583E98" w:rsidP="00583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583E98" w:rsidP="00583E98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583E98" w:rsidP="00583E9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583E98">
    <w:pPr>
      <w:pStyle w:val="Header"/>
    </w:pPr>
  </w:p>
  <w:p w:rsidR="00F86700" w:rsidRDefault="00583E98" w:rsidP="00583E98">
    <w:pPr>
      <w:pStyle w:val="Header"/>
    </w:pPr>
    <w:r>
      <w:t xml:space="preserve">                               </w:t>
    </w:r>
  </w:p>
  <w:p w:rsidR="00F86700" w:rsidRDefault="00F86700" w:rsidP="00583E98">
    <w:pPr>
      <w:pStyle w:val="Header"/>
    </w:pPr>
  </w:p>
  <w:p w:rsidR="00DC2E54" w:rsidRDefault="00DC2E54" w:rsidP="00583E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02C2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198D"/>
    <w:rsid w:val="000D241E"/>
    <w:rsid w:val="000E229B"/>
    <w:rsid w:val="00111490"/>
    <w:rsid w:val="001251B9"/>
    <w:rsid w:val="00141945"/>
    <w:rsid w:val="00147151"/>
    <w:rsid w:val="00161B34"/>
    <w:rsid w:val="00163ECE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77557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3FBA"/>
    <w:rsid w:val="0055449E"/>
    <w:rsid w:val="0056026D"/>
    <w:rsid w:val="005650EB"/>
    <w:rsid w:val="00566903"/>
    <w:rsid w:val="00583E98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20289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3D4E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0491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86224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7556"/>
    <w:rsid w:val="00F214A3"/>
    <w:rsid w:val="00F22B1E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1F4B43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83E98"/>
    <w:pPr>
      <w:jc w:val="center"/>
    </w:pPr>
    <w:rPr>
      <w:rFonts w:ascii="Arial" w:eastAsia="Arial" w:hAnsi="Arial" w:cs="Arial"/>
      <w:b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FC131-9F65-4084-9FDD-E247C302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</TotalTime>
  <Pages>2</Pages>
  <Words>187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4</cp:revision>
  <cp:lastPrinted>2019-01-21T20:21:00Z</cp:lastPrinted>
  <dcterms:created xsi:type="dcterms:W3CDTF">2023-11-30T11:40:00Z</dcterms:created>
  <dcterms:modified xsi:type="dcterms:W3CDTF">2023-12-07T15:55:00Z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