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B93FF4" w:rsidRDefault="008C5193" w:rsidP="008C5193">
      <w:pPr>
        <w:pStyle w:val="Title"/>
      </w:pPr>
      <w:r>
        <w:t>Rhaglen Darpariaeth Ieuenctid Rhiwabon</w:t>
      </w:r>
    </w:p>
    <w:p w:rsidR="00C76BF0" w:rsidRPr="00B93FF4" w:rsidRDefault="008C5193" w:rsidP="008C5193">
      <w:pPr>
        <w:pStyle w:val="Title"/>
      </w:pPr>
      <w:r>
        <w:t>Ionawr – Ebrill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65F3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2B142F" w:rsidRDefault="008C5193" w:rsidP="008C5193">
            <w:pPr>
              <w:pStyle w:val="TableHeader"/>
              <w:rPr>
                <w:i/>
              </w:rPr>
            </w:pPr>
            <w: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2B142F" w:rsidRDefault="008C5193" w:rsidP="008C5193">
            <w:pPr>
              <w:pStyle w:val="TableHeader"/>
              <w:rPr>
                <w:i/>
              </w:rPr>
            </w:pPr>
            <w: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2B142F" w:rsidRDefault="008C5193" w:rsidP="008C5193">
            <w:pPr>
              <w:pStyle w:val="TableHeader"/>
              <w:rPr>
                <w:i/>
              </w:rPr>
            </w:pPr>
            <w: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2B142F" w:rsidRDefault="008C5193" w:rsidP="008C5193">
            <w:pPr>
              <w:pStyle w:val="TableHeader"/>
              <w:rPr>
                <w:i/>
              </w:rPr>
            </w:pPr>
            <w:r>
              <w:t>Lleo</w:t>
            </w:r>
            <w:r>
              <w:t>liad</w:t>
            </w:r>
          </w:p>
        </w:tc>
      </w:tr>
      <w:tr w:rsidR="00C65F3C" w:rsidTr="005F4AC6">
        <w:trPr>
          <w:trHeight w:val="301"/>
        </w:trPr>
        <w:tc>
          <w:tcPr>
            <w:tcW w:w="1166" w:type="pct"/>
            <w:shd w:val="clear" w:color="auto" w:fill="FBD4B4" w:themeFill="accent6" w:themeFillTint="66"/>
            <w:vAlign w:val="center"/>
          </w:tcPr>
          <w:p w:rsidR="005F4AC6" w:rsidRPr="002B142F" w:rsidRDefault="005F4AC6" w:rsidP="008C5193"/>
          <w:p w:rsidR="005F4AC6" w:rsidRPr="002B142F" w:rsidRDefault="008C5193" w:rsidP="008C5193">
            <w:pPr>
              <w:rPr>
                <w:i/>
              </w:rPr>
            </w:pPr>
            <w:r>
              <w:t>Dydd Mawrth 9/1/24</w:t>
            </w:r>
          </w:p>
          <w:p w:rsidR="005F4AC6" w:rsidRPr="002B142F" w:rsidRDefault="005F4AC6" w:rsidP="008C5193"/>
        </w:tc>
        <w:tc>
          <w:tcPr>
            <w:tcW w:w="1343" w:type="pct"/>
            <w:shd w:val="clear" w:color="auto" w:fill="FBD4B4" w:themeFill="accent6" w:themeFillTint="6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Cyfarfod staff</w:t>
            </w:r>
          </w:p>
        </w:tc>
        <w:tc>
          <w:tcPr>
            <w:tcW w:w="1127" w:type="pct"/>
            <w:shd w:val="clear" w:color="auto" w:fill="FBD4B4" w:themeFill="accent6" w:themeFillTint="6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AR GAU</w:t>
            </w:r>
          </w:p>
        </w:tc>
        <w:tc>
          <w:tcPr>
            <w:tcW w:w="1364" w:type="pct"/>
            <w:shd w:val="clear" w:color="auto" w:fill="FBD4B4" w:themeFill="accent6" w:themeFillTint="6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FB6E7A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Iau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11/1/24</w:t>
            </w:r>
          </w:p>
          <w:p w:rsidR="005F4AC6" w:rsidRPr="002B142F" w:rsidRDefault="005F4AC6" w:rsidP="008C5193"/>
        </w:tc>
        <w:tc>
          <w:tcPr>
            <w:tcW w:w="1343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 xml:space="preserve">Blwyddyn Newydd – Nodau Newydd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FB6E7A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Mawrth 16/1/24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PLANT IAU</w:t>
            </w:r>
          </w:p>
          <w:p w:rsidR="005F4AC6" w:rsidRPr="002B142F" w:rsidRDefault="005F4AC6" w:rsidP="008C5193"/>
        </w:tc>
        <w:tc>
          <w:tcPr>
            <w:tcW w:w="1343" w:type="pct"/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 xml:space="preserve">Yr URDD- </w:t>
            </w:r>
            <w:r>
              <w:rPr>
                <w:i/>
              </w:rPr>
              <w:t xml:space="preserve">              </w:t>
            </w:r>
            <w:r>
              <w:t xml:space="preserve">Disgo Distaw + </w:t>
            </w:r>
            <w:proofErr w:type="spellStart"/>
            <w:r>
              <w:t>moctêls</w:t>
            </w:r>
            <w:proofErr w:type="spellEnd"/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FB6E7A">
        <w:trPr>
          <w:trHeight w:val="301"/>
        </w:trPr>
        <w:tc>
          <w:tcPr>
            <w:tcW w:w="1166" w:type="pct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Iau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18/1/24</w:t>
            </w:r>
          </w:p>
          <w:p w:rsidR="005F4AC6" w:rsidRPr="002B142F" w:rsidRDefault="005F4AC6" w:rsidP="008C5193"/>
        </w:tc>
        <w:tc>
          <w:tcPr>
            <w:tcW w:w="1343" w:type="pct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 xml:space="preserve">Inspire – Iechyd Emosiynol </w:t>
            </w:r>
          </w:p>
        </w:tc>
        <w:tc>
          <w:tcPr>
            <w:tcW w:w="1127" w:type="pct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FB6E7A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Mawrth 23/1/24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PLANT IAU</w:t>
            </w:r>
          </w:p>
          <w:p w:rsidR="005F4AC6" w:rsidRPr="002B142F" w:rsidRDefault="005F4AC6" w:rsidP="008C5193"/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8C5193" w:rsidRDefault="008C5193" w:rsidP="008C5193">
            <w:pPr>
              <w:rPr>
                <w:i/>
              </w:rPr>
            </w:pPr>
            <w:r w:rsidRPr="008C5193">
              <w:t>Cystadleuaeth Cacennau Creision Ŷd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pStyle w:val="TableText"/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FB6E7A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Iau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25/1/24</w:t>
            </w:r>
          </w:p>
          <w:p w:rsidR="005F4AC6" w:rsidRPr="002B142F" w:rsidRDefault="005F4AC6" w:rsidP="008C5193"/>
        </w:tc>
        <w:tc>
          <w:tcPr>
            <w:tcW w:w="1343" w:type="pct"/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Yr URDD- Disgo Distaw+ moctêls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4C1A5C">
        <w:trPr>
          <w:trHeight w:val="301"/>
        </w:trPr>
        <w:tc>
          <w:tcPr>
            <w:tcW w:w="1166" w:type="pct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Mawrth 30/1/24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PLANT IAU</w:t>
            </w:r>
          </w:p>
          <w:p w:rsidR="005F4AC6" w:rsidRPr="002B142F" w:rsidRDefault="005F4AC6" w:rsidP="008C5193"/>
        </w:tc>
        <w:tc>
          <w:tcPr>
            <w:tcW w:w="1343" w:type="pct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INSPIRE - deall emosiynau - i’w gadarnhau</w:t>
            </w:r>
          </w:p>
        </w:tc>
        <w:tc>
          <w:tcPr>
            <w:tcW w:w="1127" w:type="pct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4C1A5C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Iau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1/2/24</w:t>
            </w:r>
          </w:p>
          <w:p w:rsidR="005F4AC6" w:rsidRPr="002B142F" w:rsidRDefault="005F4AC6" w:rsidP="008C5193"/>
        </w:tc>
        <w:tc>
          <w:tcPr>
            <w:tcW w:w="1343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INSPIRE – Delwedd y corff a hunan-barch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4C1A5C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Mawrth 6/2/24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PLANT IAU</w:t>
            </w:r>
          </w:p>
          <w:p w:rsidR="005F4AC6" w:rsidRPr="002B142F" w:rsidRDefault="005F4AC6" w:rsidP="008C5193"/>
        </w:tc>
        <w:tc>
          <w:tcPr>
            <w:tcW w:w="1343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lastRenderedPageBreak/>
              <w:t>SENEDD - hawliau plant. Crempogau gyda ffrwythau.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4C1A5C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Iau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8/2/24</w:t>
            </w:r>
          </w:p>
          <w:p w:rsidR="005F4AC6" w:rsidRPr="002B142F" w:rsidRDefault="005F4AC6" w:rsidP="008C5193"/>
        </w:tc>
        <w:tc>
          <w:tcPr>
            <w:tcW w:w="1343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SENEDD – Hawliau Plant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2D49D6">
        <w:trPr>
          <w:trHeight w:val="301"/>
        </w:trPr>
        <w:tc>
          <w:tcPr>
            <w:tcW w:w="1166" w:type="pct"/>
            <w:shd w:val="clear" w:color="auto" w:fill="A6A6A6" w:themeFill="background1" w:themeFillShade="A6"/>
          </w:tcPr>
          <w:p w:rsidR="005F4AC6" w:rsidRPr="002B142F" w:rsidRDefault="008C5193" w:rsidP="008C5193">
            <w:pPr>
              <w:rPr>
                <w:i/>
              </w:rPr>
            </w:pPr>
            <w:r>
              <w:t>W/d dydd Llun 12/2/24</w:t>
            </w:r>
          </w:p>
        </w:tc>
        <w:tc>
          <w:tcPr>
            <w:tcW w:w="3834" w:type="pct"/>
            <w:gridSpan w:val="3"/>
            <w:tcBorders>
              <w:right w:val="single" w:sz="4" w:space="0" w:color="006699"/>
            </w:tcBorders>
            <w:shd w:val="clear" w:color="auto" w:fill="A6A6A6" w:themeFill="background1" w:themeFillShade="A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Hanner Tymor</w:t>
            </w:r>
          </w:p>
        </w:tc>
      </w:tr>
      <w:tr w:rsidR="00C65F3C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Mawrth 20/2/24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PLANT IAU</w:t>
            </w:r>
          </w:p>
          <w:p w:rsidR="005F4AC6" w:rsidRPr="002B142F" w:rsidRDefault="005F4AC6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 xml:space="preserve">YR URDD – Bingo Cymraeg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Iau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22/2/24</w:t>
            </w:r>
          </w:p>
          <w:p w:rsidR="005F4AC6" w:rsidRPr="002B142F" w:rsidRDefault="005F4AC6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Croeso’n ôl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</w:t>
            </w:r>
            <w:r>
              <w:t>anolfan Ragoriaeth Rhiwabon</w:t>
            </w:r>
          </w:p>
        </w:tc>
      </w:tr>
      <w:tr w:rsidR="00C65F3C" w:rsidTr="00163E4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163E41" w:rsidRPr="002B142F" w:rsidRDefault="008C5193" w:rsidP="008C5193">
            <w:pPr>
              <w:rPr>
                <w:i/>
              </w:rPr>
            </w:pPr>
            <w:r>
              <w:t>Dydd Mawrth 27/2/24</w:t>
            </w:r>
          </w:p>
          <w:p w:rsidR="00163E41" w:rsidRPr="002B142F" w:rsidRDefault="008C5193" w:rsidP="008C5193">
            <w:pPr>
              <w:rPr>
                <w:i/>
              </w:rPr>
            </w:pPr>
            <w:r>
              <w:t>PLANT IAU</w:t>
            </w:r>
          </w:p>
          <w:p w:rsidR="00163E41" w:rsidRPr="002B142F" w:rsidRDefault="00163E41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163E41" w:rsidRPr="002B142F" w:rsidRDefault="008C5193" w:rsidP="008C5193">
            <w:pPr>
              <w:rPr>
                <w:i/>
              </w:rPr>
            </w:pPr>
            <w:r>
              <w:t>Cynllunio Tripiau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163E41" w:rsidRPr="002B142F" w:rsidRDefault="008C5193" w:rsidP="008C5193">
            <w:pPr>
              <w:rPr>
                <w:i/>
              </w:rPr>
            </w:pPr>
            <w:r>
              <w:t>AR GAU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163E41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Iau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29/2/24</w:t>
            </w:r>
          </w:p>
          <w:p w:rsidR="005F4AC6" w:rsidRPr="002B142F" w:rsidRDefault="005F4AC6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 xml:space="preserve">YR URDD – Bingo Cymraeg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163E4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Mawrth 5/3/24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PLANT IAU</w:t>
            </w:r>
          </w:p>
          <w:p w:rsidR="005F4AC6" w:rsidRPr="002B142F" w:rsidRDefault="005F4AC6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Noson ffilm a snacs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Iau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7/3/24</w:t>
            </w:r>
          </w:p>
          <w:p w:rsidR="005F4AC6" w:rsidRPr="002B142F" w:rsidRDefault="005F4AC6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Wrecsam Egnïol - hyfforddiant chwaraeon i bobl ifanc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5820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Mawrth 12/3/24</w:t>
            </w:r>
          </w:p>
          <w:p w:rsidR="00163E41" w:rsidRPr="002B142F" w:rsidRDefault="008C5193" w:rsidP="008C5193">
            <w:pPr>
              <w:rPr>
                <w:i/>
              </w:rPr>
            </w:pPr>
            <w:r>
              <w:t>PLANT IAU</w:t>
            </w:r>
          </w:p>
          <w:p w:rsidR="005F4AC6" w:rsidRPr="002B142F" w:rsidRDefault="005F4AC6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MARCHNADLE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AR GAU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Iau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14/3/24</w:t>
            </w:r>
          </w:p>
          <w:p w:rsidR="005F4AC6" w:rsidRPr="002B142F" w:rsidRDefault="005F4AC6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In2Change, fepio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F373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6E3BC" w:themeFill="accent3" w:themeFillTint="6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Mawrth 19/3/24</w:t>
            </w:r>
          </w:p>
          <w:p w:rsidR="00F373E7" w:rsidRPr="002B142F" w:rsidRDefault="008C5193" w:rsidP="008C5193">
            <w:pPr>
              <w:rPr>
                <w:i/>
              </w:rPr>
            </w:pPr>
            <w:r>
              <w:t>PLANT IAU</w:t>
            </w:r>
          </w:p>
          <w:p w:rsidR="005F4AC6" w:rsidRPr="002B142F" w:rsidRDefault="005F4AC6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6E3BC" w:themeFill="accent3" w:themeFillTint="6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 xml:space="preserve">Trip (lleoliad i’w gadarnhau)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6E3BC" w:themeFill="accent3" w:themeFillTint="6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6E3BC" w:themeFill="accent3" w:themeFillTint="6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4C1A5C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Iau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21/3/24</w:t>
            </w:r>
          </w:p>
          <w:p w:rsidR="005F4AC6" w:rsidRPr="002B142F" w:rsidRDefault="005F4AC6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Parti Pasg efo bwyd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163EC5">
        <w:trPr>
          <w:trHeight w:val="301"/>
        </w:trPr>
        <w:tc>
          <w:tcPr>
            <w:tcW w:w="1166" w:type="pct"/>
            <w:shd w:val="clear" w:color="auto" w:fill="A6A6A6" w:themeFill="background1" w:themeFillShade="A6"/>
          </w:tcPr>
          <w:p w:rsidR="005F4AC6" w:rsidRPr="002B142F" w:rsidRDefault="008C5193" w:rsidP="008C5193">
            <w:pPr>
              <w:rPr>
                <w:i/>
              </w:rPr>
            </w:pPr>
            <w:r>
              <w:t>W/d dydd Llun 25/3/24</w:t>
            </w:r>
          </w:p>
        </w:tc>
        <w:tc>
          <w:tcPr>
            <w:tcW w:w="3834" w:type="pct"/>
            <w:gridSpan w:val="3"/>
            <w:tcBorders>
              <w:right w:val="single" w:sz="4" w:space="0" w:color="006699"/>
            </w:tcBorders>
            <w:shd w:val="clear" w:color="auto" w:fill="A6A6A6" w:themeFill="background1" w:themeFillShade="A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Gwyliau’r Pasg</w:t>
            </w:r>
          </w:p>
        </w:tc>
      </w:tr>
      <w:tr w:rsidR="00C65F3C" w:rsidTr="00E208DD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Mawrth 9/4/24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PLANT IAU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Mae gan Glwb Ieuenctid Rhiwabon Dalent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E208DD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10610B" w:rsidRPr="002B142F" w:rsidRDefault="008C5193" w:rsidP="008C5193">
            <w:pPr>
              <w:rPr>
                <w:i/>
              </w:rPr>
            </w:pPr>
            <w:r>
              <w:t>Dydd Iau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11/4/24</w:t>
            </w:r>
          </w:p>
          <w:p w:rsidR="005F4AC6" w:rsidRPr="002B142F" w:rsidRDefault="005F4AC6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Karaoke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</w:t>
            </w:r>
            <w:r>
              <w:t>fan Ragoriaeth Rhiwabon</w:t>
            </w:r>
          </w:p>
        </w:tc>
      </w:tr>
      <w:tr w:rsidR="00C65F3C" w:rsidTr="00331D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Mawrth 16/4/24</w:t>
            </w:r>
          </w:p>
          <w:p w:rsidR="0010610B" w:rsidRPr="002B142F" w:rsidRDefault="008C5193" w:rsidP="008C5193">
            <w:pPr>
              <w:rPr>
                <w:i/>
              </w:rPr>
            </w:pPr>
            <w:r>
              <w:t>PLANT IAU</w:t>
            </w:r>
          </w:p>
          <w:p w:rsidR="005F4AC6" w:rsidRPr="002B142F" w:rsidRDefault="005F4AC6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In2Change, fepio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10610B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Iau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18/4/24</w:t>
            </w:r>
          </w:p>
          <w:p w:rsidR="005F4AC6" w:rsidRPr="002B142F" w:rsidRDefault="005F4AC6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Cynllunio Tripiau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AR GAU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BD4B4" w:themeFill="accent6" w:themeFillTint="66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331D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Mawrth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23/4/24</w:t>
            </w:r>
          </w:p>
          <w:p w:rsidR="005F4AC6" w:rsidRPr="002B142F" w:rsidRDefault="005F4AC6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Noson gemau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331D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Dydd Iau</w:t>
            </w:r>
          </w:p>
          <w:p w:rsidR="005F4AC6" w:rsidRPr="002B142F" w:rsidRDefault="008C5193" w:rsidP="008C5193">
            <w:pPr>
              <w:rPr>
                <w:i/>
              </w:rPr>
            </w:pPr>
            <w:r>
              <w:t>25/4/24</w:t>
            </w:r>
          </w:p>
          <w:p w:rsidR="005F4AC6" w:rsidRPr="002B142F" w:rsidRDefault="005F4AC6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Gwasanaeth Atal Digartrefedd Pobl Ifanc - Digartrefedd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F4AC6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  <w:tr w:rsidR="00C65F3C" w:rsidTr="00331DE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620EA" w:rsidRPr="002B142F" w:rsidRDefault="008C5193" w:rsidP="008C5193">
            <w:pPr>
              <w:rPr>
                <w:i/>
              </w:rPr>
            </w:pPr>
            <w:r>
              <w:t>Dydd Mawrth 30/4/24</w:t>
            </w:r>
          </w:p>
          <w:p w:rsidR="007620EA" w:rsidRPr="002B142F" w:rsidRDefault="008C5193" w:rsidP="008C5193">
            <w:pPr>
              <w:rPr>
                <w:i/>
              </w:rPr>
            </w:pPr>
            <w:r>
              <w:t>PLANT IAU</w:t>
            </w:r>
          </w:p>
          <w:p w:rsidR="007620EA" w:rsidRPr="002B142F" w:rsidRDefault="007620EA" w:rsidP="008C519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620EA" w:rsidRPr="002B142F" w:rsidRDefault="008C5193" w:rsidP="008C5193">
            <w:pPr>
              <w:rPr>
                <w:i/>
              </w:rPr>
            </w:pPr>
            <w:r>
              <w:t>Gwasanaeth Atal Digartrefedd Pobl Ifanc - Digartrefedd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620EA" w:rsidRPr="002B142F" w:rsidRDefault="008C5193" w:rsidP="008C5193">
            <w:pPr>
              <w:rPr>
                <w:i/>
              </w:rPr>
            </w:pPr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620EA" w:rsidRPr="002B142F" w:rsidRDefault="008C5193" w:rsidP="008C5193">
            <w:pPr>
              <w:rPr>
                <w:i/>
              </w:rPr>
            </w:pPr>
            <w:r>
              <w:t>Canolfan Ragoriaeth Rhiwabon</w:t>
            </w:r>
          </w:p>
        </w:tc>
      </w:tr>
    </w:tbl>
    <w:p w:rsidR="00AD0882" w:rsidRDefault="00AD0882" w:rsidP="008C5193"/>
    <w:p w:rsidR="009E3D51" w:rsidRDefault="008C5193" w:rsidP="008C5193">
      <w:r>
        <w:t xml:space="preserve"> </w:t>
      </w:r>
    </w:p>
    <w:p w:rsidR="008C5193" w:rsidRPr="00807842" w:rsidRDefault="008C5193" w:rsidP="008C5193">
      <w:r>
        <w:rPr>
          <w:bCs/>
          <w:iCs/>
        </w:rPr>
        <w:t xml:space="preserve">I gael rhagor o wybodaeth am y gweithgareddau uchod ac unrhyw ddiweddariadau/newidiadau ewch i </w:t>
      </w:r>
      <w:proofErr w:type="spellStart"/>
      <w:r>
        <w:rPr>
          <w:bCs/>
          <w:iCs/>
        </w:rPr>
        <w:t>www.wrecsamifanc.co.uk</w:t>
      </w:r>
      <w:proofErr w:type="spellEnd"/>
      <w:r>
        <w:rPr>
          <w:bCs/>
          <w:iCs/>
        </w:rPr>
        <w:t>.   Ni fydd manylion cyswllt yn cael eu rhannu ag unrhyw un arall.</w:t>
      </w:r>
    </w:p>
    <w:p w:rsidR="008C5193" w:rsidRPr="007D74B4" w:rsidRDefault="008C5193" w:rsidP="008C5193">
      <w:r>
        <w:rPr>
          <w:bCs/>
          <w:iCs/>
        </w:rPr>
        <w:t>Yn olaf, byddem wrth ein boddau’n clywed eich syniadau chi am weithgareddau ar gyfer y dyfodol, felly peidiwch â bod ofn eu rhannu nhw.</w:t>
      </w:r>
    </w:p>
    <w:p w:rsidR="00C76BF0" w:rsidRPr="007D74B4" w:rsidRDefault="00C76BF0" w:rsidP="008C5193">
      <w:bookmarkStart w:id="0" w:name="_GoBack"/>
      <w:bookmarkEnd w:id="0"/>
    </w:p>
    <w:sectPr w:rsidR="00C76BF0" w:rsidRPr="007D74B4" w:rsidSect="00A25F65">
      <w:headerReference w:type="default" r:id="rId8"/>
      <w:footerReference w:type="default" r:id="rId9"/>
      <w:pgSz w:w="12240" w:h="15840"/>
      <w:pgMar w:top="1080" w:right="1080" w:bottom="2835" w:left="1080" w:header="0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C5193" w:rsidP="008C5193">
      <w:r>
        <w:separator/>
      </w:r>
    </w:p>
  </w:endnote>
  <w:endnote w:type="continuationSeparator" w:id="0">
    <w:p w:rsidR="00000000" w:rsidRDefault="008C5193" w:rsidP="008C5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8C5193" w:rsidP="008C5193">
    <w:pPr>
      <w:pStyle w:val="Footer"/>
      <w:rPr>
        <w:lang w:val="en-GB"/>
      </w:rPr>
    </w:pPr>
    <w:r>
      <w:t xml:space="preserve">    </w:t>
    </w:r>
    <w:r>
      <w:rPr>
        <w:noProof/>
        <w:lang w:val="en-GB" w:eastAsia="en-GB"/>
      </w:rPr>
      <w:drawing>
        <wp:inline distT="0" distB="0" distL="0" distR="0">
          <wp:extent cx="6587743" cy="965200"/>
          <wp:effectExtent l="0" t="0" r="3810" b="635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70856" cy="977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C5193" w:rsidP="008C5193">
      <w:r>
        <w:separator/>
      </w:r>
    </w:p>
  </w:footnote>
  <w:footnote w:type="continuationSeparator" w:id="0">
    <w:p w:rsidR="00000000" w:rsidRDefault="008C5193" w:rsidP="008C5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F77" w:rsidRDefault="00687F77" w:rsidP="008C5193">
    <w:pPr>
      <w:pStyle w:val="Header"/>
    </w:pPr>
  </w:p>
  <w:p w:rsidR="00F86700" w:rsidRDefault="008C5193" w:rsidP="008C5193">
    <w:pPr>
      <w:pStyle w:val="Header"/>
    </w:pP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2130552</wp:posOffset>
          </wp:positionH>
          <wp:positionV relativeFrom="page">
            <wp:posOffset>343813</wp:posOffset>
          </wp:positionV>
          <wp:extent cx="1682496" cy="1210623"/>
          <wp:effectExtent l="0" t="0" r="0" b="889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5147" cy="121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5F65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5268773</wp:posOffset>
          </wp:positionH>
          <wp:positionV relativeFrom="page">
            <wp:posOffset>343814</wp:posOffset>
          </wp:positionV>
          <wp:extent cx="927379" cy="1038759"/>
          <wp:effectExtent l="0" t="0" r="635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3515" cy="10456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>
          <wp:extent cx="1243584" cy="1329956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8059" cy="1345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0547D"/>
    <w:rsid w:val="00013F2C"/>
    <w:rsid w:val="00016CD9"/>
    <w:rsid w:val="0002174A"/>
    <w:rsid w:val="00032A94"/>
    <w:rsid w:val="0006190D"/>
    <w:rsid w:val="00070707"/>
    <w:rsid w:val="00074922"/>
    <w:rsid w:val="0007554E"/>
    <w:rsid w:val="00076EAF"/>
    <w:rsid w:val="00081EC5"/>
    <w:rsid w:val="00083953"/>
    <w:rsid w:val="00090992"/>
    <w:rsid w:val="000A1F71"/>
    <w:rsid w:val="000A33B0"/>
    <w:rsid w:val="000C3358"/>
    <w:rsid w:val="000C3BA4"/>
    <w:rsid w:val="000D241E"/>
    <w:rsid w:val="000E229B"/>
    <w:rsid w:val="000E5A10"/>
    <w:rsid w:val="0010610B"/>
    <w:rsid w:val="00111490"/>
    <w:rsid w:val="001251B9"/>
    <w:rsid w:val="00126A6E"/>
    <w:rsid w:val="00141945"/>
    <w:rsid w:val="00147151"/>
    <w:rsid w:val="00161B34"/>
    <w:rsid w:val="00163E41"/>
    <w:rsid w:val="00163EC5"/>
    <w:rsid w:val="00167A66"/>
    <w:rsid w:val="0017104E"/>
    <w:rsid w:val="001715E3"/>
    <w:rsid w:val="00176BE5"/>
    <w:rsid w:val="001811C4"/>
    <w:rsid w:val="0018454F"/>
    <w:rsid w:val="0019314A"/>
    <w:rsid w:val="00193F33"/>
    <w:rsid w:val="00197AAD"/>
    <w:rsid w:val="001A0500"/>
    <w:rsid w:val="001B088E"/>
    <w:rsid w:val="001B0E5B"/>
    <w:rsid w:val="001C60B0"/>
    <w:rsid w:val="001C67FB"/>
    <w:rsid w:val="001C7525"/>
    <w:rsid w:val="001C7C31"/>
    <w:rsid w:val="001D044D"/>
    <w:rsid w:val="001D5B4E"/>
    <w:rsid w:val="001E1D24"/>
    <w:rsid w:val="001E7403"/>
    <w:rsid w:val="001F664F"/>
    <w:rsid w:val="001F6A4F"/>
    <w:rsid w:val="001F6C72"/>
    <w:rsid w:val="0020445B"/>
    <w:rsid w:val="002130D5"/>
    <w:rsid w:val="00230857"/>
    <w:rsid w:val="00244096"/>
    <w:rsid w:val="00263683"/>
    <w:rsid w:val="0027141C"/>
    <w:rsid w:val="00285AB6"/>
    <w:rsid w:val="00290022"/>
    <w:rsid w:val="00294506"/>
    <w:rsid w:val="00294ABF"/>
    <w:rsid w:val="002A1607"/>
    <w:rsid w:val="002A1AD5"/>
    <w:rsid w:val="002A6108"/>
    <w:rsid w:val="002A63A3"/>
    <w:rsid w:val="002A7CAF"/>
    <w:rsid w:val="002B116D"/>
    <w:rsid w:val="002B142F"/>
    <w:rsid w:val="002B5526"/>
    <w:rsid w:val="002C3BEC"/>
    <w:rsid w:val="002D2B3A"/>
    <w:rsid w:val="002D49D6"/>
    <w:rsid w:val="002E4C36"/>
    <w:rsid w:val="002E52EF"/>
    <w:rsid w:val="002E7CCA"/>
    <w:rsid w:val="003055CA"/>
    <w:rsid w:val="003206CB"/>
    <w:rsid w:val="00335E4F"/>
    <w:rsid w:val="00342DE0"/>
    <w:rsid w:val="00356840"/>
    <w:rsid w:val="00362E17"/>
    <w:rsid w:val="00367CB3"/>
    <w:rsid w:val="00374343"/>
    <w:rsid w:val="00386BB9"/>
    <w:rsid w:val="00395D93"/>
    <w:rsid w:val="003A1D9E"/>
    <w:rsid w:val="003A4BB0"/>
    <w:rsid w:val="003B29D8"/>
    <w:rsid w:val="003C159C"/>
    <w:rsid w:val="003D1646"/>
    <w:rsid w:val="003D40D7"/>
    <w:rsid w:val="003F6C4C"/>
    <w:rsid w:val="00404144"/>
    <w:rsid w:val="00414E4B"/>
    <w:rsid w:val="00422661"/>
    <w:rsid w:val="00423215"/>
    <w:rsid w:val="00435AD3"/>
    <w:rsid w:val="004451C8"/>
    <w:rsid w:val="004547EF"/>
    <w:rsid w:val="00462119"/>
    <w:rsid w:val="00464F54"/>
    <w:rsid w:val="00467BE4"/>
    <w:rsid w:val="00475B5A"/>
    <w:rsid w:val="00480600"/>
    <w:rsid w:val="00487D63"/>
    <w:rsid w:val="00490473"/>
    <w:rsid w:val="0049057B"/>
    <w:rsid w:val="0049277A"/>
    <w:rsid w:val="004C1A5C"/>
    <w:rsid w:val="004C53F4"/>
    <w:rsid w:val="004C7E87"/>
    <w:rsid w:val="004E1145"/>
    <w:rsid w:val="004E5452"/>
    <w:rsid w:val="004F5185"/>
    <w:rsid w:val="004F780C"/>
    <w:rsid w:val="00505DF3"/>
    <w:rsid w:val="0050600A"/>
    <w:rsid w:val="00535C01"/>
    <w:rsid w:val="0055449E"/>
    <w:rsid w:val="005629D0"/>
    <w:rsid w:val="0056371C"/>
    <w:rsid w:val="005650EB"/>
    <w:rsid w:val="00566903"/>
    <w:rsid w:val="005746B9"/>
    <w:rsid w:val="005820CE"/>
    <w:rsid w:val="00583107"/>
    <w:rsid w:val="005841B6"/>
    <w:rsid w:val="00587611"/>
    <w:rsid w:val="005952EF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5F4AC6"/>
    <w:rsid w:val="006067D3"/>
    <w:rsid w:val="0062638F"/>
    <w:rsid w:val="0063327B"/>
    <w:rsid w:val="006573A1"/>
    <w:rsid w:val="006606B9"/>
    <w:rsid w:val="00663E09"/>
    <w:rsid w:val="006654B8"/>
    <w:rsid w:val="00665D70"/>
    <w:rsid w:val="00676666"/>
    <w:rsid w:val="0067694B"/>
    <w:rsid w:val="00685153"/>
    <w:rsid w:val="00686A0E"/>
    <w:rsid w:val="00687F77"/>
    <w:rsid w:val="006925F4"/>
    <w:rsid w:val="006A0459"/>
    <w:rsid w:val="006A55B3"/>
    <w:rsid w:val="006B04FD"/>
    <w:rsid w:val="006B12B6"/>
    <w:rsid w:val="006B2FF1"/>
    <w:rsid w:val="006B31EB"/>
    <w:rsid w:val="006B3B3A"/>
    <w:rsid w:val="006B5E59"/>
    <w:rsid w:val="006D7F07"/>
    <w:rsid w:val="006E0255"/>
    <w:rsid w:val="006E02C0"/>
    <w:rsid w:val="006E711B"/>
    <w:rsid w:val="00715184"/>
    <w:rsid w:val="00721B24"/>
    <w:rsid w:val="007244A9"/>
    <w:rsid w:val="007428C7"/>
    <w:rsid w:val="00754518"/>
    <w:rsid w:val="007620EA"/>
    <w:rsid w:val="0077165C"/>
    <w:rsid w:val="00774A08"/>
    <w:rsid w:val="00775A50"/>
    <w:rsid w:val="007764CA"/>
    <w:rsid w:val="00784D88"/>
    <w:rsid w:val="007A55CF"/>
    <w:rsid w:val="007A7213"/>
    <w:rsid w:val="007B0049"/>
    <w:rsid w:val="007B00F2"/>
    <w:rsid w:val="007B6D95"/>
    <w:rsid w:val="007B6DF2"/>
    <w:rsid w:val="007C739A"/>
    <w:rsid w:val="007D1B02"/>
    <w:rsid w:val="007D2825"/>
    <w:rsid w:val="007D3AA2"/>
    <w:rsid w:val="007D5020"/>
    <w:rsid w:val="007D74B4"/>
    <w:rsid w:val="007E1AA4"/>
    <w:rsid w:val="007E2F55"/>
    <w:rsid w:val="007F3640"/>
    <w:rsid w:val="00807842"/>
    <w:rsid w:val="00807E27"/>
    <w:rsid w:val="00816FD8"/>
    <w:rsid w:val="008620CB"/>
    <w:rsid w:val="00876F70"/>
    <w:rsid w:val="008770EA"/>
    <w:rsid w:val="00886D19"/>
    <w:rsid w:val="008924E7"/>
    <w:rsid w:val="008934F2"/>
    <w:rsid w:val="008A0363"/>
    <w:rsid w:val="008B6BE0"/>
    <w:rsid w:val="008C5193"/>
    <w:rsid w:val="008C6978"/>
    <w:rsid w:val="008D5441"/>
    <w:rsid w:val="008E5D20"/>
    <w:rsid w:val="00900587"/>
    <w:rsid w:val="00924EF4"/>
    <w:rsid w:val="00956136"/>
    <w:rsid w:val="00972BD7"/>
    <w:rsid w:val="0097551C"/>
    <w:rsid w:val="00987EDF"/>
    <w:rsid w:val="0099010A"/>
    <w:rsid w:val="009A22F8"/>
    <w:rsid w:val="009B4D8C"/>
    <w:rsid w:val="009C1B68"/>
    <w:rsid w:val="009C52B5"/>
    <w:rsid w:val="009D4433"/>
    <w:rsid w:val="009E3381"/>
    <w:rsid w:val="009E3D51"/>
    <w:rsid w:val="009F02DB"/>
    <w:rsid w:val="009F1D1F"/>
    <w:rsid w:val="00A12940"/>
    <w:rsid w:val="00A17D95"/>
    <w:rsid w:val="00A231AC"/>
    <w:rsid w:val="00A2411C"/>
    <w:rsid w:val="00A25F65"/>
    <w:rsid w:val="00A54BC6"/>
    <w:rsid w:val="00A55D3D"/>
    <w:rsid w:val="00A610DC"/>
    <w:rsid w:val="00A619DD"/>
    <w:rsid w:val="00A65985"/>
    <w:rsid w:val="00A71447"/>
    <w:rsid w:val="00A73AA3"/>
    <w:rsid w:val="00A75636"/>
    <w:rsid w:val="00A76143"/>
    <w:rsid w:val="00A916EE"/>
    <w:rsid w:val="00A96B7A"/>
    <w:rsid w:val="00AA1F40"/>
    <w:rsid w:val="00AA2592"/>
    <w:rsid w:val="00AB2306"/>
    <w:rsid w:val="00AB2427"/>
    <w:rsid w:val="00AC651E"/>
    <w:rsid w:val="00AD0882"/>
    <w:rsid w:val="00AD2F7F"/>
    <w:rsid w:val="00AD3325"/>
    <w:rsid w:val="00AE30B8"/>
    <w:rsid w:val="00AE5A26"/>
    <w:rsid w:val="00AF392F"/>
    <w:rsid w:val="00AF7BA2"/>
    <w:rsid w:val="00B06A65"/>
    <w:rsid w:val="00B07589"/>
    <w:rsid w:val="00B22234"/>
    <w:rsid w:val="00B33E31"/>
    <w:rsid w:val="00B43804"/>
    <w:rsid w:val="00B57B8A"/>
    <w:rsid w:val="00B61C2B"/>
    <w:rsid w:val="00B70D9E"/>
    <w:rsid w:val="00B759A3"/>
    <w:rsid w:val="00B77D08"/>
    <w:rsid w:val="00B93FF4"/>
    <w:rsid w:val="00BA5A8C"/>
    <w:rsid w:val="00BB0778"/>
    <w:rsid w:val="00BC1809"/>
    <w:rsid w:val="00BC4345"/>
    <w:rsid w:val="00BC6BAD"/>
    <w:rsid w:val="00C03743"/>
    <w:rsid w:val="00C0746E"/>
    <w:rsid w:val="00C24940"/>
    <w:rsid w:val="00C254C0"/>
    <w:rsid w:val="00C33ED2"/>
    <w:rsid w:val="00C35AD2"/>
    <w:rsid w:val="00C512E1"/>
    <w:rsid w:val="00C52BA0"/>
    <w:rsid w:val="00C558BB"/>
    <w:rsid w:val="00C60F51"/>
    <w:rsid w:val="00C65F3C"/>
    <w:rsid w:val="00C67AAF"/>
    <w:rsid w:val="00C727D2"/>
    <w:rsid w:val="00C72F32"/>
    <w:rsid w:val="00C76BF0"/>
    <w:rsid w:val="00C80222"/>
    <w:rsid w:val="00C86094"/>
    <w:rsid w:val="00CA0330"/>
    <w:rsid w:val="00CA6E90"/>
    <w:rsid w:val="00CC198F"/>
    <w:rsid w:val="00CD3ED2"/>
    <w:rsid w:val="00CD4812"/>
    <w:rsid w:val="00CE7834"/>
    <w:rsid w:val="00D24F09"/>
    <w:rsid w:val="00D309C3"/>
    <w:rsid w:val="00D33177"/>
    <w:rsid w:val="00D40CAB"/>
    <w:rsid w:val="00D4312D"/>
    <w:rsid w:val="00D46F7A"/>
    <w:rsid w:val="00D612D6"/>
    <w:rsid w:val="00D702D8"/>
    <w:rsid w:val="00D80C52"/>
    <w:rsid w:val="00D87A85"/>
    <w:rsid w:val="00D969FD"/>
    <w:rsid w:val="00DA129A"/>
    <w:rsid w:val="00DB0570"/>
    <w:rsid w:val="00DC2E54"/>
    <w:rsid w:val="00DC4B62"/>
    <w:rsid w:val="00DC64B4"/>
    <w:rsid w:val="00DD18A6"/>
    <w:rsid w:val="00DE3C04"/>
    <w:rsid w:val="00DE6737"/>
    <w:rsid w:val="00DF06D1"/>
    <w:rsid w:val="00DF2636"/>
    <w:rsid w:val="00DF2D40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76B85"/>
    <w:rsid w:val="00E94019"/>
    <w:rsid w:val="00E95A48"/>
    <w:rsid w:val="00EA6260"/>
    <w:rsid w:val="00EC23CF"/>
    <w:rsid w:val="00ED1E03"/>
    <w:rsid w:val="00ED5300"/>
    <w:rsid w:val="00EE12E7"/>
    <w:rsid w:val="00EE19DF"/>
    <w:rsid w:val="00EE7556"/>
    <w:rsid w:val="00EF635C"/>
    <w:rsid w:val="00F17E30"/>
    <w:rsid w:val="00F214A3"/>
    <w:rsid w:val="00F333E6"/>
    <w:rsid w:val="00F33842"/>
    <w:rsid w:val="00F373E7"/>
    <w:rsid w:val="00F47A62"/>
    <w:rsid w:val="00F50FDC"/>
    <w:rsid w:val="00F54D19"/>
    <w:rsid w:val="00F5699D"/>
    <w:rsid w:val="00F758B8"/>
    <w:rsid w:val="00F760F9"/>
    <w:rsid w:val="00F86700"/>
    <w:rsid w:val="00F94475"/>
    <w:rsid w:val="00FA6E99"/>
    <w:rsid w:val="00FB508E"/>
    <w:rsid w:val="00FB65C4"/>
    <w:rsid w:val="00FB6E7A"/>
    <w:rsid w:val="00FC025D"/>
    <w:rsid w:val="00FC0EA8"/>
    <w:rsid w:val="00FD0A45"/>
    <w:rsid w:val="00FE7D80"/>
    <w:rsid w:val="00FF07D1"/>
    <w:rsid w:val="00FF55BD"/>
    <w:rsid w:val="00FF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3B9E64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C5193"/>
    <w:pPr>
      <w:jc w:val="center"/>
    </w:pPr>
    <w:rPr>
      <w:rFonts w:ascii="Arial" w:eastAsia="Arial" w:hAnsi="Arial" w:cs="Arial"/>
      <w:b/>
      <w:sz w:val="24"/>
      <w:szCs w:val="24"/>
      <w:lang w:val="cy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D24F09"/>
    <w:pPr>
      <w:pBdr>
        <w:bottom w:val="single" w:sz="4" w:space="2" w:color="003399"/>
      </w:pBdr>
      <w:shd w:val="clear" w:color="auto" w:fill="FFFFFF" w:themeFill="background1"/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D24F09"/>
    <w:rPr>
      <w:rFonts w:ascii="Arial" w:hAnsi="Arial" w:cs="Arial"/>
      <w:bCs/>
      <w:i/>
      <w:color w:val="000000"/>
      <w:kern w:val="28"/>
      <w:sz w:val="32"/>
      <w:szCs w:val="32"/>
      <w:shd w:val="clear" w:color="auto" w:fill="FFFFFF" w:themeFill="background1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EA920-44D0-4395-B8AF-3C1A269A2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</TotalTime>
  <Pages>4</Pages>
  <Words>423</Words>
  <Characters>2560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Glenys Williams (Cyfieithydd/Translator)</cp:lastModifiedBy>
  <cp:revision>3</cp:revision>
  <cp:lastPrinted>2022-06-09T19:04:00Z</cp:lastPrinted>
  <dcterms:created xsi:type="dcterms:W3CDTF">2023-11-30T11:41:00Z</dcterms:created>
  <dcterms:modified xsi:type="dcterms:W3CDTF">2023-12-07T15:54:00Z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