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6.0 -->
  <w:body>
    <w:p w:rsidR="00DE3C04" w:rsidRPr="00B22DE4" w:rsidP="00B22DE4">
      <w:pPr>
        <w:pStyle w:val="Title"/>
        <w:bidi w:val="0"/>
        <w:rPr>
          <w:b/>
          <w:i w:val="0"/>
        </w:rPr>
      </w:pPr>
      <w:bookmarkStart w:id="0" w:name="_GoBack"/>
      <w:bookmarkEnd w:id="0"/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Darpariaeth Ieuenctid Tanyfron</w:t>
      </w:r>
    </w:p>
    <w:p w:rsidR="00EE287D" w:rsidRPr="00B22DE4" w:rsidP="00B22DE4">
      <w:pPr>
        <w:pStyle w:val="Title"/>
        <w:bidi w:val="0"/>
        <w:rPr>
          <w:b/>
          <w:i w:val="0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Ionawr – Ebrill 2024</w:t>
      </w:r>
    </w:p>
    <w:tbl>
      <w:tblPr>
        <w:tblW w:w="5017" w:type="pct"/>
        <w:jc w:val="center"/>
        <w:tblInd w:w="0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357"/>
        <w:gridCol w:w="2714"/>
        <w:gridCol w:w="2277"/>
        <w:gridCol w:w="2756"/>
      </w:tblGrid>
      <w:tr w:rsidTr="00B22DE4">
        <w:tblPrEx>
          <w:tblW w:w="5017" w:type="pct"/>
          <w:jc w:val="center"/>
          <w:tblInd w:w="0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B22DE4" w:rsidP="00B22DE4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 w:val="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2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B22DE4" w:rsidP="00B22DE4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 w:val="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2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B22DE4" w:rsidP="00B22DE4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 w:val="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2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B22DE4" w:rsidP="00B22DE4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 w:val="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2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9/1/24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343" w:type="pct"/>
            <w:shd w:val="clear" w:color="auto" w:fill="auto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Cyfarfod Tîm</w:t>
            </w:r>
          </w:p>
        </w:tc>
        <w:tc>
          <w:tcPr>
            <w:tcW w:w="1127" w:type="pct"/>
            <w:shd w:val="clear" w:color="auto" w:fill="auto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64" w:type="pct"/>
            <w:shd w:val="clear" w:color="auto" w:fill="auto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16/1/24</w:t>
            </w:r>
          </w:p>
        </w:tc>
        <w:tc>
          <w:tcPr>
            <w:tcW w:w="1343" w:type="pct"/>
            <w:shd w:val="clear" w:color="auto" w:fill="auto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EC2131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</w:p>
        </w:tc>
        <w:tc>
          <w:tcPr>
            <w:tcW w:w="1127" w:type="pct"/>
            <w:shd w:val="clear" w:color="auto" w:fill="auto"/>
          </w:tcPr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23/1/24</w:t>
            </w:r>
          </w:p>
        </w:tc>
        <w:tc>
          <w:tcPr>
            <w:tcW w:w="1343" w:type="pct"/>
            <w:shd w:val="clear" w:color="auto" w:fill="auto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Cyfraniadau banc bwyd </w:t>
            </w:r>
          </w:p>
        </w:tc>
        <w:tc>
          <w:tcPr>
            <w:tcW w:w="1127" w:type="pct"/>
            <w:shd w:val="clear" w:color="auto" w:fill="auto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30/1/24</w:t>
            </w:r>
          </w:p>
        </w:tc>
        <w:tc>
          <w:tcPr>
            <w:tcW w:w="1343" w:type="pct"/>
            <w:shd w:val="clear" w:color="auto" w:fill="auto"/>
          </w:tcPr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Wrecsam Egnïol</w:t>
            </w:r>
          </w:p>
          <w:p w:rsidR="00B22DE4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Gweithgareddau Chwaraeon 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  <w:shd w:val="clear" w:color="auto" w:fill="auto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6/2/24</w:t>
            </w:r>
          </w:p>
        </w:tc>
        <w:tc>
          <w:tcPr>
            <w:tcW w:w="1343" w:type="pct"/>
          </w:tcPr>
          <w:p w:rsidR="00766EA0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Ymwybyddiaeth o Gamddefnyddio Sylweddau</w:t>
            </w:r>
          </w:p>
          <w:p w:rsidR="00B22DE4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In2change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B22DE4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HANNER TYMOR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20/2/24</w:t>
            </w:r>
          </w:p>
        </w:tc>
        <w:tc>
          <w:tcPr>
            <w:tcW w:w="1343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Urdd - gemau Cymraeg</w:t>
            </w:r>
          </w:p>
          <w:p w:rsidR="00B22DE4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Gweithdy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27/2/24</w:t>
            </w:r>
          </w:p>
        </w:tc>
        <w:tc>
          <w:tcPr>
            <w:tcW w:w="1343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Digartrefedd Pobl Ifanc</w:t>
            </w:r>
          </w:p>
          <w:p w:rsidR="00B22DE4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Gweithdy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5/3/24</w:t>
            </w:r>
          </w:p>
        </w:tc>
        <w:tc>
          <w:tcPr>
            <w:tcW w:w="1343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Gweithdy Inspire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Gwneud peli lleddfu straen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  <w:shd w:val="clear" w:color="auto" w:fill="FFFFFF" w:themeFill="background1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12/3/24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Cynllunio Rhaglen Marchnadle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19/3/24</w:t>
            </w:r>
          </w:p>
        </w:tc>
        <w:tc>
          <w:tcPr>
            <w:tcW w:w="1343" w:type="pct"/>
          </w:tcPr>
          <w:p w:rsid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Trip</w:t>
            </w:r>
          </w:p>
          <w:p w:rsidR="000B269F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 i’w gadarnhau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GWYLIAU’R PASG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9/4/24</w:t>
            </w:r>
          </w:p>
        </w:tc>
        <w:tc>
          <w:tcPr>
            <w:tcW w:w="1343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ôl!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16/4/24</w:t>
            </w:r>
          </w:p>
        </w:tc>
        <w:tc>
          <w:tcPr>
            <w:tcW w:w="1343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Cyfranogi</w:t>
            </w:r>
          </w:p>
          <w:p w:rsidR="00B22DE4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Gweithdy Senedd Yr Ifanc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</w:tc>
      </w:tr>
      <w:tr w:rsidTr="00B22DE4">
        <w:tblPrEx>
          <w:tblW w:w="5017" w:type="pct"/>
          <w:jc w:val="center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  <w:jc w:val="center"/>
        </w:trPr>
        <w:tc>
          <w:tcPr>
            <w:tcW w:w="1166" w:type="pct"/>
          </w:tcPr>
          <w:p w:rsidR="005B41BE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23/4/24</w:t>
            </w:r>
          </w:p>
        </w:tc>
        <w:tc>
          <w:tcPr>
            <w:tcW w:w="1343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o Bethau Da</w:t>
            </w:r>
          </w:p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B22DE4" w:rsidRPr="00B22DE4" w:rsidP="00B22DE4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</w:p>
          <w:p w:rsidR="00766EA0" w:rsidRPr="00B22DE4" w:rsidP="00B22DE4">
            <w:pPr>
              <w:bidi w:val="0"/>
              <w:jc w:val="center"/>
              <w:rPr>
                <w:rFonts w:ascii="Arial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ardal chwaraeon aml-bwrpas</w:t>
            </w:r>
          </w:p>
        </w:tc>
      </w:tr>
    </w:tbl>
    <w:p w:rsidR="00C76BF0" w:rsidRPr="00807842" w:rsidP="00B22DE4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ewch i www.wrecsamifanc.co.uk i gael diweddariadau rheolaidd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fydd manylion cyswllt yn cael eu rhannu ag unrhyw un arall.</w:t>
      </w:r>
    </w:p>
    <w:p w:rsidR="00C76BF0" w:rsidRPr="007D74B4" w:rsidP="00B22DE4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boddau’n clywed eich syniadau chi am weithgareddau ar gyfer y dyfodol, felly peidiwch â bod ofn eu rhannu nhw.</w:t>
      </w:r>
    </w:p>
    <w:sectPr w:rsidSect="004C7E87">
      <w:headerReference w:type="default" r:id="rId5"/>
      <w:footerReference w:type="default" r:id="rId6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2E54" w:rsidRPr="00DF4D3E" w:rsidP="00B22DE4">
    <w:pPr>
      <w:pStyle w:val="Footer"/>
      <w:bidi w:val="0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    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6700" w:rsidP="00B22DE4">
    <w:pPr>
      <w:pStyle w:val="Header"/>
      <w:bidi w:val="0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P="00B22DE4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P="00B22DE4">
    <w:pPr>
      <w:pStyle w:val="Header"/>
    </w:pPr>
  </w:p>
  <w:p w:rsidR="00F86700" w:rsidP="00B22DE4">
    <w:pPr>
      <w:pStyle w:val="Header"/>
    </w:pPr>
    <w:r>
      <w:t xml:space="preserve">                               </w:t>
    </w:r>
  </w:p>
  <w:p w:rsidR="00F86700" w:rsidP="00B22DE4">
    <w:pPr>
      <w:pStyle w:val="Header"/>
    </w:pPr>
  </w:p>
  <w:p w:rsidR="00DC2E54" w:rsidP="00B22D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B269F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73A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3DFF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1BE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1D2E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22DE4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22DE4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num" w:pos="720"/>
        <w:tab w:val="clear" w:pos="108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num" w:pos="1440"/>
        <w:tab w:val="clear" w:pos="146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Relationship Id="rId3" Type="http://schemas.openxmlformats.org/officeDocument/2006/relationships/image" Target="media/image3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17807-8613-472C-985D-15F22EA72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0</TotalTime>
  <Pages>2</Pages>
  <Words>169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Gail Beagrie</cp:lastModifiedBy>
  <cp:revision>2</cp:revision>
  <cp:lastPrinted>2019-01-21T20:21:00Z</cp:lastPrinted>
  <dcterms:created xsi:type="dcterms:W3CDTF">2023-11-30T11:42:00Z</dcterms:created>
  <dcterms:modified xsi:type="dcterms:W3CDTF">2023-11-30T11:42:00Z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