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A3333C" w:rsidP="00ED445C">
      <w:pPr>
        <w:pStyle w:val="Title"/>
      </w:pPr>
      <w:r>
        <w:rPr>
          <w:rFonts w:eastAsia="Arial"/>
          <w:iCs/>
          <w:lang w:val="cy-GB"/>
        </w:rPr>
        <w:t>Rhaglen Darpariaeth Ieuenctid Brychdyn</w:t>
      </w:r>
    </w:p>
    <w:p w:rsidR="00C76BF0" w:rsidRPr="00013F2C" w:rsidRDefault="00A3333C" w:rsidP="00ED445C">
      <w:pPr>
        <w:pStyle w:val="Title"/>
      </w:pPr>
      <w:r>
        <w:rPr>
          <w:rFonts w:eastAsia="Arial"/>
          <w:iCs/>
          <w:lang w:val="cy-GB"/>
        </w:rPr>
        <w:t>Ebrill 2024 – Gorffennaf 2024</w:t>
      </w:r>
    </w:p>
    <w:tbl>
      <w:tblPr>
        <w:tblW w:w="6365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2715"/>
        <w:gridCol w:w="2277"/>
        <w:gridCol w:w="2756"/>
        <w:gridCol w:w="2715"/>
      </w:tblGrid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A3333C" w:rsidP="00ED445C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Dyddiad</w:t>
            </w:r>
          </w:p>
        </w:tc>
        <w:tc>
          <w:tcPr>
            <w:tcW w:w="1059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A3333C" w:rsidP="00ED445C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Gweithgaredd</w:t>
            </w:r>
          </w:p>
        </w:tc>
        <w:tc>
          <w:tcPr>
            <w:tcW w:w="888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A3333C" w:rsidP="00ED445C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Amser</w:t>
            </w:r>
          </w:p>
        </w:tc>
        <w:tc>
          <w:tcPr>
            <w:tcW w:w="1075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A3333C" w:rsidP="00ED445C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Lleol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iad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8D763B" w:rsidRDefault="00A3333C" w:rsidP="008D763B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7086C" w:rsidRPr="000D241E" w:rsidRDefault="00A3333C" w:rsidP="008D763B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8 Ebrill</w:t>
            </w:r>
          </w:p>
        </w:tc>
        <w:tc>
          <w:tcPr>
            <w:tcW w:w="1059" w:type="pct"/>
            <w:shd w:val="clear" w:color="auto" w:fill="auto"/>
          </w:tcPr>
          <w:p w:rsidR="00E7086C" w:rsidRDefault="00A3333C" w:rsidP="00ED445C">
            <w:r>
              <w:rPr>
                <w:rFonts w:eastAsia="Arial"/>
                <w:bCs/>
                <w:iCs/>
                <w:color w:val="000000"/>
                <w:lang w:val="cy-GB"/>
              </w:rPr>
              <w:t>B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wyd iach</w:t>
            </w:r>
          </w:p>
          <w:p w:rsidR="00500C86" w:rsidRPr="008A0363" w:rsidRDefault="00A3333C" w:rsidP="00ED445C">
            <w:r>
              <w:rPr>
                <w:rFonts w:eastAsia="Arial"/>
                <w:bCs/>
                <w:iCs/>
                <w:color w:val="000000"/>
                <w:lang w:val="cy-GB"/>
              </w:rPr>
              <w:t>Sgiwerau Ffrwythau</w:t>
            </w:r>
          </w:p>
        </w:tc>
        <w:tc>
          <w:tcPr>
            <w:tcW w:w="888" w:type="pct"/>
            <w:shd w:val="clear" w:color="auto" w:fill="auto"/>
          </w:tcPr>
          <w:p w:rsidR="00E7086C" w:rsidRDefault="00A3333C" w:rsidP="00ED445C">
            <w:r>
              <w:rPr>
                <w:rFonts w:eastAsia="Arial"/>
                <w:bCs/>
                <w:iCs/>
                <w:color w:val="000000"/>
                <w:lang w:val="cy-GB"/>
              </w:rPr>
              <w:t>18:00 – 20:00</w:t>
            </w:r>
          </w:p>
        </w:tc>
        <w:tc>
          <w:tcPr>
            <w:tcW w:w="1075" w:type="pct"/>
            <w:shd w:val="clear" w:color="auto" w:fill="auto"/>
          </w:tcPr>
          <w:p w:rsidR="00E7086C" w:rsidRDefault="00A3333C" w:rsidP="00ED445C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Default="00E14186" w:rsidP="00E14186"/>
          <w:p w:rsidR="00E141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11 Ebrill</w:t>
            </w:r>
          </w:p>
        </w:tc>
        <w:tc>
          <w:tcPr>
            <w:tcW w:w="1059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Dangos a Dweud</w:t>
            </w:r>
          </w:p>
          <w:p w:rsidR="00500C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Eich anifail anwes</w:t>
            </w:r>
          </w:p>
        </w:tc>
        <w:tc>
          <w:tcPr>
            <w:tcW w:w="888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15 Ebrill</w:t>
            </w:r>
          </w:p>
        </w:tc>
        <w:tc>
          <w:tcPr>
            <w:tcW w:w="1059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Sesiynau celf</w:t>
            </w:r>
          </w:p>
          <w:p w:rsidR="00500C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(Dylunio a thynnu llun o ddyluniadau) </w:t>
            </w:r>
          </w:p>
        </w:tc>
        <w:tc>
          <w:tcPr>
            <w:tcW w:w="888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Default="00E14186" w:rsidP="00E14186"/>
          <w:p w:rsidR="00E141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 Ebrill</w:t>
            </w:r>
          </w:p>
        </w:tc>
        <w:tc>
          <w:tcPr>
            <w:tcW w:w="1059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Cŵn poeth a siocled poeth</w:t>
            </w:r>
          </w:p>
        </w:tc>
        <w:tc>
          <w:tcPr>
            <w:tcW w:w="888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22 Ebrill </w:t>
            </w:r>
          </w:p>
        </w:tc>
        <w:tc>
          <w:tcPr>
            <w:tcW w:w="1059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Sesiwn Chwaraeon a Ffitrwydd</w:t>
            </w:r>
          </w:p>
        </w:tc>
        <w:tc>
          <w:tcPr>
            <w:tcW w:w="888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Default="00E14186" w:rsidP="00E14186"/>
          <w:p w:rsidR="00E141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25 Ebrill</w:t>
            </w:r>
          </w:p>
        </w:tc>
        <w:tc>
          <w:tcPr>
            <w:tcW w:w="1059" w:type="pct"/>
            <w:shd w:val="clear" w:color="auto" w:fill="auto"/>
          </w:tcPr>
          <w:p w:rsidR="00E14186" w:rsidRPr="00090992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Pwll Tân a S’mores </w:t>
            </w:r>
          </w:p>
        </w:tc>
        <w:tc>
          <w:tcPr>
            <w:tcW w:w="888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29 Ebrill</w:t>
            </w:r>
          </w:p>
        </w:tc>
        <w:tc>
          <w:tcPr>
            <w:tcW w:w="1059" w:type="pct"/>
            <w:shd w:val="clear" w:color="auto" w:fill="auto"/>
          </w:tcPr>
          <w:p w:rsidR="00E14186" w:rsidRPr="00942BDD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Sesiwn Dawns/Cerddoriaeth</w:t>
            </w:r>
          </w:p>
        </w:tc>
        <w:tc>
          <w:tcPr>
            <w:tcW w:w="888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2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 Mai</w:t>
            </w:r>
          </w:p>
        </w:tc>
        <w:tc>
          <w:tcPr>
            <w:tcW w:w="1059" w:type="pct"/>
            <w:shd w:val="clear" w:color="auto" w:fill="auto"/>
          </w:tcPr>
          <w:p w:rsidR="00E14186" w:rsidRPr="00090992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Yr 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Urdd - Sesiwn Bingo</w:t>
            </w:r>
          </w:p>
        </w:tc>
        <w:tc>
          <w:tcPr>
            <w:tcW w:w="888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00"/>
          </w:tcPr>
          <w:p w:rsidR="002C338E" w:rsidRPr="009B667F" w:rsidRDefault="00A3333C" w:rsidP="008D763B">
            <w:pPr>
              <w:pStyle w:val="TableHeader"/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Dydd Llun</w:t>
            </w:r>
          </w:p>
          <w:p w:rsidR="008D763B" w:rsidRPr="009B667F" w:rsidRDefault="00A3333C" w:rsidP="008D763B">
            <w:pPr>
              <w:pStyle w:val="TableHeader"/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6 Mai</w:t>
            </w:r>
          </w:p>
        </w:tc>
        <w:tc>
          <w:tcPr>
            <w:tcW w:w="1059" w:type="pct"/>
            <w:shd w:val="clear" w:color="auto" w:fill="FFFF00"/>
          </w:tcPr>
          <w:p w:rsidR="002C338E" w:rsidRPr="009B667F" w:rsidRDefault="002C338E" w:rsidP="00ED445C">
            <w:pPr>
              <w:rPr>
                <w:color w:val="auto"/>
              </w:rPr>
            </w:pPr>
          </w:p>
          <w:p w:rsidR="008D763B" w:rsidRPr="009B667F" w:rsidRDefault="00A3333C" w:rsidP="008D763B">
            <w:pPr>
              <w:jc w:val="both"/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GŴYL Y BANC</w:t>
            </w:r>
          </w:p>
        </w:tc>
        <w:tc>
          <w:tcPr>
            <w:tcW w:w="888" w:type="pct"/>
            <w:shd w:val="clear" w:color="auto" w:fill="FFFF00"/>
          </w:tcPr>
          <w:p w:rsidR="002C338E" w:rsidRPr="009B667F" w:rsidRDefault="002C338E" w:rsidP="00ED445C">
            <w:pPr>
              <w:rPr>
                <w:color w:val="auto"/>
              </w:rPr>
            </w:pPr>
          </w:p>
          <w:p w:rsidR="009B667F" w:rsidRPr="009B667F" w:rsidRDefault="00A3333C" w:rsidP="00ED445C">
            <w:pPr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AR GAU</w:t>
            </w:r>
          </w:p>
        </w:tc>
        <w:tc>
          <w:tcPr>
            <w:tcW w:w="1075" w:type="pct"/>
            <w:shd w:val="clear" w:color="auto" w:fill="FFFF00"/>
          </w:tcPr>
          <w:p w:rsidR="002C338E" w:rsidRPr="009B667F" w:rsidRDefault="002C338E" w:rsidP="00ED445C">
            <w:pPr>
              <w:rPr>
                <w:color w:val="auto"/>
              </w:rPr>
            </w:pPr>
          </w:p>
          <w:p w:rsidR="009B667F" w:rsidRPr="009B667F" w:rsidRDefault="00A3333C" w:rsidP="00ED445C">
            <w:pPr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AR</w:t>
            </w:r>
            <w:r>
              <w:rPr>
                <w:rFonts w:eastAsia="Arial"/>
                <w:bCs/>
                <w:iCs/>
                <w:color w:val="auto"/>
                <w:lang w:val="cy-GB"/>
              </w:rPr>
              <w:t xml:space="preserve"> GAU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2C338E" w:rsidRDefault="00A3333C" w:rsidP="008D763B">
            <w:r>
              <w:rPr>
                <w:rFonts w:eastAsia="Arial"/>
                <w:bCs/>
                <w:iCs/>
                <w:color w:val="000000"/>
                <w:lang w:val="cy-GB"/>
              </w:rPr>
              <w:lastRenderedPageBreak/>
              <w:t>Dydd Iau</w:t>
            </w:r>
          </w:p>
          <w:p w:rsidR="009B667F" w:rsidRPr="001C67FB" w:rsidRDefault="00A3333C" w:rsidP="008D763B">
            <w:r>
              <w:rPr>
                <w:rFonts w:eastAsia="Arial"/>
                <w:bCs/>
                <w:iCs/>
                <w:color w:val="000000"/>
                <w:lang w:val="cy-GB"/>
              </w:rPr>
              <w:t>9 Mai</w:t>
            </w:r>
          </w:p>
        </w:tc>
        <w:tc>
          <w:tcPr>
            <w:tcW w:w="1059" w:type="pct"/>
            <w:shd w:val="clear" w:color="auto" w:fill="auto"/>
          </w:tcPr>
          <w:p w:rsidR="00365468" w:rsidRPr="00430B31" w:rsidRDefault="00A3333C" w:rsidP="00ED445C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BBQ 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– Cŵn Poeth, Gŵyl Gerddoriaeth/Parti</w:t>
            </w:r>
          </w:p>
        </w:tc>
        <w:tc>
          <w:tcPr>
            <w:tcW w:w="888" w:type="pct"/>
            <w:shd w:val="clear" w:color="auto" w:fill="auto"/>
          </w:tcPr>
          <w:p w:rsidR="002C338E" w:rsidRPr="00430B31" w:rsidRDefault="00A3333C" w:rsidP="00ED445C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2C338E" w:rsidRDefault="00A3333C" w:rsidP="00ED445C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13 Mai</w:t>
            </w:r>
          </w:p>
        </w:tc>
        <w:tc>
          <w:tcPr>
            <w:tcW w:w="1059" w:type="pct"/>
          </w:tcPr>
          <w:p w:rsidR="00E14186" w:rsidRPr="00500C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In 2 Change </w:t>
            </w:r>
          </w:p>
          <w:p w:rsidR="00500C86" w:rsidRPr="00A20140" w:rsidRDefault="00A3333C" w:rsidP="00E14186">
            <w:pPr>
              <w:rPr>
                <w:highlight w:val="yellow"/>
              </w:rPr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Ymwybyddiaeth o alcohol</w:t>
            </w:r>
          </w:p>
        </w:tc>
        <w:tc>
          <w:tcPr>
            <w:tcW w:w="888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16 Mai</w:t>
            </w:r>
          </w:p>
        </w:tc>
        <w:tc>
          <w:tcPr>
            <w:tcW w:w="1059" w:type="pct"/>
          </w:tcPr>
          <w:p w:rsidR="00E14186" w:rsidRPr="00090992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Inspire – Delwedd Corff</w:t>
            </w:r>
          </w:p>
        </w:tc>
        <w:tc>
          <w:tcPr>
            <w:tcW w:w="888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20 Mai</w:t>
            </w:r>
          </w:p>
        </w:tc>
        <w:tc>
          <w:tcPr>
            <w:tcW w:w="1059" w:type="pct"/>
          </w:tcPr>
          <w:p w:rsidR="00E14186" w:rsidRPr="00090992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Celf a chrefftau</w:t>
            </w:r>
          </w:p>
        </w:tc>
        <w:tc>
          <w:tcPr>
            <w:tcW w:w="888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23 Mai</w:t>
            </w:r>
          </w:p>
        </w:tc>
        <w:tc>
          <w:tcPr>
            <w:tcW w:w="1059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Wrecsam Egnïol</w:t>
            </w:r>
          </w:p>
          <w:p w:rsidR="00500C86" w:rsidRPr="00090992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(Chwaraeon ar y llecyn gemau amlddefnydd)</w:t>
            </w:r>
          </w:p>
        </w:tc>
        <w:tc>
          <w:tcPr>
            <w:tcW w:w="888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trHeight w:val="301"/>
        </w:trPr>
        <w:tc>
          <w:tcPr>
            <w:tcW w:w="919" w:type="pct"/>
            <w:shd w:val="clear" w:color="auto" w:fill="FFFF00"/>
          </w:tcPr>
          <w:p w:rsidR="009B667F" w:rsidRPr="009B667F" w:rsidRDefault="00A3333C" w:rsidP="009B667F">
            <w:pPr>
              <w:pStyle w:val="TableHeader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1059" w:type="pct"/>
            <w:shd w:val="clear" w:color="auto" w:fill="FFFF00"/>
          </w:tcPr>
          <w:p w:rsidR="009B667F" w:rsidRPr="009B667F" w:rsidRDefault="00A3333C" w:rsidP="009B667F">
            <w:pPr>
              <w:jc w:val="both"/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HANNER TYMOR</w:t>
            </w:r>
          </w:p>
        </w:tc>
        <w:tc>
          <w:tcPr>
            <w:tcW w:w="888" w:type="pct"/>
            <w:shd w:val="clear" w:color="auto" w:fill="FFFF00"/>
          </w:tcPr>
          <w:p w:rsidR="009B667F" w:rsidRPr="009B667F" w:rsidRDefault="00A3333C" w:rsidP="009B667F">
            <w:pPr>
              <w:jc w:val="both"/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AR GAU</w:t>
            </w:r>
          </w:p>
        </w:tc>
        <w:tc>
          <w:tcPr>
            <w:tcW w:w="1075" w:type="pct"/>
            <w:shd w:val="clear" w:color="auto" w:fill="FFFF00"/>
          </w:tcPr>
          <w:p w:rsidR="009B667F" w:rsidRPr="009B667F" w:rsidRDefault="00A3333C" w:rsidP="009B667F">
            <w:pPr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AR GAU</w:t>
            </w:r>
          </w:p>
        </w:tc>
        <w:tc>
          <w:tcPr>
            <w:tcW w:w="1059" w:type="pct"/>
          </w:tcPr>
          <w:p w:rsidR="009B667F" w:rsidRPr="0096541E" w:rsidRDefault="009B667F" w:rsidP="009B667F">
            <w:pPr>
              <w:jc w:val="left"/>
            </w:pP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3 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Mehefin</w:t>
            </w:r>
          </w:p>
        </w:tc>
        <w:tc>
          <w:tcPr>
            <w:tcW w:w="1059" w:type="pct"/>
            <w:shd w:val="clear" w:color="auto" w:fill="FFFFFF" w:themeFill="background1"/>
          </w:tcPr>
          <w:p w:rsidR="00E14186" w:rsidRPr="00F72D55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Cystadleuaeth feicio</w:t>
            </w:r>
          </w:p>
        </w:tc>
        <w:tc>
          <w:tcPr>
            <w:tcW w:w="888" w:type="pct"/>
            <w:shd w:val="clear" w:color="auto" w:fill="FFFFFF" w:themeFill="background1"/>
          </w:tcPr>
          <w:p w:rsidR="00E14186" w:rsidRPr="001C67FB" w:rsidRDefault="00A3333C" w:rsidP="00E14186">
            <w:pPr>
              <w:pStyle w:val="TableText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shd w:val="clear" w:color="auto" w:fill="FFFFFF" w:themeFill="background1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6 Mehefin</w:t>
            </w:r>
          </w:p>
        </w:tc>
        <w:tc>
          <w:tcPr>
            <w:tcW w:w="1059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Diwrnod gwerthfawrogi</w:t>
            </w:r>
          </w:p>
          <w:p w:rsidR="00500C86" w:rsidRPr="00B03917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(Lluniau)</w:t>
            </w:r>
          </w:p>
        </w:tc>
        <w:tc>
          <w:tcPr>
            <w:tcW w:w="888" w:type="pct"/>
          </w:tcPr>
          <w:p w:rsidR="00E14186" w:rsidRPr="00BF55BA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</w:tcPr>
          <w:p w:rsidR="00E14186" w:rsidRPr="00BF55BA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10 Mehefin</w:t>
            </w:r>
          </w:p>
        </w:tc>
        <w:tc>
          <w:tcPr>
            <w:tcW w:w="1059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In2 Change </w:t>
            </w:r>
          </w:p>
          <w:p w:rsidR="00500C86" w:rsidRPr="00443CBD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Cyffuriau a Fêpio</w:t>
            </w:r>
          </w:p>
        </w:tc>
        <w:tc>
          <w:tcPr>
            <w:tcW w:w="888" w:type="pct"/>
          </w:tcPr>
          <w:p w:rsidR="00E14186" w:rsidRPr="00443CBD" w:rsidRDefault="00A3333C" w:rsidP="00E14186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</w:tcPr>
          <w:p w:rsidR="00E14186" w:rsidRPr="00443CBD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Default="00E14186" w:rsidP="00E14186"/>
          <w:p w:rsidR="00E14186" w:rsidRPr="009B667F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13 Mehefin</w:t>
            </w:r>
          </w:p>
        </w:tc>
        <w:tc>
          <w:tcPr>
            <w:tcW w:w="1059" w:type="pct"/>
            <w:shd w:val="clear" w:color="auto" w:fill="auto"/>
          </w:tcPr>
          <w:p w:rsidR="00E14186" w:rsidRPr="00500C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Gwneud cardiau</w:t>
            </w:r>
          </w:p>
          <w:p w:rsidR="00500C86" w:rsidRPr="00DE1F31" w:rsidRDefault="00A3333C" w:rsidP="00E14186">
            <w:pPr>
              <w:rPr>
                <w:highlight w:val="yellow"/>
              </w:rPr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Sul y Tadau</w:t>
            </w:r>
          </w:p>
        </w:tc>
        <w:tc>
          <w:tcPr>
            <w:tcW w:w="888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17 Mehefin</w:t>
            </w:r>
          </w:p>
        </w:tc>
        <w:tc>
          <w:tcPr>
            <w:tcW w:w="1059" w:type="pct"/>
          </w:tcPr>
          <w:p w:rsidR="00E14186" w:rsidRDefault="00A3333C" w:rsidP="00184328">
            <w:r>
              <w:rPr>
                <w:rFonts w:eastAsia="Arial"/>
                <w:bCs/>
                <w:iCs/>
                <w:color w:val="000000"/>
                <w:lang w:val="cy-GB"/>
              </w:rPr>
              <w:t>Tynnu llun â sialc</w:t>
            </w:r>
          </w:p>
          <w:p w:rsidR="00184328" w:rsidRDefault="00184328" w:rsidP="00184328"/>
          <w:p w:rsidR="00184328" w:rsidRPr="00942BDD" w:rsidRDefault="00A3333C" w:rsidP="00184328">
            <w:r>
              <w:rPr>
                <w:rFonts w:eastAsia="Arial"/>
                <w:bCs/>
                <w:iCs/>
                <w:color w:val="000000"/>
                <w:lang w:val="cy-GB"/>
              </w:rPr>
              <w:t>(Wal Ddringo, i’w gadarnhau)</w:t>
            </w:r>
          </w:p>
        </w:tc>
        <w:tc>
          <w:tcPr>
            <w:tcW w:w="888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20 Mehefin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Wythnos Gwaith Ieuenctid</w:t>
            </w:r>
          </w:p>
          <w:p w:rsidR="00500C86" w:rsidRPr="00E33D61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(Dylunio lluniau/celf i ddathlu)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579"/>
        </w:trPr>
        <w:tc>
          <w:tcPr>
            <w:tcW w:w="91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24 Mehefin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Pr="00E33D61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Dathliad Gwaith Ieuenctid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579"/>
        </w:trPr>
        <w:tc>
          <w:tcPr>
            <w:tcW w:w="91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27 Mehefin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Pr="00E33D61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Bingo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ay Banks</w:t>
            </w:r>
          </w:p>
        </w:tc>
      </w:tr>
      <w:tr w:rsidR="00947F0A" w:rsidTr="009B667F"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Pr="00E33D61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Gofalwyr Ifanc - Trafodaeth ac ymwybyddiaeth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Pr="001C67FB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4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Pr="00E33D61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Mefus a Siocled wedi 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toddi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Pr="000D241E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8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Pr="00E33D61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Cŵn poeth a siocled poeth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11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Pr="00E33D61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Pasta Bolognese 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Pr="0026160A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Llun</w:t>
            </w:r>
          </w:p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15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Sesiwn Fan Hwyl</w:t>
            </w:r>
          </w:p>
          <w:p w:rsidR="00500C86" w:rsidRPr="00E33D61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(Defnyddio adnoddau o fan chwarae)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Pr="0026160A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9B667F"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 Iau</w:t>
            </w:r>
          </w:p>
          <w:p w:rsidR="00E14186" w:rsidRDefault="00A3333C" w:rsidP="00E141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18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Dathliad Diwedd Blwydd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yn</w:t>
            </w:r>
          </w:p>
          <w:p w:rsidR="00500C86" w:rsidRPr="00E33D61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(Trît bwyd)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14186" w:rsidRPr="0026160A" w:rsidRDefault="00A3333C" w:rsidP="00E14186">
            <w:r>
              <w:rPr>
                <w:rFonts w:eastAsia="Arial"/>
                <w:bCs/>
                <w:iCs/>
                <w:color w:val="000000"/>
                <w:lang w:val="cy-GB"/>
              </w:rPr>
              <w:t>Solway Banks</w:t>
            </w:r>
          </w:p>
        </w:tc>
      </w:tr>
      <w:tr w:rsidR="00947F0A" w:rsidTr="00ED17E7">
        <w:trPr>
          <w:gridAfter w:val="1"/>
          <w:wAfter w:w="1059" w:type="dxa"/>
          <w:trHeight w:val="579"/>
        </w:trPr>
        <w:tc>
          <w:tcPr>
            <w:tcW w:w="3941" w:type="pct"/>
            <w:gridSpan w:val="4"/>
            <w:tcBorders>
              <w:right w:val="single" w:sz="4" w:space="0" w:color="006699"/>
            </w:tcBorders>
            <w:shd w:val="clear" w:color="auto" w:fill="FFFFFF" w:themeFill="background1"/>
          </w:tcPr>
          <w:p w:rsidR="00ED17E7" w:rsidRDefault="00A3333C" w:rsidP="00ED17E7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Yr wythnos sy’n dechrau ar 29 Mai</w:t>
            </w:r>
          </w:p>
          <w:p w:rsidR="00ED17E7" w:rsidRPr="0026160A" w:rsidRDefault="00A3333C" w:rsidP="00ED17E7">
            <w:r>
              <w:rPr>
                <w:rFonts w:eastAsia="Arial"/>
                <w:bCs/>
                <w:iCs/>
                <w:color w:val="000000"/>
                <w:lang w:val="cy-GB"/>
              </w:rPr>
              <w:t>Trip - Lleoliad i’w gadarnhau</w:t>
            </w:r>
          </w:p>
        </w:tc>
      </w:tr>
    </w:tbl>
    <w:p w:rsidR="00087BB6" w:rsidRDefault="00087BB6" w:rsidP="00ED445C"/>
    <w:p w:rsidR="00C76BF0" w:rsidRPr="00807842" w:rsidRDefault="00A3333C" w:rsidP="00ED445C">
      <w:r>
        <w:rPr>
          <w:rFonts w:eastAsia="Arial"/>
          <w:bCs/>
          <w:iCs/>
          <w:color w:val="000000"/>
          <w:lang w:val="cy-GB"/>
        </w:rPr>
        <w:t xml:space="preserve">I gael rhagor o wybodaeth am yr holl weithgareddau uchod, ewch i </w:t>
      </w:r>
      <w:hyperlink r:id="rId8" w:history="1">
        <w:r w:rsidRPr="00CE5369">
          <w:rPr>
            <w:rStyle w:val="Hyperlink"/>
            <w:rFonts w:ascii="Arial" w:eastAsia="Arial" w:hAnsi="Arial" w:cs="Arial"/>
            <w:bCs/>
            <w:iCs/>
            <w:sz w:val="24"/>
            <w:lang w:val="cy-GB"/>
          </w:rPr>
          <w:t>www.wrecsamifanc.co.uk</w:t>
        </w:r>
      </w:hyperlink>
      <w:r>
        <w:rPr>
          <w:rFonts w:eastAsia="Arial"/>
          <w:bCs/>
          <w:iCs/>
          <w:color w:val="000000"/>
          <w:lang w:val="cy-GB"/>
        </w:rPr>
        <w:t xml:space="preserve"> </w:t>
      </w:r>
      <w:r>
        <w:rPr>
          <w:rFonts w:eastAsia="Arial"/>
          <w:bCs/>
          <w:iCs/>
          <w:color w:val="000000"/>
          <w:lang w:val="cy-GB"/>
        </w:rPr>
        <w:t>i gael diweddariadau rh</w:t>
      </w:r>
      <w:bookmarkStart w:id="0" w:name="_GoBack"/>
      <w:bookmarkEnd w:id="0"/>
      <w:r>
        <w:rPr>
          <w:rFonts w:eastAsia="Arial"/>
          <w:bCs/>
          <w:iCs/>
          <w:color w:val="000000"/>
          <w:lang w:val="cy-GB"/>
        </w:rPr>
        <w:t xml:space="preserve">eolaidd ac i weld unrhyw newidiadau i'r rhaglen. </w:t>
      </w:r>
      <w:r>
        <w:rPr>
          <w:rFonts w:eastAsia="Arial"/>
          <w:bCs/>
          <w:iCs/>
          <w:color w:val="000000"/>
          <w:lang w:val="cy-GB"/>
        </w:rPr>
        <w:t>Ni fydd manylion cyswllt yn cael eu rhannu ag unrhyw un arall.</w:t>
      </w:r>
    </w:p>
    <w:p w:rsidR="00C76BF0" w:rsidRPr="007D74B4" w:rsidRDefault="00A3333C" w:rsidP="00ED445C">
      <w:r>
        <w:rPr>
          <w:rFonts w:eastAsia="Arial"/>
          <w:bCs/>
          <w:iCs/>
          <w:color w:val="000000"/>
          <w:lang w:val="cy-GB"/>
        </w:rPr>
        <w:t>Yn olaf, byddem wrt</w:t>
      </w:r>
      <w:r>
        <w:rPr>
          <w:rFonts w:eastAsia="Arial"/>
          <w:bCs/>
          <w:iCs/>
          <w:color w:val="000000"/>
          <w:lang w:val="cy-GB"/>
        </w:rPr>
        <w:t>h ein boddau’n clywed eich syniadau chi am weithgareddau ar gyfer y dyfodol, felly peidiwch â bod ofn eu rhannu nhw.</w:t>
      </w:r>
    </w:p>
    <w:sectPr w:rsidR="00C76BF0" w:rsidRPr="007D74B4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3333C">
      <w:r>
        <w:separator/>
      </w:r>
    </w:p>
  </w:endnote>
  <w:endnote w:type="continuationSeparator" w:id="0">
    <w:p w:rsidR="00000000" w:rsidRDefault="00A33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A3333C" w:rsidP="00ED445C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3333C">
      <w:r>
        <w:separator/>
      </w:r>
    </w:p>
  </w:footnote>
  <w:footnote w:type="continuationSeparator" w:id="0">
    <w:p w:rsidR="00000000" w:rsidRDefault="00A333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A3333C" w:rsidP="00ED445C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A3333C" w:rsidP="00ED445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D445C">
    <w:pPr>
      <w:pStyle w:val="Header"/>
    </w:pPr>
  </w:p>
  <w:p w:rsidR="00F86700" w:rsidRDefault="00A3333C" w:rsidP="00ED445C">
    <w:pPr>
      <w:pStyle w:val="Header"/>
    </w:pPr>
    <w:r>
      <w:t xml:space="preserve">                               </w:t>
    </w:r>
  </w:p>
  <w:p w:rsidR="00F86700" w:rsidRDefault="00F86700" w:rsidP="00ED445C">
    <w:pPr>
      <w:pStyle w:val="Header"/>
    </w:pPr>
  </w:p>
  <w:p w:rsidR="00DC2E54" w:rsidRDefault="00DC2E54" w:rsidP="00ED44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42E67"/>
    <w:rsid w:val="0006190D"/>
    <w:rsid w:val="00066056"/>
    <w:rsid w:val="00066E8B"/>
    <w:rsid w:val="0006795E"/>
    <w:rsid w:val="00070707"/>
    <w:rsid w:val="00072161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229B"/>
    <w:rsid w:val="000E7475"/>
    <w:rsid w:val="0010528E"/>
    <w:rsid w:val="00106962"/>
    <w:rsid w:val="00111490"/>
    <w:rsid w:val="001251B9"/>
    <w:rsid w:val="00141945"/>
    <w:rsid w:val="00147151"/>
    <w:rsid w:val="00150502"/>
    <w:rsid w:val="00150DA2"/>
    <w:rsid w:val="00161B34"/>
    <w:rsid w:val="001662A6"/>
    <w:rsid w:val="00167A66"/>
    <w:rsid w:val="001715E3"/>
    <w:rsid w:val="00176BE5"/>
    <w:rsid w:val="00180B76"/>
    <w:rsid w:val="001811C4"/>
    <w:rsid w:val="00184328"/>
    <w:rsid w:val="0019314A"/>
    <w:rsid w:val="00193F33"/>
    <w:rsid w:val="00195EED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25CD8"/>
    <w:rsid w:val="00230857"/>
    <w:rsid w:val="002578F6"/>
    <w:rsid w:val="0026160A"/>
    <w:rsid w:val="00263683"/>
    <w:rsid w:val="00285AB6"/>
    <w:rsid w:val="00290022"/>
    <w:rsid w:val="00294ABF"/>
    <w:rsid w:val="002A1AD5"/>
    <w:rsid w:val="002A6108"/>
    <w:rsid w:val="002B116D"/>
    <w:rsid w:val="002B5526"/>
    <w:rsid w:val="002C338E"/>
    <w:rsid w:val="002C3BEC"/>
    <w:rsid w:val="002D6895"/>
    <w:rsid w:val="002E4C36"/>
    <w:rsid w:val="002E52EF"/>
    <w:rsid w:val="002E7CCA"/>
    <w:rsid w:val="003055CA"/>
    <w:rsid w:val="0032784E"/>
    <w:rsid w:val="00335E4F"/>
    <w:rsid w:val="00362E17"/>
    <w:rsid w:val="00365468"/>
    <w:rsid w:val="00367CB3"/>
    <w:rsid w:val="00374343"/>
    <w:rsid w:val="003A4BB0"/>
    <w:rsid w:val="003B29D8"/>
    <w:rsid w:val="003C1F53"/>
    <w:rsid w:val="003D1646"/>
    <w:rsid w:val="003E2D2E"/>
    <w:rsid w:val="0040031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D74C5"/>
    <w:rsid w:val="004E1145"/>
    <w:rsid w:val="004F5185"/>
    <w:rsid w:val="004F780C"/>
    <w:rsid w:val="00500C86"/>
    <w:rsid w:val="00505DF3"/>
    <w:rsid w:val="005135BA"/>
    <w:rsid w:val="00525D24"/>
    <w:rsid w:val="00531382"/>
    <w:rsid w:val="0053207B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C3EE2"/>
    <w:rsid w:val="005C6CCD"/>
    <w:rsid w:val="005E3B3A"/>
    <w:rsid w:val="005F0372"/>
    <w:rsid w:val="005F0FEE"/>
    <w:rsid w:val="006067D3"/>
    <w:rsid w:val="0063327B"/>
    <w:rsid w:val="00633AE3"/>
    <w:rsid w:val="00635D64"/>
    <w:rsid w:val="00636FE3"/>
    <w:rsid w:val="00673FAA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B3DC8"/>
    <w:rsid w:val="006D7B23"/>
    <w:rsid w:val="006E02C0"/>
    <w:rsid w:val="006E711B"/>
    <w:rsid w:val="00715184"/>
    <w:rsid w:val="0072152D"/>
    <w:rsid w:val="00721B24"/>
    <w:rsid w:val="007244A9"/>
    <w:rsid w:val="007428C7"/>
    <w:rsid w:val="0074657A"/>
    <w:rsid w:val="00754518"/>
    <w:rsid w:val="0077325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4282C"/>
    <w:rsid w:val="0084294C"/>
    <w:rsid w:val="00876F70"/>
    <w:rsid w:val="008770EA"/>
    <w:rsid w:val="008866F7"/>
    <w:rsid w:val="00886D19"/>
    <w:rsid w:val="008924E7"/>
    <w:rsid w:val="008934F2"/>
    <w:rsid w:val="008A0363"/>
    <w:rsid w:val="008A6BD1"/>
    <w:rsid w:val="008B22CA"/>
    <w:rsid w:val="008B6BE0"/>
    <w:rsid w:val="008C6978"/>
    <w:rsid w:val="008D26A9"/>
    <w:rsid w:val="008D5441"/>
    <w:rsid w:val="008D763B"/>
    <w:rsid w:val="008E5D20"/>
    <w:rsid w:val="0091033B"/>
    <w:rsid w:val="00942BDD"/>
    <w:rsid w:val="00947F0A"/>
    <w:rsid w:val="00952565"/>
    <w:rsid w:val="00956136"/>
    <w:rsid w:val="009568E3"/>
    <w:rsid w:val="0096541E"/>
    <w:rsid w:val="00972BD7"/>
    <w:rsid w:val="00972FFD"/>
    <w:rsid w:val="0098233A"/>
    <w:rsid w:val="00984807"/>
    <w:rsid w:val="00984D54"/>
    <w:rsid w:val="00987D58"/>
    <w:rsid w:val="0099010A"/>
    <w:rsid w:val="009A17CC"/>
    <w:rsid w:val="009A22F8"/>
    <w:rsid w:val="009B4D8C"/>
    <w:rsid w:val="009B667F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33C"/>
    <w:rsid w:val="00A3374C"/>
    <w:rsid w:val="00A610DC"/>
    <w:rsid w:val="00A619DD"/>
    <w:rsid w:val="00A62B05"/>
    <w:rsid w:val="00A65868"/>
    <w:rsid w:val="00A708B3"/>
    <w:rsid w:val="00A71447"/>
    <w:rsid w:val="00A72D7A"/>
    <w:rsid w:val="00A73AA3"/>
    <w:rsid w:val="00A73E1F"/>
    <w:rsid w:val="00A75636"/>
    <w:rsid w:val="00A8126E"/>
    <w:rsid w:val="00A86BB2"/>
    <w:rsid w:val="00A916EE"/>
    <w:rsid w:val="00A96B7A"/>
    <w:rsid w:val="00AA1F40"/>
    <w:rsid w:val="00AA2592"/>
    <w:rsid w:val="00AC651E"/>
    <w:rsid w:val="00AD2F7F"/>
    <w:rsid w:val="00AD3325"/>
    <w:rsid w:val="00AE30B8"/>
    <w:rsid w:val="00AE5188"/>
    <w:rsid w:val="00AE5A26"/>
    <w:rsid w:val="00AF55D8"/>
    <w:rsid w:val="00AF7BA2"/>
    <w:rsid w:val="00B03917"/>
    <w:rsid w:val="00B24B3B"/>
    <w:rsid w:val="00B33E31"/>
    <w:rsid w:val="00B43804"/>
    <w:rsid w:val="00B448FB"/>
    <w:rsid w:val="00B46C52"/>
    <w:rsid w:val="00B47E09"/>
    <w:rsid w:val="00B57B8A"/>
    <w:rsid w:val="00B60B86"/>
    <w:rsid w:val="00B61C2B"/>
    <w:rsid w:val="00B657B9"/>
    <w:rsid w:val="00B70D9E"/>
    <w:rsid w:val="00B73D16"/>
    <w:rsid w:val="00B77D08"/>
    <w:rsid w:val="00B81521"/>
    <w:rsid w:val="00BA3B7B"/>
    <w:rsid w:val="00BB0778"/>
    <w:rsid w:val="00BB2FCA"/>
    <w:rsid w:val="00BC6BAD"/>
    <w:rsid w:val="00BD16D8"/>
    <w:rsid w:val="00BE2BD5"/>
    <w:rsid w:val="00BF55BA"/>
    <w:rsid w:val="00C03743"/>
    <w:rsid w:val="00C04343"/>
    <w:rsid w:val="00C0746E"/>
    <w:rsid w:val="00C163C7"/>
    <w:rsid w:val="00C33ED2"/>
    <w:rsid w:val="00C512E1"/>
    <w:rsid w:val="00C54475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D2761"/>
    <w:rsid w:val="00CD4812"/>
    <w:rsid w:val="00CE138C"/>
    <w:rsid w:val="00CE7834"/>
    <w:rsid w:val="00D01765"/>
    <w:rsid w:val="00D309C3"/>
    <w:rsid w:val="00D33177"/>
    <w:rsid w:val="00D4312D"/>
    <w:rsid w:val="00D727A9"/>
    <w:rsid w:val="00D773F9"/>
    <w:rsid w:val="00D87A85"/>
    <w:rsid w:val="00D87D8F"/>
    <w:rsid w:val="00D969FD"/>
    <w:rsid w:val="00DB0463"/>
    <w:rsid w:val="00DB0570"/>
    <w:rsid w:val="00DC2E54"/>
    <w:rsid w:val="00DC3090"/>
    <w:rsid w:val="00DC4B62"/>
    <w:rsid w:val="00DC5580"/>
    <w:rsid w:val="00DC5E6B"/>
    <w:rsid w:val="00DD18A6"/>
    <w:rsid w:val="00DE1F31"/>
    <w:rsid w:val="00DE3C04"/>
    <w:rsid w:val="00DE6737"/>
    <w:rsid w:val="00DF086C"/>
    <w:rsid w:val="00DF2636"/>
    <w:rsid w:val="00DF3E74"/>
    <w:rsid w:val="00DF3FB0"/>
    <w:rsid w:val="00DF4D3E"/>
    <w:rsid w:val="00DF71E8"/>
    <w:rsid w:val="00DF7DC3"/>
    <w:rsid w:val="00E14186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17E7"/>
    <w:rsid w:val="00ED445C"/>
    <w:rsid w:val="00ED5300"/>
    <w:rsid w:val="00EE0004"/>
    <w:rsid w:val="00EE12E7"/>
    <w:rsid w:val="00EE19DF"/>
    <w:rsid w:val="00EE4D2E"/>
    <w:rsid w:val="00EE7556"/>
    <w:rsid w:val="00F214A3"/>
    <w:rsid w:val="00F22B29"/>
    <w:rsid w:val="00F333E6"/>
    <w:rsid w:val="00F33842"/>
    <w:rsid w:val="00F35807"/>
    <w:rsid w:val="00F40340"/>
    <w:rsid w:val="00F47A62"/>
    <w:rsid w:val="00F50FDC"/>
    <w:rsid w:val="00F54D19"/>
    <w:rsid w:val="00F72D55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360E4D"/>
  <w15:docId w15:val="{BDEADAB2-C6A5-40AA-88FE-35E05FB5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D445C"/>
    <w:pPr>
      <w:jc w:val="center"/>
    </w:pPr>
    <w:rPr>
      <w:rFonts w:ascii="Arial" w:hAnsi="Arial" w:cs="Arial"/>
      <w:b/>
      <w:i/>
      <w:color w:val="000000" w:themeColor="text1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DBD39-B54E-4059-9551-308077B71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4</Pages>
  <Words>471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cp:lastModifiedBy>Catrin Evans (Uwch Gyfieithydd/Senior Translator)</cp:lastModifiedBy>
  <cp:revision>3</cp:revision>
  <cp:lastPrinted>2024-03-11T10:01:00Z</cp:lastPrinted>
  <dcterms:created xsi:type="dcterms:W3CDTF">2024-03-25T16:25:00Z</dcterms:created>
  <dcterms:modified xsi:type="dcterms:W3CDTF">2024-04-03T14:35:00Z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