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901EE7" w:rsidP="009133F9">
      <w:pPr>
        <w:pStyle w:val="Title"/>
      </w:pPr>
      <w:r>
        <w:rPr>
          <w:rFonts w:eastAsia="Arial"/>
          <w:iCs/>
          <w:lang w:val="cy-GB"/>
        </w:rPr>
        <w:t xml:space="preserve">Rhaglen Darpariaeth Ieuenctid Cefn Mawr </w:t>
      </w:r>
    </w:p>
    <w:p w:rsidR="00C76BF0" w:rsidRPr="00013F2C" w:rsidRDefault="00901EE7" w:rsidP="009133F9">
      <w:pPr>
        <w:pStyle w:val="Title"/>
      </w:pPr>
      <w:r>
        <w:rPr>
          <w:rFonts w:eastAsia="Arial"/>
          <w:iCs/>
          <w:lang w:val="cy-GB"/>
        </w:rPr>
        <w:t>Ebrill 2024 – Gorffennaf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102434" w:rsidTr="002A6209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901EE7" w:rsidP="009133F9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Dyddiad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901EE7" w:rsidP="009133F9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901EE7" w:rsidP="009133F9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901EE7" w:rsidP="009133F9">
            <w:pPr>
              <w:pStyle w:val="TableHeader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Lleol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iad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D95B56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D95B56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8/4/24</w:t>
            </w:r>
          </w:p>
        </w:tc>
        <w:tc>
          <w:tcPr>
            <w:tcW w:w="1344" w:type="pct"/>
            <w:shd w:val="clear" w:color="auto" w:fill="auto"/>
          </w:tcPr>
          <w:p w:rsidR="00D95B56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Croes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o’n ôl gyda gemau - soniwch wrthym am eich gwyliau Pasg</w:t>
            </w:r>
          </w:p>
        </w:tc>
        <w:tc>
          <w:tcPr>
            <w:tcW w:w="1127" w:type="pct"/>
            <w:shd w:val="clear" w:color="auto" w:fill="auto"/>
          </w:tcPr>
          <w:p w:rsidR="00D95B56" w:rsidRDefault="00D95B56" w:rsidP="009133F9"/>
        </w:tc>
        <w:tc>
          <w:tcPr>
            <w:tcW w:w="1364" w:type="pct"/>
            <w:shd w:val="clear" w:color="auto" w:fill="auto"/>
          </w:tcPr>
          <w:p w:rsidR="00D95B56" w:rsidRDefault="00D95B56" w:rsidP="00AC077C"/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561478" w:rsidRDefault="00561478" w:rsidP="009133F9"/>
          <w:p w:rsidR="00FE27FB" w:rsidRPr="008835BE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BF55BA" w:rsidRPr="008835BE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10/4/24</w:t>
            </w:r>
          </w:p>
        </w:tc>
        <w:tc>
          <w:tcPr>
            <w:tcW w:w="1344" w:type="pct"/>
            <w:shd w:val="clear" w:color="auto" w:fill="auto"/>
          </w:tcPr>
          <w:p w:rsidR="00DB6149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Diwrnod cenedlaethol anifeiliaid anwes - dewch â llun a siaradwch am eich anifeiliaid anwes </w:t>
            </w:r>
          </w:p>
        </w:tc>
        <w:tc>
          <w:tcPr>
            <w:tcW w:w="1127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18:00 - 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20:00</w:t>
            </w:r>
          </w:p>
        </w:tc>
        <w:tc>
          <w:tcPr>
            <w:tcW w:w="1364" w:type="pct"/>
            <w:shd w:val="clear" w:color="auto" w:fill="auto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E7086C" w:rsidRPr="008835BE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FE27FB" w:rsidRPr="008835BE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15/4/24</w:t>
            </w:r>
          </w:p>
        </w:tc>
        <w:tc>
          <w:tcPr>
            <w:tcW w:w="1344" w:type="pct"/>
            <w:shd w:val="clear" w:color="auto" w:fill="auto"/>
          </w:tcPr>
          <w:p w:rsidR="00E311E0" w:rsidRPr="001C67FB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Inspire – Cwis Delwedd Corff</w:t>
            </w:r>
          </w:p>
        </w:tc>
        <w:tc>
          <w:tcPr>
            <w:tcW w:w="1127" w:type="pct"/>
            <w:shd w:val="clear" w:color="auto" w:fill="auto"/>
          </w:tcPr>
          <w:p w:rsidR="00E7086C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7086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8835BE" w:rsidRPr="008835BE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17/4/24</w:t>
            </w:r>
          </w:p>
        </w:tc>
        <w:tc>
          <w:tcPr>
            <w:tcW w:w="1344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Diw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rnod cenedlaethol barddoniaeth - lluniwch eich cerdd fer eich hun </w:t>
            </w:r>
          </w:p>
        </w:tc>
        <w:tc>
          <w:tcPr>
            <w:tcW w:w="1127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8835BE" w:rsidRPr="001C67FB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22/4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/24</w:t>
            </w:r>
          </w:p>
        </w:tc>
        <w:tc>
          <w:tcPr>
            <w:tcW w:w="1344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Diwrnod y Ddaear – cwis ffeithiau am y ddaear</w:t>
            </w:r>
          </w:p>
        </w:tc>
        <w:tc>
          <w:tcPr>
            <w:tcW w:w="1127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8835BE" w:rsidRPr="00564E44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24/4/24</w:t>
            </w:r>
          </w:p>
        </w:tc>
        <w:tc>
          <w:tcPr>
            <w:tcW w:w="1344" w:type="pct"/>
            <w:shd w:val="clear" w:color="auto" w:fill="auto"/>
          </w:tcPr>
          <w:p w:rsidR="007B5724" w:rsidRPr="00090992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Noson gwneud gemwaith</w:t>
            </w:r>
          </w:p>
        </w:tc>
        <w:tc>
          <w:tcPr>
            <w:tcW w:w="1127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8835BE" w:rsidRPr="00564E44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29/4/24</w:t>
            </w:r>
          </w:p>
        </w:tc>
        <w:tc>
          <w:tcPr>
            <w:tcW w:w="1344" w:type="pct"/>
            <w:shd w:val="clear" w:color="auto" w:fill="auto"/>
          </w:tcPr>
          <w:p w:rsidR="00564E44" w:rsidRPr="00942BDD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Coginio - gwneud teisen sbwng</w:t>
            </w:r>
          </w:p>
        </w:tc>
        <w:tc>
          <w:tcPr>
            <w:tcW w:w="1127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BF55BA" w:rsidRPr="00564E44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1/5/24</w:t>
            </w:r>
          </w:p>
        </w:tc>
        <w:tc>
          <w:tcPr>
            <w:tcW w:w="1344" w:type="pct"/>
            <w:shd w:val="clear" w:color="auto" w:fill="auto"/>
          </w:tcPr>
          <w:p w:rsidR="00E311E0" w:rsidRPr="00090992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Celf Ewinedd a Noson o Bampro</w:t>
            </w:r>
          </w:p>
        </w:tc>
        <w:tc>
          <w:tcPr>
            <w:tcW w:w="1127" w:type="pct"/>
            <w:shd w:val="clear" w:color="auto" w:fill="auto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D95B56">
        <w:trPr>
          <w:trHeight w:val="301"/>
        </w:trPr>
        <w:tc>
          <w:tcPr>
            <w:tcW w:w="1165" w:type="pct"/>
            <w:shd w:val="clear" w:color="auto" w:fill="FFFF00"/>
          </w:tcPr>
          <w:p w:rsidR="00430B31" w:rsidRPr="00564E44" w:rsidRDefault="00901EE7" w:rsidP="00D95B56">
            <w:r>
              <w:rPr>
                <w:rFonts w:eastAsia="Arial"/>
                <w:bCs/>
                <w:iCs/>
                <w:color w:val="0F243E"/>
                <w:lang w:val="cy-GB"/>
              </w:rPr>
              <w:t>AR GAU</w:t>
            </w:r>
          </w:p>
        </w:tc>
        <w:tc>
          <w:tcPr>
            <w:tcW w:w="1344" w:type="pct"/>
            <w:shd w:val="clear" w:color="auto" w:fill="FFFF00"/>
          </w:tcPr>
          <w:p w:rsidR="00430B31" w:rsidRPr="00430B31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GŴYL BANC MIS MAI </w:t>
            </w:r>
          </w:p>
        </w:tc>
        <w:tc>
          <w:tcPr>
            <w:tcW w:w="1127" w:type="pct"/>
            <w:shd w:val="clear" w:color="auto" w:fill="FFFF00"/>
          </w:tcPr>
          <w:p w:rsidR="00430B31" w:rsidRPr="00430B31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FFFF00"/>
          </w:tcPr>
          <w:p w:rsidR="00430B31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AR GAU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8835BE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lastRenderedPageBreak/>
              <w:t>Nos Fercher</w:t>
            </w:r>
          </w:p>
          <w:p w:rsidR="00430B31" w:rsidRPr="00564E44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8/5/24</w:t>
            </w:r>
          </w:p>
        </w:tc>
        <w:tc>
          <w:tcPr>
            <w:tcW w:w="1344" w:type="pct"/>
            <w:shd w:val="clear" w:color="auto" w:fill="auto"/>
          </w:tcPr>
          <w:p w:rsidR="00430B31" w:rsidRPr="00430B31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Croeso’n ôl gyda gemau a gwneud pompom </w:t>
            </w:r>
          </w:p>
        </w:tc>
        <w:tc>
          <w:tcPr>
            <w:tcW w:w="1127" w:type="pct"/>
            <w:shd w:val="clear" w:color="auto" w:fill="auto"/>
          </w:tcPr>
          <w:p w:rsidR="00430B31" w:rsidRPr="00430B31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430B31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D95B56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13/5/24</w:t>
            </w:r>
          </w:p>
          <w:p w:rsidR="008835BE" w:rsidRPr="00564E44" w:rsidRDefault="008835BE" w:rsidP="00514C1F">
            <w:pPr>
              <w:jc w:val="both"/>
            </w:pPr>
          </w:p>
        </w:tc>
        <w:tc>
          <w:tcPr>
            <w:tcW w:w="1344" w:type="pct"/>
          </w:tcPr>
          <w:p w:rsidR="00466709" w:rsidRPr="000E1438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Ymweliad gyrfaoedd ifanc - cyngor a chefnogaeth </w:t>
            </w:r>
          </w:p>
        </w:tc>
        <w:tc>
          <w:tcPr>
            <w:tcW w:w="1127" w:type="pct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8835BE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15/5/24</w:t>
            </w:r>
          </w:p>
        </w:tc>
        <w:tc>
          <w:tcPr>
            <w:tcW w:w="1344" w:type="pct"/>
          </w:tcPr>
          <w:p w:rsidR="00B81521" w:rsidRPr="00090992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Coginio - creu eich pizza eich hun</w:t>
            </w:r>
          </w:p>
        </w:tc>
        <w:tc>
          <w:tcPr>
            <w:tcW w:w="1127" w:type="pct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514C1F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20/5/24</w:t>
            </w:r>
          </w:p>
          <w:p w:rsidR="002727FA" w:rsidRPr="001C67FB" w:rsidRDefault="002727FA" w:rsidP="009133F9"/>
        </w:tc>
        <w:tc>
          <w:tcPr>
            <w:tcW w:w="1344" w:type="pct"/>
          </w:tcPr>
          <w:p w:rsidR="00B81521" w:rsidRPr="00090992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Noson gwneud crefftau gyda Playdough</w:t>
            </w:r>
          </w:p>
        </w:tc>
        <w:tc>
          <w:tcPr>
            <w:tcW w:w="1127" w:type="pct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2D6895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514C1F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22/5/24</w:t>
            </w:r>
          </w:p>
          <w:p w:rsidR="002727FA" w:rsidRPr="001C67FB" w:rsidRDefault="002727FA" w:rsidP="009133F9"/>
        </w:tc>
        <w:tc>
          <w:tcPr>
            <w:tcW w:w="1344" w:type="pct"/>
          </w:tcPr>
          <w:p w:rsidR="002D6895" w:rsidRPr="00090992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Trip – i’w gadarnhau</w:t>
            </w:r>
          </w:p>
        </w:tc>
        <w:tc>
          <w:tcPr>
            <w:tcW w:w="1127" w:type="pct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AC077C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514C1F">
        <w:trPr>
          <w:trHeight w:val="301"/>
        </w:trPr>
        <w:tc>
          <w:tcPr>
            <w:tcW w:w="1165" w:type="pct"/>
            <w:shd w:val="clear" w:color="auto" w:fill="FFFF00"/>
          </w:tcPr>
          <w:p w:rsidR="00BF55BA" w:rsidRPr="001C67FB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AR GAU</w:t>
            </w:r>
          </w:p>
        </w:tc>
        <w:tc>
          <w:tcPr>
            <w:tcW w:w="1344" w:type="pct"/>
            <w:shd w:val="clear" w:color="auto" w:fill="FFFF00"/>
          </w:tcPr>
          <w:p w:rsidR="00A20140" w:rsidRPr="003D1646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HANNER TYMOR</w:t>
            </w:r>
          </w:p>
        </w:tc>
        <w:tc>
          <w:tcPr>
            <w:tcW w:w="1127" w:type="pct"/>
            <w:shd w:val="clear" w:color="auto" w:fill="FFFF00"/>
          </w:tcPr>
          <w:p w:rsidR="00BF55BA" w:rsidRDefault="00901EE7" w:rsidP="009133F9">
            <w:r>
              <w:rPr>
                <w:rFonts w:eastAsia="Arial"/>
                <w:bCs/>
                <w:iCs/>
                <w:color w:val="0F243E"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FFFF00"/>
          </w:tcPr>
          <w:p w:rsidR="00BF55BA" w:rsidRDefault="00901EE7" w:rsidP="00AC077C">
            <w:r>
              <w:rPr>
                <w:rFonts w:eastAsia="Arial"/>
                <w:bCs/>
                <w:iCs/>
                <w:color w:val="0F243E"/>
                <w:lang w:val="cy-GB"/>
              </w:rPr>
              <w:t>AR GAU</w:t>
            </w:r>
          </w:p>
        </w:tc>
      </w:tr>
      <w:tr w:rsidR="00102434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3/6/24 </w:t>
            </w:r>
          </w:p>
          <w:p w:rsidR="00E5266C" w:rsidRPr="001C67FB" w:rsidRDefault="00E5266C" w:rsidP="00E5266C"/>
        </w:tc>
        <w:tc>
          <w:tcPr>
            <w:tcW w:w="1344" w:type="pct"/>
          </w:tcPr>
          <w:p w:rsidR="00E5266C" w:rsidRPr="00942BDD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Noson croeso’n ôl gyda chŵn poeth a thwrnamaint Play Station </w:t>
            </w:r>
          </w:p>
        </w:tc>
        <w:tc>
          <w:tcPr>
            <w:tcW w:w="1127" w:type="pct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5/6/24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Noson bingo 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rhyngweithiol gyda gwobrau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10/6/24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B22417">
            <w:r>
              <w:rPr>
                <w:rFonts w:eastAsia="Arial"/>
                <w:bCs/>
                <w:iCs/>
                <w:color w:val="0F243E"/>
                <w:lang w:val="cy-GB"/>
              </w:rPr>
              <w:t>Noson Fondue - trio detholiad gwahanol o fwydydd iach i’w trochi yn y caws poeth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12/6/24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Ymweliad gan Wasanaeth Atal Digartrefedd Pobl Ifanc – ymwybyddiaeth o ddigartrefedd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17/6/24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AR GAU AR GYFER MARCHNADLE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E5266C" w:rsidRDefault="00901EE7" w:rsidP="00E5266C">
            <w:pPr>
              <w:jc w:val="both"/>
            </w:pPr>
            <w:r>
              <w:rPr>
                <w:rFonts w:eastAsia="Arial"/>
                <w:bCs/>
                <w:iCs/>
                <w:color w:val="0F243E"/>
                <w:lang w:val="cy-GB"/>
              </w:rPr>
              <w:t>19/6/24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09564A">
            <w:r>
              <w:rPr>
                <w:rFonts w:eastAsia="Arial"/>
                <w:bCs/>
                <w:iCs/>
                <w:color w:val="0F243E"/>
                <w:lang w:val="cy-GB"/>
              </w:rPr>
              <w:t>Gwneud brechdanau wedi’u tostio - byddwch yn greadigol gyda’ch brechdan iach wedi’i thostio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24/6/24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Dathliad o waith ieuenctid - gludwaith o lyfr lloffion am ein clwb ieuenctid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26/6/24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Interchange – Noson ymwybyddiaeth o fêpio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09564A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Coginio sypreis 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gan Matty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3/7/24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Noson ffitrwydd - heriau chwaraeon awyr agored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8/7/24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Diwrnod siocled y byd - blaswch siocled gwahanol o bob rhan o’r byd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10/7/24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Yr 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 xml:space="preserve">Urdd – </w:t>
            </w:r>
            <w:r>
              <w:rPr>
                <w:rFonts w:eastAsia="Arial"/>
                <w:bCs/>
                <w:iCs/>
                <w:color w:val="0F243E"/>
                <w:lang w:val="cy-GB"/>
              </w:rPr>
              <w:t>Disgo Cymraeg Distaw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Lun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15/7/24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Edrych yn ôl ar y flwyddyn ysgol ddiwethaf - be’ sy’n digwydd nesaf?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  <w:tr w:rsidR="00102434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Nos Fercher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17/7/24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Parti/ BBQ yr haf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Cefn Mawr</w:t>
            </w:r>
          </w:p>
          <w:p w:rsidR="00E5266C" w:rsidRDefault="00901EE7" w:rsidP="00E5266C">
            <w:r>
              <w:rPr>
                <w:rFonts w:eastAsia="Arial"/>
                <w:bCs/>
                <w:iCs/>
                <w:color w:val="0F243E"/>
                <w:lang w:val="cy-GB"/>
              </w:rPr>
              <w:t>Adeilad George Edwards</w:t>
            </w:r>
          </w:p>
        </w:tc>
      </w:tr>
    </w:tbl>
    <w:p w:rsidR="00087BB6" w:rsidRDefault="00087BB6" w:rsidP="009133F9"/>
    <w:p w:rsidR="00C76BF0" w:rsidRPr="00E5266C" w:rsidRDefault="00901EE7" w:rsidP="009133F9">
      <w:pPr>
        <w:rPr>
          <w:sz w:val="22"/>
          <w:szCs w:val="22"/>
        </w:rPr>
      </w:pPr>
      <w:r>
        <w:rPr>
          <w:rFonts w:eastAsia="Arial"/>
          <w:bCs/>
          <w:iCs/>
          <w:color w:val="0F243E"/>
          <w:sz w:val="22"/>
          <w:szCs w:val="22"/>
          <w:lang w:val="cy-GB"/>
        </w:rPr>
        <w:t xml:space="preserve">I gael rhagor o wybodaeth am yr holl weithgareddau uchod, ewch i </w:t>
      </w:r>
      <w:hyperlink r:id="rId8" w:history="1">
        <w:r>
          <w:rPr>
            <w:rFonts w:eastAsia="Arial"/>
            <w:bCs/>
            <w:iCs/>
            <w:color w:val="0000FF"/>
            <w:sz w:val="22"/>
            <w:szCs w:val="22"/>
            <w:u w:val="single"/>
            <w:lang w:val="cy-GB"/>
          </w:rPr>
          <w:t xml:space="preserve">www.wrecsamifanc.co.uk </w:t>
        </w:r>
      </w:hyperlink>
      <w:r>
        <w:rPr>
          <w:rFonts w:eastAsia="Arial"/>
          <w:bCs/>
          <w:iCs/>
          <w:color w:val="0F243E"/>
          <w:sz w:val="22"/>
          <w:szCs w:val="22"/>
          <w:lang w:val="cy-GB"/>
        </w:rPr>
        <w:t xml:space="preserve">i gael gwybodaeth reolaidd ac i weld unrhyw newidiadau i'r rhaglen. </w:t>
      </w:r>
      <w:bookmarkStart w:id="0" w:name="_GoBack"/>
      <w:bookmarkEnd w:id="0"/>
      <w:r>
        <w:rPr>
          <w:rFonts w:eastAsia="Arial"/>
          <w:bCs/>
          <w:iCs/>
          <w:color w:val="0F243E"/>
          <w:sz w:val="22"/>
          <w:szCs w:val="22"/>
          <w:lang w:val="cy-GB"/>
        </w:rPr>
        <w:t xml:space="preserve"> Ni fydd manylion cyswllt yn cael eu rhannu ag unrhyw un arall.</w:t>
      </w:r>
    </w:p>
    <w:p w:rsidR="00C76BF0" w:rsidRPr="00E5266C" w:rsidRDefault="00901EE7" w:rsidP="009133F9">
      <w:pPr>
        <w:rPr>
          <w:sz w:val="22"/>
          <w:szCs w:val="22"/>
        </w:rPr>
      </w:pPr>
      <w:r>
        <w:rPr>
          <w:rFonts w:eastAsia="Arial"/>
          <w:bCs/>
          <w:iCs/>
          <w:color w:val="0F243E"/>
          <w:sz w:val="22"/>
          <w:szCs w:val="22"/>
          <w:lang w:val="cy-GB"/>
        </w:rPr>
        <w:t>Yn olaf, byddem wrth ein boddau’n clywed eich syniadau chi am weithgareddau ar gyfer y dyfodol, felly peidiwch â bod ofn eu rhannu nhw.</w:t>
      </w:r>
    </w:p>
    <w:sectPr w:rsidR="00C76BF0" w:rsidRPr="00E5266C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01EE7">
      <w:r>
        <w:separator/>
      </w:r>
    </w:p>
  </w:endnote>
  <w:endnote w:type="continuationSeparator" w:id="0">
    <w:p w:rsidR="00000000" w:rsidRDefault="00901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901EE7" w:rsidP="009133F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01EE7">
      <w:r>
        <w:separator/>
      </w:r>
    </w:p>
  </w:footnote>
  <w:footnote w:type="continuationSeparator" w:id="0">
    <w:p w:rsidR="00000000" w:rsidRDefault="00901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901EE7" w:rsidP="009133F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901EE7" w:rsidP="009133F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9133F9">
    <w:pPr>
      <w:pStyle w:val="Header"/>
    </w:pPr>
  </w:p>
  <w:p w:rsidR="00F86700" w:rsidRDefault="00901EE7" w:rsidP="009133F9">
    <w:pPr>
      <w:pStyle w:val="Header"/>
    </w:pPr>
    <w:r>
      <w:t xml:space="preserve">                               </w:t>
    </w:r>
  </w:p>
  <w:p w:rsidR="00F86700" w:rsidRDefault="00F86700" w:rsidP="009133F9">
    <w:pPr>
      <w:pStyle w:val="Header"/>
    </w:pPr>
  </w:p>
  <w:p w:rsidR="00DC2E54" w:rsidRDefault="00DC2E54" w:rsidP="009133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6056"/>
    <w:rsid w:val="00066E8B"/>
    <w:rsid w:val="00070707"/>
    <w:rsid w:val="0007554E"/>
    <w:rsid w:val="00076EAF"/>
    <w:rsid w:val="00083953"/>
    <w:rsid w:val="00087BB6"/>
    <w:rsid w:val="00090992"/>
    <w:rsid w:val="0009564A"/>
    <w:rsid w:val="000A1F71"/>
    <w:rsid w:val="000A33B0"/>
    <w:rsid w:val="000C3BA4"/>
    <w:rsid w:val="000D241E"/>
    <w:rsid w:val="000E1438"/>
    <w:rsid w:val="000E229B"/>
    <w:rsid w:val="00102434"/>
    <w:rsid w:val="00106962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0B76"/>
    <w:rsid w:val="001811C4"/>
    <w:rsid w:val="001811C9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44ABF"/>
    <w:rsid w:val="00263683"/>
    <w:rsid w:val="002727FA"/>
    <w:rsid w:val="00285AB6"/>
    <w:rsid w:val="00290022"/>
    <w:rsid w:val="00294ABF"/>
    <w:rsid w:val="002A1AD5"/>
    <w:rsid w:val="002A6108"/>
    <w:rsid w:val="002A6209"/>
    <w:rsid w:val="002B116D"/>
    <w:rsid w:val="002B5526"/>
    <w:rsid w:val="002C3BEC"/>
    <w:rsid w:val="002D6895"/>
    <w:rsid w:val="002E4C36"/>
    <w:rsid w:val="002E52EF"/>
    <w:rsid w:val="002E7CCA"/>
    <w:rsid w:val="002F753D"/>
    <w:rsid w:val="003055CA"/>
    <w:rsid w:val="0032784E"/>
    <w:rsid w:val="00335E4F"/>
    <w:rsid w:val="003407FC"/>
    <w:rsid w:val="00362E17"/>
    <w:rsid w:val="00367CB3"/>
    <w:rsid w:val="00374343"/>
    <w:rsid w:val="003A4BB0"/>
    <w:rsid w:val="003B29D8"/>
    <w:rsid w:val="003D164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02F4"/>
    <w:rsid w:val="004F5185"/>
    <w:rsid w:val="004F780C"/>
    <w:rsid w:val="00505DF3"/>
    <w:rsid w:val="005135BA"/>
    <w:rsid w:val="00514C1F"/>
    <w:rsid w:val="00525D24"/>
    <w:rsid w:val="00535C01"/>
    <w:rsid w:val="00544CDB"/>
    <w:rsid w:val="005539E8"/>
    <w:rsid w:val="0055449E"/>
    <w:rsid w:val="00561478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3FB0"/>
    <w:rsid w:val="0063327B"/>
    <w:rsid w:val="00636FE3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35BE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5D20"/>
    <w:rsid w:val="00901EE7"/>
    <w:rsid w:val="009133F9"/>
    <w:rsid w:val="00924870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029EB"/>
    <w:rsid w:val="00A12940"/>
    <w:rsid w:val="00A17D95"/>
    <w:rsid w:val="00A20140"/>
    <w:rsid w:val="00A3374C"/>
    <w:rsid w:val="00A45C01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077C"/>
    <w:rsid w:val="00AC651E"/>
    <w:rsid w:val="00AD2F7F"/>
    <w:rsid w:val="00AD3325"/>
    <w:rsid w:val="00AE30B8"/>
    <w:rsid w:val="00AE5A26"/>
    <w:rsid w:val="00AF7BA2"/>
    <w:rsid w:val="00B03917"/>
    <w:rsid w:val="00B22417"/>
    <w:rsid w:val="00B33E31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A7BF2"/>
    <w:rsid w:val="00CD4812"/>
    <w:rsid w:val="00CE7834"/>
    <w:rsid w:val="00D309C3"/>
    <w:rsid w:val="00D33177"/>
    <w:rsid w:val="00D4312D"/>
    <w:rsid w:val="00D64BFC"/>
    <w:rsid w:val="00D67A13"/>
    <w:rsid w:val="00D727A9"/>
    <w:rsid w:val="00D87A85"/>
    <w:rsid w:val="00D95B56"/>
    <w:rsid w:val="00D969FD"/>
    <w:rsid w:val="00DB0463"/>
    <w:rsid w:val="00DB0570"/>
    <w:rsid w:val="00DB6149"/>
    <w:rsid w:val="00DC2E54"/>
    <w:rsid w:val="00DC3090"/>
    <w:rsid w:val="00DC4B62"/>
    <w:rsid w:val="00DD18A6"/>
    <w:rsid w:val="00DE3C04"/>
    <w:rsid w:val="00DE6737"/>
    <w:rsid w:val="00DF2636"/>
    <w:rsid w:val="00DF3E74"/>
    <w:rsid w:val="00DF4D3E"/>
    <w:rsid w:val="00DF71E8"/>
    <w:rsid w:val="00DF7DC3"/>
    <w:rsid w:val="00E11F61"/>
    <w:rsid w:val="00E154B5"/>
    <w:rsid w:val="00E250C0"/>
    <w:rsid w:val="00E25CD4"/>
    <w:rsid w:val="00E311E0"/>
    <w:rsid w:val="00E33D61"/>
    <w:rsid w:val="00E42472"/>
    <w:rsid w:val="00E43C02"/>
    <w:rsid w:val="00E51232"/>
    <w:rsid w:val="00E5266C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22B29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C53B1"/>
    <w:rsid w:val="00FD59FD"/>
    <w:rsid w:val="00FE27FB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372B5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133F9"/>
    <w:pPr>
      <w:jc w:val="center"/>
    </w:pPr>
    <w:rPr>
      <w:rFonts w:ascii="Arial" w:hAnsi="Arial" w:cs="Arial"/>
      <w:b/>
      <w:i/>
      <w:color w:val="0F243E" w:themeColor="text2" w:themeShade="8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ngwrexham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EB7DF-BF6D-46BB-ABA6-1243043EE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4</Pages>
  <Words>592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Catrin Evans (Uwch Gyfieithydd/Senior Translator)</cp:lastModifiedBy>
  <cp:revision>3</cp:revision>
  <cp:lastPrinted>2024-03-11T19:24:00Z</cp:lastPrinted>
  <dcterms:created xsi:type="dcterms:W3CDTF">2024-03-25T16:24:00Z</dcterms:created>
  <dcterms:modified xsi:type="dcterms:W3CDTF">2024-04-03T14:36:00Z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