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6.0 -->
  <w:body>
    <w:p w:rsidR="00DE3C04" w:rsidP="00537E74" w14:paraId="1E9EF9FC" w14:textId="1EFD9C5B">
      <w:pPr>
        <w:pStyle w:val="Title"/>
        <w:bidi w:val="0"/>
      </w:pPr>
      <w:bookmarkStart w:id="0" w:name="_GoBack"/>
      <w:bookmarkEnd w:id="0"/>
      <w:r>
        <w:rPr>
          <w:rStyle w:val="DefaultParagraphFont"/>
          <w:rFonts w:ascii="Arial" w:eastAsia="Arial" w:hAnsi="Arial" w:cs="Arial"/>
          <w:b w:val="0"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w w:val="100"/>
          <w:kern w:val="28"/>
          <w:position w:val="0"/>
          <w:sz w:val="32"/>
          <w:szCs w:val="3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Rhaglen Darpariaeth Ieuenctid Llai</w:t>
      </w:r>
    </w:p>
    <w:p w:rsidR="00C76BF0" w:rsidRPr="00013F2C" w:rsidP="00537E74" w14:paraId="53E90E30" w14:textId="371900D4">
      <w:pPr>
        <w:pStyle w:val="Title"/>
        <w:bidi w:val="0"/>
      </w:pPr>
      <w:r>
        <w:rPr>
          <w:rStyle w:val="DefaultParagraphFont"/>
          <w:rFonts w:ascii="Arial" w:eastAsia="Arial" w:hAnsi="Arial" w:cs="Arial"/>
          <w:b w:val="0"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w w:val="100"/>
          <w:kern w:val="28"/>
          <w:position w:val="0"/>
          <w:sz w:val="32"/>
          <w:szCs w:val="3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Ebrill 2024 – Gorffennaf 2024</w:t>
      </w:r>
    </w:p>
    <w:tbl>
      <w:tblPr>
        <w:tblW w:w="6365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356"/>
        <w:gridCol w:w="2715"/>
        <w:gridCol w:w="2277"/>
        <w:gridCol w:w="2756"/>
        <w:gridCol w:w="2715"/>
      </w:tblGrid>
      <w:tr w14:paraId="018E0BE7" w14:textId="77777777" w:rsidTr="009B667F">
        <w:tblPrEx>
          <w:tblW w:w="6365" w:type="pct"/>
          <w:tblInd w:w="-34" w:type="dxa"/>
          <w:tblBorders>
            <w:top w:val="single" w:sz="4" w:space="0" w:color="006699"/>
            <w:left w:val="single" w:sz="4" w:space="0" w:color="006699"/>
            <w:bottom w:val="single" w:sz="4" w:space="0" w:color="006699"/>
            <w:right w:val="single" w:sz="4" w:space="0" w:color="006699"/>
            <w:insideH w:val="single" w:sz="4" w:space="0" w:color="006699"/>
            <w:insideV w:val="single" w:sz="4" w:space="0" w:color="006699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gridAfter w:val="1"/>
          <w:wAfter w:w="1059" w:type="dxa"/>
          <w:trHeight w:val="301"/>
        </w:trPr>
        <w:tc>
          <w:tcPr>
            <w:tcW w:w="919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P="00537E74" w14:paraId="2ED238E1" w14:textId="77777777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2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Dyddiad</w:t>
            </w:r>
          </w:p>
        </w:tc>
        <w:tc>
          <w:tcPr>
            <w:tcW w:w="1059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P="00537E74" w14:paraId="51DCE9BA" w14:textId="77777777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2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Gweithgaredd</w:t>
            </w:r>
          </w:p>
        </w:tc>
        <w:tc>
          <w:tcPr>
            <w:tcW w:w="888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P="00537E74" w14:paraId="22FF642E" w14:textId="77777777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2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Amser</w:t>
            </w:r>
          </w:p>
        </w:tc>
        <w:tc>
          <w:tcPr>
            <w:tcW w:w="1075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P="00537E74" w14:paraId="3AB309DC" w14:textId="77777777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2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Lleoliad</w:t>
            </w:r>
          </w:p>
        </w:tc>
      </w:tr>
      <w:tr w14:paraId="08519F60" w14:textId="77777777" w:rsidTr="009B667F">
        <w:tblPrEx>
          <w:tblW w:w="6365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gridAfter w:val="1"/>
          <w:wAfter w:w="1059" w:type="dxa"/>
          <w:trHeight w:val="301"/>
        </w:trPr>
        <w:tc>
          <w:tcPr>
            <w:tcW w:w="919" w:type="pct"/>
            <w:shd w:val="clear" w:color="auto" w:fill="auto"/>
          </w:tcPr>
          <w:p w:rsidR="008D763B" w:rsidP="00537E74" w14:paraId="53DEB08C" w14:textId="0F9D6296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2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 Lun</w:t>
            </w:r>
          </w:p>
          <w:p w:rsidR="00E7086C" w:rsidRPr="000D241E" w:rsidP="00537E74" w14:paraId="416B3B44" w14:textId="6121419B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2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8 Ebrill</w:t>
            </w:r>
          </w:p>
        </w:tc>
        <w:tc>
          <w:tcPr>
            <w:tcW w:w="1059" w:type="pct"/>
            <w:shd w:val="clear" w:color="auto" w:fill="auto"/>
          </w:tcPr>
          <w:p w:rsidR="00E7086C" w:rsidP="00537E74" w14:paraId="200E36A6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Croeso’n ôl</w:t>
            </w:r>
          </w:p>
          <w:p w:rsidR="00537E74" w:rsidRPr="008A0363" w:rsidP="00537E74" w14:paraId="49CD68D6" w14:textId="2480D87E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Diodydd poeth a bisgedi</w:t>
            </w:r>
          </w:p>
        </w:tc>
        <w:tc>
          <w:tcPr>
            <w:tcW w:w="888" w:type="pct"/>
            <w:shd w:val="clear" w:color="auto" w:fill="auto"/>
          </w:tcPr>
          <w:p w:rsidR="00E7086C" w:rsidP="00537E74" w14:paraId="683BA378" w14:textId="28FB512F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 – 20:00</w:t>
            </w:r>
          </w:p>
        </w:tc>
        <w:tc>
          <w:tcPr>
            <w:tcW w:w="1075" w:type="pct"/>
            <w:shd w:val="clear" w:color="auto" w:fill="auto"/>
          </w:tcPr>
          <w:p w:rsidR="00E7086C" w:rsidP="00537E74" w14:paraId="52FB289B" w14:textId="4DFD58CD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Gardd Gerrig</w:t>
            </w:r>
          </w:p>
        </w:tc>
      </w:tr>
      <w:tr w14:paraId="7096A929" w14:textId="77777777" w:rsidTr="009B667F">
        <w:tblPrEx>
          <w:tblW w:w="6365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gridAfter w:val="1"/>
          <w:wAfter w:w="1059" w:type="dxa"/>
          <w:trHeight w:val="301"/>
        </w:trPr>
        <w:tc>
          <w:tcPr>
            <w:tcW w:w="919" w:type="pct"/>
            <w:shd w:val="clear" w:color="auto" w:fill="auto"/>
          </w:tcPr>
          <w:p w:rsidR="0008741F" w:rsidP="00537E74" w14:paraId="22B95C3A" w14:textId="23DBDFB9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 Iau</w:t>
            </w:r>
          </w:p>
          <w:p w:rsidR="0008741F" w:rsidP="00537E74" w14:paraId="45227DC5" w14:textId="77777777">
            <w:pPr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</w:p>
          <w:p w:rsidR="0008741F" w:rsidRPr="001C67FB" w:rsidP="00537E74" w14:paraId="3E5BC9EA" w14:textId="7A9C6EEC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11 Ebrill</w:t>
            </w:r>
          </w:p>
        </w:tc>
        <w:tc>
          <w:tcPr>
            <w:tcW w:w="1059" w:type="pct"/>
            <w:shd w:val="clear" w:color="auto" w:fill="auto"/>
          </w:tcPr>
          <w:p w:rsidR="0008741F" w:rsidP="00537E74" w14:paraId="625DFE02" w14:textId="2EEE2FC0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  <w:tc>
          <w:tcPr>
            <w:tcW w:w="888" w:type="pct"/>
            <w:shd w:val="clear" w:color="auto" w:fill="auto"/>
          </w:tcPr>
          <w:p w:rsidR="0008741F" w:rsidP="00537E74" w14:paraId="4AE67110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18:00 - 20:00</w:t>
            </w:r>
          </w:p>
        </w:tc>
        <w:tc>
          <w:tcPr>
            <w:tcW w:w="1075" w:type="pct"/>
            <w:shd w:val="clear" w:color="auto" w:fill="auto"/>
          </w:tcPr>
          <w:p w:rsidR="0008741F" w:rsidP="00537E74" w14:paraId="058C4098" w14:textId="379D65AF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Gardd Gerrig</w:t>
            </w:r>
          </w:p>
        </w:tc>
      </w:tr>
      <w:tr w14:paraId="338A1B81" w14:textId="77777777" w:rsidTr="009B667F">
        <w:tblPrEx>
          <w:tblW w:w="6365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gridAfter w:val="1"/>
          <w:wAfter w:w="1059" w:type="dxa"/>
          <w:trHeight w:val="301"/>
        </w:trPr>
        <w:tc>
          <w:tcPr>
            <w:tcW w:w="919" w:type="pct"/>
            <w:shd w:val="clear" w:color="auto" w:fill="auto"/>
          </w:tcPr>
          <w:p w:rsidR="0008741F" w:rsidP="00537E74" w14:paraId="29C63131" w14:textId="77777777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2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 Lun</w:t>
            </w:r>
          </w:p>
          <w:p w:rsidR="0008741F" w:rsidRPr="000D241E" w:rsidP="00537E74" w14:paraId="5EE46E99" w14:textId="015D380D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2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15 Ebrill</w:t>
            </w:r>
          </w:p>
        </w:tc>
        <w:tc>
          <w:tcPr>
            <w:tcW w:w="1059" w:type="pct"/>
            <w:shd w:val="clear" w:color="auto" w:fill="auto"/>
          </w:tcPr>
          <w:p w:rsidR="0008741F" w:rsidRPr="001C67FB" w:rsidP="00537E74" w14:paraId="7C73C237" w14:textId="77EBFEE6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Cŵn poeth a diodydd</w:t>
            </w:r>
          </w:p>
        </w:tc>
        <w:tc>
          <w:tcPr>
            <w:tcW w:w="888" w:type="pct"/>
            <w:shd w:val="clear" w:color="auto" w:fill="auto"/>
          </w:tcPr>
          <w:p w:rsidR="0008741F" w:rsidP="00537E74" w14:paraId="7FEEA1A0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18:00 - 20:00</w:t>
            </w:r>
          </w:p>
        </w:tc>
        <w:tc>
          <w:tcPr>
            <w:tcW w:w="1075" w:type="pct"/>
            <w:shd w:val="clear" w:color="auto" w:fill="auto"/>
          </w:tcPr>
          <w:p w:rsidR="0008741F" w:rsidP="00537E74" w14:paraId="00BB7BD4" w14:textId="2C52B056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Gardd Gerrig</w:t>
            </w:r>
          </w:p>
        </w:tc>
      </w:tr>
      <w:tr w14:paraId="106287B2" w14:textId="77777777" w:rsidTr="009B667F">
        <w:tblPrEx>
          <w:tblW w:w="6365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gridAfter w:val="1"/>
          <w:wAfter w:w="1059" w:type="dxa"/>
          <w:trHeight w:val="301"/>
        </w:trPr>
        <w:tc>
          <w:tcPr>
            <w:tcW w:w="919" w:type="pct"/>
            <w:shd w:val="clear" w:color="auto" w:fill="auto"/>
          </w:tcPr>
          <w:p w:rsidR="0008741F" w:rsidP="00537E74" w14:paraId="4A48A88B" w14:textId="573FC5EF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 Iau</w:t>
            </w:r>
          </w:p>
          <w:p w:rsidR="0008741F" w:rsidP="00537E74" w14:paraId="449933B9" w14:textId="77777777">
            <w:pPr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</w:p>
          <w:p w:rsidR="0008741F" w:rsidRPr="001C67FB" w:rsidP="00537E74" w14:paraId="544DF323" w14:textId="21A4DD0D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 Ebrill</w:t>
            </w:r>
          </w:p>
        </w:tc>
        <w:tc>
          <w:tcPr>
            <w:tcW w:w="1059" w:type="pct"/>
            <w:shd w:val="clear" w:color="auto" w:fill="auto"/>
          </w:tcPr>
          <w:p w:rsidR="0008741F" w:rsidP="00537E74" w14:paraId="1C13F970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In 2 Change </w:t>
            </w:r>
          </w:p>
          <w:p w:rsidR="00537E74" w:rsidP="00537E74" w14:paraId="4D7571CC" w14:textId="4C774ED1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Fêpio</w:t>
            </w:r>
          </w:p>
        </w:tc>
        <w:tc>
          <w:tcPr>
            <w:tcW w:w="888" w:type="pct"/>
            <w:shd w:val="clear" w:color="auto" w:fill="auto"/>
          </w:tcPr>
          <w:p w:rsidR="0008741F" w:rsidP="00537E74" w14:paraId="2D9B8CCE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18:00 - 20:00</w:t>
            </w:r>
          </w:p>
        </w:tc>
        <w:tc>
          <w:tcPr>
            <w:tcW w:w="1075" w:type="pct"/>
            <w:shd w:val="clear" w:color="auto" w:fill="auto"/>
          </w:tcPr>
          <w:p w:rsidR="0008741F" w:rsidP="00537E74" w14:paraId="437591AE" w14:textId="7B438AD6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Gardd Gerrig</w:t>
            </w:r>
          </w:p>
        </w:tc>
      </w:tr>
      <w:tr w14:paraId="29BE16F7" w14:textId="77777777" w:rsidTr="009B667F">
        <w:tblPrEx>
          <w:tblW w:w="6365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gridAfter w:val="1"/>
          <w:wAfter w:w="1059" w:type="dxa"/>
          <w:trHeight w:val="301"/>
        </w:trPr>
        <w:tc>
          <w:tcPr>
            <w:tcW w:w="919" w:type="pct"/>
            <w:shd w:val="clear" w:color="auto" w:fill="auto"/>
          </w:tcPr>
          <w:p w:rsidR="0008741F" w:rsidP="00537E74" w14:paraId="5F054DDC" w14:textId="77777777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2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 Lun</w:t>
            </w:r>
          </w:p>
          <w:p w:rsidR="0008741F" w:rsidRPr="000D241E" w:rsidP="00537E74" w14:paraId="2EFC7615" w14:textId="4FE61AF2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2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22 Ebrill </w:t>
            </w:r>
          </w:p>
        </w:tc>
        <w:tc>
          <w:tcPr>
            <w:tcW w:w="1059" w:type="pct"/>
            <w:shd w:val="clear" w:color="auto" w:fill="auto"/>
          </w:tcPr>
          <w:p w:rsidR="0008741F" w:rsidP="00537E74" w14:paraId="264AC2DF" w14:textId="5B1CC8C2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Siop wybodaeth - Pwysau gan Gyfoedion</w:t>
            </w:r>
          </w:p>
        </w:tc>
        <w:tc>
          <w:tcPr>
            <w:tcW w:w="888" w:type="pct"/>
            <w:shd w:val="clear" w:color="auto" w:fill="auto"/>
          </w:tcPr>
          <w:p w:rsidR="0008741F" w:rsidP="00537E74" w14:paraId="1D22A42E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18:00 - 20:00</w:t>
            </w:r>
          </w:p>
        </w:tc>
        <w:tc>
          <w:tcPr>
            <w:tcW w:w="1075" w:type="pct"/>
            <w:shd w:val="clear" w:color="auto" w:fill="auto"/>
          </w:tcPr>
          <w:p w:rsidR="0008741F" w:rsidP="00537E74" w14:paraId="550130E8" w14:textId="69322B67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Gardd Gerrig</w:t>
            </w:r>
          </w:p>
        </w:tc>
      </w:tr>
      <w:tr w14:paraId="5A290C8E" w14:textId="77777777" w:rsidTr="009B667F">
        <w:tblPrEx>
          <w:tblW w:w="6365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gridAfter w:val="1"/>
          <w:wAfter w:w="1059" w:type="dxa"/>
          <w:trHeight w:val="301"/>
        </w:trPr>
        <w:tc>
          <w:tcPr>
            <w:tcW w:w="919" w:type="pct"/>
            <w:shd w:val="clear" w:color="auto" w:fill="auto"/>
          </w:tcPr>
          <w:p w:rsidR="0008741F" w:rsidP="00537E74" w14:paraId="355A97E7" w14:textId="2B4D006E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 Iau</w:t>
            </w:r>
          </w:p>
          <w:p w:rsidR="0008741F" w:rsidP="00537E74" w14:paraId="44163D86" w14:textId="77777777">
            <w:pPr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</w:p>
          <w:p w:rsidR="0008741F" w:rsidRPr="001C67FB" w:rsidP="00537E74" w14:paraId="7C83BDAB" w14:textId="02FFAB04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25 Ebrill</w:t>
            </w:r>
          </w:p>
        </w:tc>
        <w:tc>
          <w:tcPr>
            <w:tcW w:w="1059" w:type="pct"/>
            <w:shd w:val="clear" w:color="auto" w:fill="auto"/>
          </w:tcPr>
          <w:p w:rsidR="0008741F" w:rsidP="00537E74" w14:paraId="5365DC7F" w14:textId="0336C5A2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Ymwybyddiaeth o awtistiaeth -cwis</w:t>
            </w:r>
          </w:p>
          <w:p w:rsidR="00537E74" w:rsidRPr="00090992" w:rsidP="00537E74" w14:paraId="6510554F" w14:textId="140C3AF8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Chwaraeon</w:t>
            </w:r>
          </w:p>
        </w:tc>
        <w:tc>
          <w:tcPr>
            <w:tcW w:w="888" w:type="pct"/>
            <w:shd w:val="clear" w:color="auto" w:fill="auto"/>
          </w:tcPr>
          <w:p w:rsidR="0008741F" w:rsidP="00537E74" w14:paraId="3EA5B235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18:00 - 20:00</w:t>
            </w:r>
          </w:p>
        </w:tc>
        <w:tc>
          <w:tcPr>
            <w:tcW w:w="1075" w:type="pct"/>
            <w:shd w:val="clear" w:color="auto" w:fill="auto"/>
          </w:tcPr>
          <w:p w:rsidR="0008741F" w:rsidP="00537E74" w14:paraId="75B2746A" w14:textId="44B7EB67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Gardd Gerrig</w:t>
            </w:r>
          </w:p>
        </w:tc>
      </w:tr>
      <w:tr w14:paraId="51C20D91" w14:textId="77777777" w:rsidTr="009B667F">
        <w:tblPrEx>
          <w:tblW w:w="6365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gridAfter w:val="1"/>
          <w:wAfter w:w="1059" w:type="dxa"/>
          <w:trHeight w:val="301"/>
        </w:trPr>
        <w:tc>
          <w:tcPr>
            <w:tcW w:w="919" w:type="pct"/>
            <w:shd w:val="clear" w:color="auto" w:fill="auto"/>
          </w:tcPr>
          <w:p w:rsidR="0008741F" w:rsidP="00537E74" w14:paraId="4CE325FA" w14:textId="77777777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2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 Lun</w:t>
            </w:r>
          </w:p>
          <w:p w:rsidR="0008741F" w:rsidRPr="000D241E" w:rsidP="00537E74" w14:paraId="73D37BC6" w14:textId="2271857D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2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29 Ebrill</w:t>
            </w:r>
          </w:p>
        </w:tc>
        <w:tc>
          <w:tcPr>
            <w:tcW w:w="1059" w:type="pct"/>
            <w:shd w:val="clear" w:color="auto" w:fill="auto"/>
          </w:tcPr>
          <w:p w:rsidR="0008741F" w:rsidRPr="00942BDD" w:rsidP="00537E74" w14:paraId="1340531E" w14:textId="0865ABE1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Siop Wybodaeth - Bwlio</w:t>
            </w:r>
          </w:p>
        </w:tc>
        <w:tc>
          <w:tcPr>
            <w:tcW w:w="888" w:type="pct"/>
            <w:shd w:val="clear" w:color="auto" w:fill="auto"/>
          </w:tcPr>
          <w:p w:rsidR="0008741F" w:rsidP="00537E74" w14:paraId="25C166DD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18:00 - 20:00</w:t>
            </w:r>
          </w:p>
        </w:tc>
        <w:tc>
          <w:tcPr>
            <w:tcW w:w="1075" w:type="pct"/>
            <w:shd w:val="clear" w:color="auto" w:fill="auto"/>
          </w:tcPr>
          <w:p w:rsidR="0008741F" w:rsidP="00537E74" w14:paraId="0793F246" w14:textId="5ECEB837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Gardd Gerrig</w:t>
            </w:r>
          </w:p>
        </w:tc>
      </w:tr>
      <w:tr w14:paraId="7466B870" w14:textId="77777777" w:rsidTr="009B667F">
        <w:tblPrEx>
          <w:tblW w:w="6365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gridAfter w:val="1"/>
          <w:wAfter w:w="1059" w:type="dxa"/>
          <w:trHeight w:val="301"/>
        </w:trPr>
        <w:tc>
          <w:tcPr>
            <w:tcW w:w="919" w:type="pct"/>
            <w:shd w:val="clear" w:color="auto" w:fill="auto"/>
          </w:tcPr>
          <w:p w:rsidR="0008741F" w:rsidP="00537E74" w14:paraId="3F351C01" w14:textId="15638D21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 Iau</w:t>
            </w:r>
          </w:p>
          <w:p w:rsidR="0008741F" w:rsidRPr="001C67FB" w:rsidP="00537E74" w14:paraId="1C8F5EFA" w14:textId="425E8585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 Mai</w:t>
            </w:r>
          </w:p>
        </w:tc>
        <w:tc>
          <w:tcPr>
            <w:tcW w:w="1059" w:type="pct"/>
            <w:shd w:val="clear" w:color="auto" w:fill="auto"/>
          </w:tcPr>
          <w:p w:rsidR="0008741F" w:rsidRPr="00090992" w:rsidP="00537E74" w14:paraId="433B547E" w14:textId="57B04ADF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Coginio - ‘Wraps’ pizza</w:t>
            </w:r>
          </w:p>
        </w:tc>
        <w:tc>
          <w:tcPr>
            <w:tcW w:w="888" w:type="pct"/>
            <w:shd w:val="clear" w:color="auto" w:fill="auto"/>
          </w:tcPr>
          <w:p w:rsidR="0008741F" w:rsidP="00537E74" w14:paraId="56253E0A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18:00 - 20:00</w:t>
            </w:r>
          </w:p>
        </w:tc>
        <w:tc>
          <w:tcPr>
            <w:tcW w:w="1075" w:type="pct"/>
            <w:shd w:val="clear" w:color="auto" w:fill="auto"/>
          </w:tcPr>
          <w:p w:rsidR="0008741F" w:rsidP="00537E74" w14:paraId="6DC9DE6C" w14:textId="3B7E021A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Gardd Gerrig</w:t>
            </w:r>
          </w:p>
        </w:tc>
      </w:tr>
      <w:tr w14:paraId="3822F91A" w14:textId="77777777" w:rsidTr="009B667F">
        <w:tblPrEx>
          <w:tblW w:w="6365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gridAfter w:val="1"/>
          <w:wAfter w:w="1059" w:type="dxa"/>
          <w:trHeight w:val="301"/>
        </w:trPr>
        <w:tc>
          <w:tcPr>
            <w:tcW w:w="919" w:type="pct"/>
            <w:shd w:val="clear" w:color="auto" w:fill="FFFF00"/>
          </w:tcPr>
          <w:p w:rsidR="002C338E" w:rsidRPr="009B667F" w:rsidP="00537E74" w14:paraId="0CAFC840" w14:textId="77777777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2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 Lun</w:t>
            </w:r>
          </w:p>
          <w:p w:rsidR="008D763B" w:rsidRPr="009B667F" w:rsidP="00537E74" w14:paraId="23BE8D69" w14:textId="7787CD57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2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 Mai</w:t>
            </w:r>
          </w:p>
        </w:tc>
        <w:tc>
          <w:tcPr>
            <w:tcW w:w="1059" w:type="pct"/>
            <w:shd w:val="clear" w:color="auto" w:fill="FFFF00"/>
          </w:tcPr>
          <w:p w:rsidR="002C338E" w:rsidRPr="009B667F" w:rsidP="00537E74" w14:paraId="609109B4" w14:textId="77777777">
            <w:pPr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</w:p>
          <w:p w:rsidR="008D763B" w:rsidRPr="009B667F" w:rsidP="00537E74" w14:paraId="6043BE33" w14:textId="34610EAC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GŴYL Y BANC</w:t>
            </w:r>
          </w:p>
        </w:tc>
        <w:tc>
          <w:tcPr>
            <w:tcW w:w="888" w:type="pct"/>
            <w:shd w:val="clear" w:color="auto" w:fill="FFFF00"/>
          </w:tcPr>
          <w:p w:rsidR="002C338E" w:rsidRPr="009B667F" w:rsidP="00537E74" w14:paraId="3EA49591" w14:textId="77777777">
            <w:pPr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</w:p>
          <w:p w:rsidR="009B667F" w:rsidRPr="009B667F" w:rsidP="00537E74" w14:paraId="21E48831" w14:textId="20D2CF85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</w:t>
            </w:r>
          </w:p>
        </w:tc>
        <w:tc>
          <w:tcPr>
            <w:tcW w:w="1075" w:type="pct"/>
            <w:shd w:val="clear" w:color="auto" w:fill="FFFF00"/>
          </w:tcPr>
          <w:p w:rsidR="002C338E" w:rsidRPr="009B667F" w:rsidP="00537E74" w14:paraId="2A0F0138" w14:textId="77777777">
            <w:pPr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</w:p>
          <w:p w:rsidR="009B667F" w:rsidRPr="009B667F" w:rsidP="00537E74" w14:paraId="57497539" w14:textId="0A8678EA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</w:t>
            </w:r>
          </w:p>
        </w:tc>
      </w:tr>
      <w:tr w14:paraId="57A77E32" w14:textId="77777777" w:rsidTr="009B667F">
        <w:tblPrEx>
          <w:tblW w:w="6365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gridAfter w:val="1"/>
          <w:wAfter w:w="1059" w:type="dxa"/>
          <w:trHeight w:val="301"/>
        </w:trPr>
        <w:tc>
          <w:tcPr>
            <w:tcW w:w="919" w:type="pct"/>
            <w:shd w:val="clear" w:color="auto" w:fill="auto"/>
          </w:tcPr>
          <w:p w:rsidR="002C338E" w:rsidP="00537E74" w14:paraId="25D4A62D" w14:textId="3F5E6B6C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 Iau</w:t>
            </w:r>
          </w:p>
          <w:p w:rsidR="009B667F" w:rsidRPr="001C67FB" w:rsidP="00537E74" w14:paraId="30BB3BC7" w14:textId="0615A0CD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9 Mai</w:t>
            </w:r>
          </w:p>
        </w:tc>
        <w:tc>
          <w:tcPr>
            <w:tcW w:w="1059" w:type="pct"/>
            <w:shd w:val="clear" w:color="auto" w:fill="auto"/>
          </w:tcPr>
          <w:p w:rsidR="00365468" w:rsidRPr="00537E74" w:rsidP="00537E74" w14:paraId="648825FE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8"/>
                <w:szCs w:val="18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Dysgu iaith arwyddion</w:t>
            </w:r>
          </w:p>
          <w:p w:rsidR="00537E74" w:rsidRPr="00537E74" w:rsidP="00537E74" w14:paraId="19F11943" w14:textId="4CAC0A5F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8"/>
                <w:szCs w:val="18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8"/>
                <w:szCs w:val="18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WYTHNOS YMWYBYDDIAETH O FOD YN FYDDAR</w:t>
            </w:r>
          </w:p>
        </w:tc>
        <w:tc>
          <w:tcPr>
            <w:tcW w:w="888" w:type="pct"/>
            <w:shd w:val="clear" w:color="auto" w:fill="auto"/>
          </w:tcPr>
          <w:p w:rsidR="002C338E" w:rsidRPr="00430B31" w:rsidP="00537E74" w14:paraId="5162DC41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18:00 - 20:00</w:t>
            </w:r>
          </w:p>
        </w:tc>
        <w:tc>
          <w:tcPr>
            <w:tcW w:w="1075" w:type="pct"/>
            <w:shd w:val="clear" w:color="auto" w:fill="auto"/>
          </w:tcPr>
          <w:p w:rsidR="002C338E" w:rsidP="00537E74" w14:paraId="58A89D4D" w14:textId="6C237D67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Gardd Gerrig</w:t>
            </w:r>
          </w:p>
        </w:tc>
      </w:tr>
      <w:tr w14:paraId="595113DC" w14:textId="77777777" w:rsidTr="009B667F">
        <w:tblPrEx>
          <w:tblW w:w="6365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gridAfter w:val="1"/>
          <w:wAfter w:w="1059" w:type="dxa"/>
          <w:trHeight w:val="301"/>
        </w:trPr>
        <w:tc>
          <w:tcPr>
            <w:tcW w:w="919" w:type="pct"/>
          </w:tcPr>
          <w:p w:rsidR="0008741F" w:rsidP="00537E74" w14:paraId="3F5B5A97" w14:textId="77777777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2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 Lun</w:t>
            </w:r>
          </w:p>
          <w:p w:rsidR="0008741F" w:rsidRPr="000D241E" w:rsidP="00537E74" w14:paraId="4FA11B3B" w14:textId="69E2FAFA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2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13 Mai</w:t>
            </w:r>
          </w:p>
        </w:tc>
        <w:tc>
          <w:tcPr>
            <w:tcW w:w="1059" w:type="pct"/>
          </w:tcPr>
          <w:p w:rsidR="0008741F" w:rsidRPr="00537E74" w:rsidP="00537E74" w14:paraId="6181B92A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NOSON GEMAU</w:t>
            </w:r>
          </w:p>
          <w:p w:rsidR="00537E74" w:rsidRPr="00A20140" w:rsidP="00537E74" w14:paraId="729E82D1" w14:textId="2325407E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highlight w:val="yellow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RHIWABON</w:t>
            </w:r>
          </w:p>
        </w:tc>
        <w:tc>
          <w:tcPr>
            <w:tcW w:w="888" w:type="pct"/>
          </w:tcPr>
          <w:p w:rsidR="0008741F" w:rsidP="00537E74" w14:paraId="460D8AB4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18:00 - 20:00</w:t>
            </w:r>
          </w:p>
        </w:tc>
        <w:tc>
          <w:tcPr>
            <w:tcW w:w="1075" w:type="pct"/>
          </w:tcPr>
          <w:p w:rsidR="0008741F" w:rsidP="00537E74" w14:paraId="108F021F" w14:textId="090F8571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Gardd Gerrig</w:t>
            </w:r>
          </w:p>
        </w:tc>
      </w:tr>
      <w:tr w14:paraId="0EA3E573" w14:textId="77777777" w:rsidTr="009B667F">
        <w:tblPrEx>
          <w:tblW w:w="6365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gridAfter w:val="1"/>
          <w:wAfter w:w="1059" w:type="dxa"/>
          <w:trHeight w:val="301"/>
        </w:trPr>
        <w:tc>
          <w:tcPr>
            <w:tcW w:w="919" w:type="pct"/>
          </w:tcPr>
          <w:p w:rsidR="0008741F" w:rsidP="00537E74" w14:paraId="313D91BF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 Iau</w:t>
            </w:r>
          </w:p>
          <w:p w:rsidR="0008741F" w:rsidRPr="001C67FB" w:rsidP="00537E74" w14:paraId="1673CC65" w14:textId="153B60AF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16 Mai</w:t>
            </w:r>
          </w:p>
        </w:tc>
        <w:tc>
          <w:tcPr>
            <w:tcW w:w="1059" w:type="pct"/>
          </w:tcPr>
          <w:p w:rsidR="0008741F" w:rsidRPr="00537E74" w:rsidP="00537E74" w14:paraId="737500A0" w14:textId="72588ACB">
            <w:pPr>
              <w:bidi w:val="0"/>
              <w:jc w:val="center"/>
              <w:rPr>
                <w:rFonts w:ascii="Arial" w:hAnsi="Arial" w:cs="Arial"/>
                <w:b/>
                <w:i w:val="0"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INSPIRE – Iechyd Emosiynol </w:t>
            </w:r>
          </w:p>
        </w:tc>
        <w:tc>
          <w:tcPr>
            <w:tcW w:w="888" w:type="pct"/>
          </w:tcPr>
          <w:p w:rsidR="0008741F" w:rsidP="00537E74" w14:paraId="6AA5F455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18:00 - 20:00</w:t>
            </w:r>
          </w:p>
        </w:tc>
        <w:tc>
          <w:tcPr>
            <w:tcW w:w="1075" w:type="pct"/>
          </w:tcPr>
          <w:p w:rsidR="0008741F" w:rsidP="00537E74" w14:paraId="7B9B449B" w14:textId="337EE3CB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Gardd Gerrig</w:t>
            </w:r>
          </w:p>
        </w:tc>
      </w:tr>
      <w:tr w14:paraId="7DAC7629" w14:textId="77777777" w:rsidTr="009B667F">
        <w:tblPrEx>
          <w:tblW w:w="6365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gridAfter w:val="1"/>
          <w:wAfter w:w="1059" w:type="dxa"/>
          <w:trHeight w:val="301"/>
        </w:trPr>
        <w:tc>
          <w:tcPr>
            <w:tcW w:w="919" w:type="pct"/>
          </w:tcPr>
          <w:p w:rsidR="0008741F" w:rsidP="00537E74" w14:paraId="1027E9A1" w14:textId="77777777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2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 Lun</w:t>
            </w:r>
          </w:p>
          <w:p w:rsidR="0008741F" w:rsidRPr="000D241E" w:rsidP="00537E74" w14:paraId="40A6190F" w14:textId="3C9F62A9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2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20 Mai</w:t>
            </w:r>
          </w:p>
        </w:tc>
        <w:tc>
          <w:tcPr>
            <w:tcW w:w="1059" w:type="pct"/>
          </w:tcPr>
          <w:p w:rsidR="0008741F" w:rsidRPr="00537E74" w:rsidP="00537E74" w14:paraId="3F1C3BB3" w14:textId="062E43C0">
            <w:pPr>
              <w:bidi w:val="0"/>
              <w:jc w:val="center"/>
              <w:rPr>
                <w:rFonts w:ascii="Arial" w:hAnsi="Arial" w:cs="Arial"/>
                <w:b/>
                <w:i w:val="0"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CWPAN YR FA – ciciau o’r smotyn/crysau pêl-droed</w:t>
            </w:r>
          </w:p>
        </w:tc>
        <w:tc>
          <w:tcPr>
            <w:tcW w:w="888" w:type="pct"/>
          </w:tcPr>
          <w:p w:rsidR="0008741F" w:rsidP="00537E74" w14:paraId="392B2768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18:00 - 20:00</w:t>
            </w:r>
          </w:p>
        </w:tc>
        <w:tc>
          <w:tcPr>
            <w:tcW w:w="1075" w:type="pct"/>
          </w:tcPr>
          <w:p w:rsidR="0008741F" w:rsidP="00537E74" w14:paraId="033E0758" w14:textId="25F5AEE0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Gardd Gerrig</w:t>
            </w:r>
          </w:p>
        </w:tc>
      </w:tr>
      <w:tr w14:paraId="703F0627" w14:textId="77777777" w:rsidTr="009B667F">
        <w:tblPrEx>
          <w:tblW w:w="6365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gridAfter w:val="1"/>
          <w:wAfter w:w="1059" w:type="dxa"/>
          <w:trHeight w:val="301"/>
        </w:trPr>
        <w:tc>
          <w:tcPr>
            <w:tcW w:w="919" w:type="pct"/>
          </w:tcPr>
          <w:p w:rsidR="0008741F" w:rsidP="00537E74" w14:paraId="02CD2C3F" w14:textId="2F9F7AEA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 Iau</w:t>
            </w:r>
          </w:p>
          <w:p w:rsidR="0008741F" w:rsidRPr="001C67FB" w:rsidP="00537E74" w14:paraId="5C3DEFC4" w14:textId="3B3306FA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23 Mai</w:t>
            </w:r>
          </w:p>
        </w:tc>
        <w:tc>
          <w:tcPr>
            <w:tcW w:w="1059" w:type="pct"/>
          </w:tcPr>
          <w:p w:rsidR="0008741F" w:rsidRPr="00537E74" w:rsidP="00537E74" w14:paraId="4F24201F" w14:textId="6D84D4C8">
            <w:pPr>
              <w:bidi w:val="0"/>
              <w:jc w:val="center"/>
              <w:rPr>
                <w:rFonts w:ascii="Arial" w:hAnsi="Arial" w:cs="Arial"/>
                <w:b/>
                <w:i w:val="0"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BBQ / TÂN AGORED</w:t>
            </w:r>
          </w:p>
        </w:tc>
        <w:tc>
          <w:tcPr>
            <w:tcW w:w="888" w:type="pct"/>
          </w:tcPr>
          <w:p w:rsidR="0008741F" w:rsidP="00537E74" w14:paraId="37F13102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18:00 - 20:00</w:t>
            </w:r>
          </w:p>
        </w:tc>
        <w:tc>
          <w:tcPr>
            <w:tcW w:w="1075" w:type="pct"/>
          </w:tcPr>
          <w:p w:rsidR="0008741F" w:rsidP="00537E74" w14:paraId="3AF1FB35" w14:textId="5D428FD4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Gardd Gerrig</w:t>
            </w:r>
          </w:p>
        </w:tc>
      </w:tr>
      <w:tr w14:paraId="273F815D" w14:textId="06EC48B8" w:rsidTr="009B667F">
        <w:tblPrEx>
          <w:tblW w:w="6365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919" w:type="pct"/>
            <w:shd w:val="clear" w:color="auto" w:fill="FFFF00"/>
          </w:tcPr>
          <w:p w:rsidR="009B667F" w:rsidRPr="009B667F" w:rsidP="00537E74" w14:paraId="3CDC0792" w14:textId="0DF8003B">
            <w:pPr>
              <w:pStyle w:val="TableHeader"/>
              <w:spacing w:before="120" w:after="12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  <w:t xml:space="preserve"> </w:t>
            </w:r>
          </w:p>
        </w:tc>
        <w:tc>
          <w:tcPr>
            <w:tcW w:w="1059" w:type="pct"/>
            <w:shd w:val="clear" w:color="auto" w:fill="FFFF00"/>
          </w:tcPr>
          <w:p w:rsidR="009B667F" w:rsidRPr="009B667F" w:rsidP="00537E74" w14:paraId="601B3A30" w14:textId="631A4D7D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HANNER TYMOR</w:t>
            </w:r>
          </w:p>
        </w:tc>
        <w:tc>
          <w:tcPr>
            <w:tcW w:w="888" w:type="pct"/>
            <w:shd w:val="clear" w:color="auto" w:fill="FFFF00"/>
          </w:tcPr>
          <w:p w:rsidR="009B667F" w:rsidRPr="009B667F" w:rsidP="00537E74" w14:paraId="0F942E97" w14:textId="220E71AA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</w:t>
            </w:r>
          </w:p>
        </w:tc>
        <w:tc>
          <w:tcPr>
            <w:tcW w:w="1075" w:type="pct"/>
            <w:shd w:val="clear" w:color="auto" w:fill="FFFF00"/>
          </w:tcPr>
          <w:p w:rsidR="009B667F" w:rsidRPr="009B667F" w:rsidP="00537E74" w14:paraId="42CC0097" w14:textId="66B1D437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</w:t>
            </w:r>
          </w:p>
        </w:tc>
        <w:tc>
          <w:tcPr>
            <w:tcW w:w="1059" w:type="pct"/>
          </w:tcPr>
          <w:p w:rsidR="009B667F" w:rsidRPr="0096541E" w:rsidP="00537E74" w14:paraId="31AE5FC9" w14:textId="77777777">
            <w:pPr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</w:p>
        </w:tc>
      </w:tr>
      <w:tr w14:paraId="227EE01A" w14:textId="77777777" w:rsidTr="009B667F">
        <w:tblPrEx>
          <w:tblW w:w="6365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gridAfter w:val="1"/>
          <w:wAfter w:w="1059" w:type="dxa"/>
          <w:trHeight w:val="301"/>
        </w:trPr>
        <w:tc>
          <w:tcPr>
            <w:tcW w:w="919" w:type="pct"/>
            <w:shd w:val="clear" w:color="auto" w:fill="FFFFFF" w:themeFill="background1"/>
          </w:tcPr>
          <w:p w:rsidR="0008741F" w:rsidP="00537E74" w14:paraId="342DDAD7" w14:textId="77777777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2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 Lun</w:t>
            </w:r>
          </w:p>
          <w:p w:rsidR="0008741F" w:rsidRPr="000D241E" w:rsidP="00537E74" w14:paraId="5AAB0273" w14:textId="0BD0126E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2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3 Mehefin</w:t>
            </w:r>
          </w:p>
        </w:tc>
        <w:tc>
          <w:tcPr>
            <w:tcW w:w="1059" w:type="pct"/>
            <w:shd w:val="clear" w:color="auto" w:fill="FFFFFF" w:themeFill="background1"/>
          </w:tcPr>
          <w:p w:rsidR="0008741F" w:rsidRPr="00F72D55" w:rsidP="00537E74" w14:paraId="6D89E3C5" w14:textId="00023C52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WRECSAM EGNÏOL - LLECYN GEMAU AMLDDEFNYDD</w:t>
            </w:r>
          </w:p>
        </w:tc>
        <w:tc>
          <w:tcPr>
            <w:tcW w:w="888" w:type="pct"/>
            <w:shd w:val="clear" w:color="auto" w:fill="FFFFFF" w:themeFill="background1"/>
          </w:tcPr>
          <w:p w:rsidR="0008741F" w:rsidRPr="001C67FB" w:rsidP="00537E74" w14:paraId="5DF3EF48" w14:textId="4A4FFCDA">
            <w:pPr>
              <w:pStyle w:val="TableText"/>
              <w:bidi w:val="0"/>
              <w:spacing w:before="60" w:after="6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2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18:00 - 20:00</w:t>
            </w:r>
          </w:p>
        </w:tc>
        <w:tc>
          <w:tcPr>
            <w:tcW w:w="1075" w:type="pct"/>
            <w:shd w:val="clear" w:color="auto" w:fill="FFFFFF" w:themeFill="background1"/>
          </w:tcPr>
          <w:p w:rsidR="0008741F" w:rsidP="00537E74" w14:paraId="722F7A97" w14:textId="3105B3A2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Gardd Gerrig</w:t>
            </w:r>
          </w:p>
        </w:tc>
      </w:tr>
      <w:tr w14:paraId="67526114" w14:textId="77777777" w:rsidTr="009B667F">
        <w:tblPrEx>
          <w:tblW w:w="6365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gridAfter w:val="1"/>
          <w:wAfter w:w="1059" w:type="dxa"/>
          <w:trHeight w:val="301"/>
        </w:trPr>
        <w:tc>
          <w:tcPr>
            <w:tcW w:w="919" w:type="pct"/>
            <w:shd w:val="clear" w:color="auto" w:fill="FFFFFF" w:themeFill="background1"/>
          </w:tcPr>
          <w:p w:rsidR="0008741F" w:rsidP="00537E74" w14:paraId="182885AE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 Iau</w:t>
            </w:r>
          </w:p>
          <w:p w:rsidR="0008741F" w:rsidRPr="001C67FB" w:rsidP="00537E74" w14:paraId="786818FD" w14:textId="55865E3C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 Mehefin</w:t>
            </w:r>
          </w:p>
        </w:tc>
        <w:tc>
          <w:tcPr>
            <w:tcW w:w="1059" w:type="pct"/>
            <w:shd w:val="clear" w:color="auto" w:fill="auto"/>
          </w:tcPr>
          <w:p w:rsidR="0008741F" w:rsidRPr="00537E74" w:rsidP="00537E74" w14:paraId="4C93900E" w14:textId="6B5DF5C4">
            <w:pPr>
              <w:bidi w:val="0"/>
              <w:jc w:val="center"/>
              <w:rPr>
                <w:rFonts w:ascii="Arial" w:hAnsi="Arial" w:cs="Arial"/>
                <w:b/>
                <w:i w:val="0"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WYTHNOS GWIRFODDOLI - CASGLU SBWRIEL</w:t>
            </w:r>
          </w:p>
        </w:tc>
        <w:tc>
          <w:tcPr>
            <w:tcW w:w="888" w:type="pct"/>
          </w:tcPr>
          <w:p w:rsidR="0008741F" w:rsidRPr="00BF55BA" w:rsidP="00537E74" w14:paraId="540A4386" w14:textId="7326BC0F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18:00 - 20:00</w:t>
            </w:r>
          </w:p>
        </w:tc>
        <w:tc>
          <w:tcPr>
            <w:tcW w:w="1075" w:type="pct"/>
          </w:tcPr>
          <w:p w:rsidR="0008741F" w:rsidRPr="00BF55BA" w:rsidP="00537E74" w14:paraId="28CD4EBD" w14:textId="42C9115D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Gardd Gerrig</w:t>
            </w:r>
          </w:p>
        </w:tc>
      </w:tr>
      <w:tr w14:paraId="2175D125" w14:textId="77777777" w:rsidTr="009B667F">
        <w:tblPrEx>
          <w:tblW w:w="6365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gridAfter w:val="1"/>
          <w:wAfter w:w="1059" w:type="dxa"/>
          <w:trHeight w:val="301"/>
        </w:trPr>
        <w:tc>
          <w:tcPr>
            <w:tcW w:w="919" w:type="pct"/>
            <w:shd w:val="clear" w:color="auto" w:fill="FFFFFF" w:themeFill="background1"/>
          </w:tcPr>
          <w:p w:rsidR="0008741F" w:rsidP="00537E74" w14:paraId="576F2915" w14:textId="77777777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2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 Lun</w:t>
            </w:r>
          </w:p>
          <w:p w:rsidR="0008741F" w:rsidRPr="000D241E" w:rsidP="00537E74" w14:paraId="214A0DAB" w14:textId="228EB2D4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2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10 Mehefin</w:t>
            </w:r>
          </w:p>
        </w:tc>
        <w:tc>
          <w:tcPr>
            <w:tcW w:w="1059" w:type="pct"/>
          </w:tcPr>
          <w:p w:rsidR="0008741F" w:rsidRPr="00537E74" w:rsidP="00537E74" w14:paraId="30FB22A1" w14:textId="4E74376B">
            <w:pPr>
              <w:bidi w:val="0"/>
              <w:jc w:val="center"/>
              <w:rPr>
                <w:rFonts w:ascii="Arial" w:hAnsi="Arial" w:cs="Arial"/>
                <w:b/>
                <w:i w:val="0"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GWNEUD TOESENNI - RHIWABON</w:t>
            </w:r>
          </w:p>
        </w:tc>
        <w:tc>
          <w:tcPr>
            <w:tcW w:w="888" w:type="pct"/>
          </w:tcPr>
          <w:p w:rsidR="0008741F" w:rsidRPr="00443CBD" w:rsidP="00537E74" w14:paraId="2D6C353C" w14:textId="28947200">
            <w:pPr>
              <w:bidi w:val="0"/>
              <w:jc w:val="center"/>
              <w:rPr>
                <w:rFonts w:ascii="Arial" w:hAnsi="Arial" w:cs="Arial"/>
                <w:b/>
                <w:i/>
                <w:color w:val="FF000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18:00 - 20:00</w:t>
            </w:r>
          </w:p>
        </w:tc>
        <w:tc>
          <w:tcPr>
            <w:tcW w:w="1075" w:type="pct"/>
          </w:tcPr>
          <w:p w:rsidR="0008741F" w:rsidRPr="00443CBD" w:rsidP="00537E74" w14:paraId="73B27D17" w14:textId="36ABE983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Gardd Gerrig</w:t>
            </w:r>
          </w:p>
        </w:tc>
      </w:tr>
      <w:tr w14:paraId="1F60E866" w14:textId="77777777" w:rsidTr="009B667F">
        <w:tblPrEx>
          <w:tblW w:w="6365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gridAfter w:val="1"/>
          <w:wAfter w:w="1059" w:type="dxa"/>
          <w:trHeight w:val="301"/>
        </w:trPr>
        <w:tc>
          <w:tcPr>
            <w:tcW w:w="919" w:type="pct"/>
            <w:shd w:val="clear" w:color="auto" w:fill="FFFFFF" w:themeFill="background1"/>
          </w:tcPr>
          <w:p w:rsidR="0008741F" w:rsidP="00537E74" w14:paraId="47D4B1BB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 Iau</w:t>
            </w:r>
          </w:p>
          <w:p w:rsidR="0008741F" w:rsidP="00537E74" w14:paraId="520AF6E8" w14:textId="77777777">
            <w:pPr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</w:p>
          <w:p w:rsidR="0008741F" w:rsidRPr="009B667F" w:rsidP="00537E74" w14:paraId="3FE54099" w14:textId="0A987379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13 Mehefin</w:t>
            </w:r>
          </w:p>
        </w:tc>
        <w:tc>
          <w:tcPr>
            <w:tcW w:w="1059" w:type="pct"/>
            <w:shd w:val="clear" w:color="auto" w:fill="auto"/>
          </w:tcPr>
          <w:p w:rsidR="0008741F" w:rsidRPr="00537E74" w:rsidP="00537E74" w14:paraId="58EC0459" w14:textId="5DD2B5A8">
            <w:pPr>
              <w:bidi w:val="0"/>
              <w:jc w:val="center"/>
              <w:rPr>
                <w:rFonts w:ascii="Arial" w:hAnsi="Arial" w:cs="Arial"/>
                <w:b/>
                <w:i w:val="0"/>
                <w:color w:val="000000" w:themeColor="text1"/>
                <w:sz w:val="16"/>
                <w:szCs w:val="16"/>
                <w:highlight w:val="yellow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GOFALWYR IFANC</w:t>
            </w:r>
          </w:p>
        </w:tc>
        <w:tc>
          <w:tcPr>
            <w:tcW w:w="888" w:type="pct"/>
            <w:shd w:val="clear" w:color="auto" w:fill="auto"/>
          </w:tcPr>
          <w:p w:rsidR="0008741F" w:rsidP="00537E74" w14:paraId="716FB135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18:00 - 20:00</w:t>
            </w:r>
          </w:p>
        </w:tc>
        <w:tc>
          <w:tcPr>
            <w:tcW w:w="1075" w:type="pct"/>
            <w:shd w:val="clear" w:color="auto" w:fill="auto"/>
          </w:tcPr>
          <w:p w:rsidR="0008741F" w:rsidP="00537E74" w14:paraId="64EE2727" w14:textId="7C2A206D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Gardd Gerrig</w:t>
            </w:r>
          </w:p>
        </w:tc>
      </w:tr>
      <w:tr w14:paraId="4269C1A3" w14:textId="77777777" w:rsidTr="009B667F">
        <w:tblPrEx>
          <w:tblW w:w="6365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gridAfter w:val="1"/>
          <w:wAfter w:w="1059" w:type="dxa"/>
          <w:trHeight w:val="301"/>
        </w:trPr>
        <w:tc>
          <w:tcPr>
            <w:tcW w:w="919" w:type="pct"/>
            <w:shd w:val="clear" w:color="auto" w:fill="FFFFFF" w:themeFill="background1"/>
          </w:tcPr>
          <w:p w:rsidR="0008741F" w:rsidP="00537E74" w14:paraId="051461C1" w14:textId="77777777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2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 Lun</w:t>
            </w:r>
          </w:p>
          <w:p w:rsidR="0008741F" w:rsidRPr="000D241E" w:rsidP="00537E74" w14:paraId="63C053BD" w14:textId="1885DA15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2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17 Mehefin</w:t>
            </w:r>
          </w:p>
        </w:tc>
        <w:tc>
          <w:tcPr>
            <w:tcW w:w="1059" w:type="pct"/>
          </w:tcPr>
          <w:p w:rsidR="0008741F" w:rsidRPr="00537E74" w:rsidP="00537E74" w14:paraId="790DC86B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highlight w:val="yellow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yellow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</w:t>
            </w:r>
          </w:p>
          <w:p w:rsidR="00537E74" w:rsidRPr="00942BDD" w:rsidP="00537E74" w14:paraId="64596CD3" w14:textId="7FA1CEFB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yellow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MARCHNADLE</w:t>
            </w:r>
          </w:p>
        </w:tc>
        <w:tc>
          <w:tcPr>
            <w:tcW w:w="888" w:type="pct"/>
          </w:tcPr>
          <w:p w:rsidR="0008741F" w:rsidP="00537E74" w14:paraId="55B0BB75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18:00 - 20:00</w:t>
            </w:r>
          </w:p>
        </w:tc>
        <w:tc>
          <w:tcPr>
            <w:tcW w:w="1075" w:type="pct"/>
          </w:tcPr>
          <w:p w:rsidR="0008741F" w:rsidP="00537E74" w14:paraId="78146B6A" w14:textId="772AEDA1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Gardd Gerrig</w:t>
            </w:r>
          </w:p>
        </w:tc>
      </w:tr>
      <w:tr w14:paraId="04A2321D" w14:textId="77777777" w:rsidTr="009B667F">
        <w:tblPrEx>
          <w:tblW w:w="6365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gridAfter w:val="1"/>
          <w:wAfter w:w="1059" w:type="dxa"/>
          <w:trHeight w:val="579"/>
        </w:trPr>
        <w:tc>
          <w:tcPr>
            <w:tcW w:w="919" w:type="pct"/>
            <w:shd w:val="clear" w:color="auto" w:fill="FFFFFF" w:themeFill="background1"/>
          </w:tcPr>
          <w:p w:rsidR="0008741F" w:rsidP="00537E74" w14:paraId="02CAFFB8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 Iau</w:t>
            </w:r>
          </w:p>
          <w:p w:rsidR="0008741F" w:rsidRPr="001C67FB" w:rsidP="00537E74" w14:paraId="6E365511" w14:textId="2494D8E9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20 Mehefin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08741F" w:rsidP="00537E74" w14:paraId="5BFE6278" w14:textId="77777777">
            <w:pPr>
              <w:bidi w:val="0"/>
              <w:jc w:val="center"/>
              <w:rPr>
                <w:rFonts w:ascii="Arial" w:hAnsi="Arial" w:cs="Arial"/>
                <w:b/>
                <w:i w:val="0"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DISGO DISTAW / YR URDD</w:t>
            </w:r>
          </w:p>
          <w:p w:rsidR="00537E74" w:rsidRPr="00537E74" w:rsidP="00537E74" w14:paraId="356A58A0" w14:textId="0621DBEA">
            <w:pPr>
              <w:jc w:val="center"/>
              <w:rPr>
                <w:rFonts w:ascii="Arial" w:hAnsi="Arial" w:cs="Arial"/>
                <w:b/>
                <w:i w:val="0"/>
                <w:color w:val="000000" w:themeColor="text1"/>
                <w:sz w:val="16"/>
                <w:szCs w:val="16"/>
                <w:lang w:val="en-US" w:eastAsia="en-US" w:bidi="ar-SA"/>
              </w:rPr>
            </w:pPr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08741F" w:rsidP="00537E74" w14:paraId="4BD6B7E2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18:00 - 20:00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08741F" w:rsidP="00537E74" w14:paraId="07593711" w14:textId="44EB3964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Gardd Gerrig</w:t>
            </w:r>
          </w:p>
        </w:tc>
      </w:tr>
      <w:tr w14:paraId="51971A46" w14:textId="77777777" w:rsidTr="009B667F">
        <w:tblPrEx>
          <w:tblW w:w="6365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gridAfter w:val="1"/>
          <w:wAfter w:w="1059" w:type="dxa"/>
          <w:trHeight w:val="579"/>
        </w:trPr>
        <w:tc>
          <w:tcPr>
            <w:tcW w:w="91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:rsidR="0008741F" w:rsidP="00537E74" w14:paraId="55F89D74" w14:textId="77777777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2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 Lun</w:t>
            </w:r>
          </w:p>
          <w:p w:rsidR="0008741F" w:rsidRPr="000D241E" w:rsidP="00537E74" w14:paraId="5D693915" w14:textId="431ED7FC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2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24 Mehefin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08741F" w:rsidRPr="00537E74" w:rsidP="00537E74" w14:paraId="28BFBD76" w14:textId="4B2485E9">
            <w:pPr>
              <w:bidi w:val="0"/>
              <w:jc w:val="center"/>
              <w:rPr>
                <w:rFonts w:ascii="Arial" w:hAnsi="Arial" w:cs="Arial"/>
                <w:b/>
                <w:i w:val="0"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WYTHNOS GWAITH IEUENCTID</w:t>
            </w:r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08741F" w:rsidP="00537E74" w14:paraId="5ED421BF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18:00 - 20:00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08741F" w:rsidP="00537E74" w14:paraId="0B1F79FA" w14:textId="0F058D91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Gardd Gerrig</w:t>
            </w:r>
          </w:p>
        </w:tc>
      </w:tr>
      <w:tr w14:paraId="00271B95" w14:textId="77777777" w:rsidTr="009B667F">
        <w:tblPrEx>
          <w:tblW w:w="6365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gridAfter w:val="1"/>
          <w:wAfter w:w="1059" w:type="dxa"/>
          <w:trHeight w:val="579"/>
        </w:trPr>
        <w:tc>
          <w:tcPr>
            <w:tcW w:w="91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:rsidR="0008741F" w:rsidP="00537E74" w14:paraId="626B2053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 Iau</w:t>
            </w:r>
          </w:p>
          <w:p w:rsidR="0008741F" w:rsidRPr="001C67FB" w:rsidP="00537E74" w14:paraId="2CD7E0F3" w14:textId="7725062F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27 Mehefin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08741F" w:rsidRPr="00537E74" w:rsidP="00537E74" w14:paraId="70DD84DE" w14:textId="16CF50BF">
            <w:pPr>
              <w:bidi w:val="0"/>
              <w:jc w:val="center"/>
              <w:rPr>
                <w:rFonts w:ascii="Arial" w:hAnsi="Arial" w:cs="Arial"/>
                <w:b/>
                <w:i w:val="0"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WYTHNOS GWAITH IEUENCTID</w:t>
            </w:r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08741F" w:rsidP="00537E74" w14:paraId="7D3F3A7F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18:00 - 20:00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08741F" w:rsidP="00537E74" w14:paraId="7DB41218" w14:textId="6314BE27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Gardd Gerrig</w:t>
            </w:r>
          </w:p>
        </w:tc>
      </w:tr>
      <w:tr w14:paraId="6BEF3F2F" w14:textId="77777777" w:rsidTr="009B667F">
        <w:tblPrEx>
          <w:tblW w:w="6365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gridAfter w:val="1"/>
          <w:wAfter w:w="1059" w:type="dxa"/>
          <w:trHeight w:val="579"/>
        </w:trPr>
        <w:tc>
          <w:tcPr>
            <w:tcW w:w="919" w:type="pct"/>
            <w:shd w:val="clear" w:color="auto" w:fill="FFFFFF" w:themeFill="background1"/>
          </w:tcPr>
          <w:p w:rsidR="0008741F" w:rsidP="00537E74" w14:paraId="72B4F2C5" w14:textId="77777777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2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 Lun</w:t>
            </w:r>
          </w:p>
          <w:p w:rsidR="0008741F" w:rsidRPr="000D241E" w:rsidP="00537E74" w14:paraId="7759D627" w14:textId="0A25C005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2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 Gorffennaf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08741F" w:rsidRPr="00537E74" w:rsidP="00537E74" w14:paraId="4C798AC2" w14:textId="2331C9AA">
            <w:pPr>
              <w:bidi w:val="0"/>
              <w:jc w:val="center"/>
              <w:rPr>
                <w:rFonts w:ascii="Arial" w:hAnsi="Arial" w:cs="Arial"/>
                <w:b/>
                <w:i w:val="0"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WRECSAM EGNÏOL - SESIWN FLASU CRICED</w:t>
            </w:r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08741F" w:rsidP="00537E74" w14:paraId="6DCD0E9D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18:00 - 20:00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08741F" w:rsidP="00537E74" w14:paraId="6EB68A94" w14:textId="517C7664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Gardd Gerrig</w:t>
            </w:r>
          </w:p>
        </w:tc>
      </w:tr>
      <w:tr w14:paraId="0BA5BA35" w14:textId="77777777" w:rsidTr="009B667F">
        <w:tblPrEx>
          <w:tblW w:w="6365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gridAfter w:val="1"/>
          <w:wAfter w:w="1059" w:type="dxa"/>
          <w:trHeight w:val="579"/>
        </w:trPr>
        <w:tc>
          <w:tcPr>
            <w:tcW w:w="919" w:type="pct"/>
            <w:shd w:val="clear" w:color="auto" w:fill="FFFFFF" w:themeFill="background1"/>
          </w:tcPr>
          <w:p w:rsidR="0008741F" w:rsidP="00537E74" w14:paraId="0789F23A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 Iau</w:t>
            </w:r>
          </w:p>
          <w:p w:rsidR="0008741F" w:rsidRPr="001C67FB" w:rsidP="00537E74" w14:paraId="5457CBCF" w14:textId="313E8315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4 Gorffennaf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08741F" w:rsidRPr="00E33D61" w:rsidP="00537E74" w14:paraId="4732A708" w14:textId="20AA0DDF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WRECSAM EGNÏOL - SESIWN FLASU CRICED</w:t>
            </w:r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08741F" w:rsidP="00537E74" w14:paraId="7D3EA7C8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18:00 - 20:00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08741F" w:rsidP="00537E74" w14:paraId="67B7A79A" w14:textId="2ED6C6FA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Gardd Gerrig</w:t>
            </w:r>
          </w:p>
        </w:tc>
      </w:tr>
      <w:tr w14:paraId="33EAFD40" w14:textId="77777777" w:rsidTr="009B667F">
        <w:tblPrEx>
          <w:tblW w:w="6365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gridAfter w:val="1"/>
          <w:wAfter w:w="1059" w:type="dxa"/>
          <w:trHeight w:val="579"/>
        </w:trPr>
        <w:tc>
          <w:tcPr>
            <w:tcW w:w="919" w:type="pct"/>
            <w:shd w:val="clear" w:color="auto" w:fill="FFFFFF" w:themeFill="background1"/>
          </w:tcPr>
          <w:p w:rsidR="0008741F" w:rsidP="00537E74" w14:paraId="5D71CCD1" w14:textId="77777777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2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 Lun</w:t>
            </w:r>
          </w:p>
          <w:p w:rsidR="0008741F" w:rsidRPr="000D241E" w:rsidP="00537E74" w14:paraId="6FE52F02" w14:textId="53747790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2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8 Gorffennaf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08741F" w:rsidP="00537E74" w14:paraId="06BC0215" w14:textId="77777777">
            <w:pPr>
              <w:bidi w:val="0"/>
              <w:jc w:val="center"/>
              <w:rPr>
                <w:rFonts w:ascii="Arial" w:hAnsi="Arial" w:cs="Arial"/>
                <w:b/>
                <w:i w:val="0"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IN 2 CHANGE </w:t>
            </w:r>
          </w:p>
          <w:p w:rsidR="00537E74" w:rsidRPr="00537E74" w:rsidP="00537E74" w14:paraId="464962ED" w14:textId="4D68FA34">
            <w:pPr>
              <w:bidi w:val="0"/>
              <w:jc w:val="center"/>
              <w:rPr>
                <w:rFonts w:ascii="Arial" w:hAnsi="Arial" w:cs="Arial"/>
                <w:b/>
                <w:i w:val="0"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FÊPIO</w:t>
            </w:r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08741F" w:rsidP="00537E74" w14:paraId="0864FA0A" w14:textId="77777777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18:00 - 20:00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08741F" w:rsidP="00537E74" w14:paraId="24D9003D" w14:textId="009C26D6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Gardd Gerrig</w:t>
            </w:r>
          </w:p>
        </w:tc>
      </w:tr>
      <w:tr w14:paraId="579314B3" w14:textId="77777777" w:rsidTr="009B667F">
        <w:tblPrEx>
          <w:tblW w:w="6365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gridAfter w:val="1"/>
          <w:wAfter w:w="1059" w:type="dxa"/>
          <w:trHeight w:val="579"/>
        </w:trPr>
        <w:tc>
          <w:tcPr>
            <w:tcW w:w="919" w:type="pct"/>
            <w:shd w:val="clear" w:color="auto" w:fill="FFFFFF" w:themeFill="background1"/>
          </w:tcPr>
          <w:p w:rsidR="0008741F" w:rsidP="00537E74" w14:paraId="069C68BE" w14:textId="77777777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2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 Iau</w:t>
            </w:r>
          </w:p>
          <w:p w:rsidR="0008741F" w:rsidP="00537E74" w14:paraId="0101F946" w14:textId="5F749069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2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11 Gorffennaf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08741F" w:rsidP="00537E74" w14:paraId="5E7358DF" w14:textId="77777777">
            <w:pPr>
              <w:bidi w:val="0"/>
              <w:jc w:val="center"/>
              <w:rPr>
                <w:rFonts w:ascii="Arial" w:hAnsi="Arial" w:cs="Arial"/>
                <w:b/>
                <w:i w:val="0"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YMLACIO A SGWRSIO</w:t>
            </w:r>
          </w:p>
          <w:p w:rsidR="00537E74" w:rsidRPr="00537E74" w:rsidP="00537E74" w14:paraId="43C499D8" w14:textId="0E827772">
            <w:pPr>
              <w:bidi w:val="0"/>
              <w:jc w:val="center"/>
              <w:rPr>
                <w:rFonts w:ascii="Arial" w:hAnsi="Arial" w:cs="Arial"/>
                <w:b/>
                <w:i w:val="0"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TÂN AGORED A MALWS MELYS</w:t>
            </w:r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08741F" w:rsidP="00537E74" w14:paraId="684EBBC6" w14:textId="29A21806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18:00 - 20:00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08741F" w:rsidRPr="0026160A" w:rsidP="00537E74" w14:paraId="2F868B19" w14:textId="018A9432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Gardd Gerrig</w:t>
            </w:r>
          </w:p>
        </w:tc>
      </w:tr>
      <w:tr w14:paraId="29E90F1F" w14:textId="77777777" w:rsidTr="009B667F">
        <w:tblPrEx>
          <w:tblW w:w="6365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gridAfter w:val="1"/>
          <w:wAfter w:w="1059" w:type="dxa"/>
          <w:trHeight w:val="579"/>
        </w:trPr>
        <w:tc>
          <w:tcPr>
            <w:tcW w:w="919" w:type="pct"/>
            <w:shd w:val="clear" w:color="auto" w:fill="FFFFFF" w:themeFill="background1"/>
          </w:tcPr>
          <w:p w:rsidR="0008741F" w:rsidP="00537E74" w14:paraId="2F09DE59" w14:textId="77777777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2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 Lun</w:t>
            </w:r>
          </w:p>
          <w:p w:rsidR="0008741F" w:rsidP="00537E74" w14:paraId="4F87D7FF" w14:textId="2D859F79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2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15 Gorffennaf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08741F" w:rsidRPr="00537E74" w:rsidP="00537E74" w14:paraId="29762F39" w14:textId="1466C853">
            <w:pPr>
              <w:bidi w:val="0"/>
              <w:jc w:val="center"/>
              <w:rPr>
                <w:rFonts w:ascii="Arial" w:hAnsi="Arial" w:cs="Arial"/>
                <w:b/>
                <w:i w:val="0"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TAITH SIOP WYBODAETH / DIGARTREFEDD IEUENCTID</w:t>
            </w:r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08741F" w:rsidP="00537E74" w14:paraId="35FE7287" w14:textId="4A8068E2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18:00 - 20:00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08741F" w:rsidRPr="0026160A" w:rsidP="00537E74" w14:paraId="7D7C7031" w14:textId="3C63FB56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Gardd Gerrig</w:t>
            </w:r>
          </w:p>
        </w:tc>
      </w:tr>
      <w:tr w14:paraId="1628B0F9" w14:textId="77777777" w:rsidTr="009B667F">
        <w:tblPrEx>
          <w:tblW w:w="6365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gridAfter w:val="1"/>
          <w:wAfter w:w="1059" w:type="dxa"/>
          <w:trHeight w:val="579"/>
        </w:trPr>
        <w:tc>
          <w:tcPr>
            <w:tcW w:w="919" w:type="pct"/>
            <w:shd w:val="clear" w:color="auto" w:fill="FFFFFF" w:themeFill="background1"/>
          </w:tcPr>
          <w:p w:rsidR="0008741F" w:rsidP="00537E74" w14:paraId="11684A3D" w14:textId="77777777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2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 Iau</w:t>
            </w:r>
          </w:p>
          <w:p w:rsidR="0008741F" w:rsidP="00537E74" w14:paraId="456870B6" w14:textId="45FE5A7C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2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 Gorffennaf</w:t>
            </w:r>
          </w:p>
        </w:tc>
        <w:tc>
          <w:tcPr>
            <w:tcW w:w="10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08741F" w:rsidRPr="00537E74" w:rsidP="00537E74" w14:paraId="52B8D4FA" w14:textId="30DBD7D4">
            <w:pPr>
              <w:bidi w:val="0"/>
              <w:jc w:val="center"/>
              <w:rPr>
                <w:rFonts w:ascii="Arial" w:hAnsi="Arial" w:cs="Arial"/>
                <w:b/>
                <w:i w:val="0"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PARTI/BBQ DIWEDD TYMOR</w:t>
            </w:r>
          </w:p>
        </w:tc>
        <w:tc>
          <w:tcPr>
            <w:tcW w:w="88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08741F" w:rsidP="00537E74" w14:paraId="17CF5304" w14:textId="3B44839D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18:00 - 20:00</w:t>
            </w:r>
          </w:p>
        </w:tc>
        <w:tc>
          <w:tcPr>
            <w:tcW w:w="107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08741F" w:rsidRPr="0026160A" w:rsidP="00537E74" w14:paraId="07B06BEA" w14:textId="62ADE7EB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Gardd Gerrig</w:t>
            </w:r>
          </w:p>
        </w:tc>
      </w:tr>
      <w:tr w14:paraId="2208F014" w14:textId="77777777" w:rsidTr="00ED17E7">
        <w:tblPrEx>
          <w:tblW w:w="6365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gridAfter w:val="1"/>
          <w:wAfter w:w="1059" w:type="dxa"/>
          <w:trHeight w:val="579"/>
        </w:trPr>
        <w:tc>
          <w:tcPr>
            <w:tcW w:w="3941" w:type="pct"/>
            <w:gridSpan w:val="4"/>
            <w:tcBorders>
              <w:right w:val="single" w:sz="4" w:space="0" w:color="006699"/>
            </w:tcBorders>
            <w:shd w:val="clear" w:color="auto" w:fill="FFFFFF" w:themeFill="background1"/>
          </w:tcPr>
          <w:p w:rsidR="00ED17E7" w:rsidP="00537E74" w14:paraId="76115D5A" w14:textId="77777777">
            <w:pPr>
              <w:pStyle w:val="TableHeader"/>
              <w:bidi w:val="0"/>
              <w:spacing w:before="120" w:after="120"/>
              <w:jc w:val="center"/>
              <w:rPr>
                <w:rFonts w:ascii="Arial" w:hAnsi="Arial" w:cs="Arial"/>
                <w:b/>
                <w:i/>
                <w:color w:val="000000" w:themeColor="text1"/>
                <w:spacing w:val="20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2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Yr wythnos sy’n dechrau ar 29 Mai</w:t>
            </w:r>
          </w:p>
          <w:p w:rsidR="00ED17E7" w:rsidRPr="0026160A" w:rsidP="00537E74" w14:paraId="6FFB9826" w14:textId="13373C03">
            <w:pPr>
              <w:bidi w:val="0"/>
              <w:jc w:val="center"/>
              <w:rPr>
                <w:rFonts w:ascii="Arial" w:hAnsi="Arial" w:cs="Arial"/>
                <w:b/>
                <w:i/>
                <w:color w:val="000000" w:themeColor="text1"/>
                <w:sz w:val="16"/>
                <w:szCs w:val="16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Trip - Lleoliad i’w gadarnhau</w:t>
            </w:r>
          </w:p>
        </w:tc>
      </w:tr>
    </w:tbl>
    <w:p w:rsidR="00087BB6" w:rsidP="00537E74" w14:paraId="6C24A8D2" w14:textId="77777777"/>
    <w:p w:rsidR="00C76BF0" w:rsidRPr="00807842" w:rsidP="00537E74" w14:paraId="556D62E5" w14:textId="77777777">
      <w:pPr>
        <w:bidi w:val="0"/>
      </w:pP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w w:val="100"/>
          <w:kern w:val="0"/>
          <w:position w:val="0"/>
          <w:sz w:val="16"/>
          <w:szCs w:val="16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I gael rhagor o wybodaeth am yr holl weithgareddau uchod, ewch i www.wrecsamifanc.co.uk i gael diweddariadau rheolaidd ac i weld unrhyw newidiadau i'r rhaglen.</w:t>
      </w: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w w:val="100"/>
          <w:kern w:val="0"/>
          <w:position w:val="0"/>
          <w:sz w:val="16"/>
          <w:szCs w:val="16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  </w:t>
      </w: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w w:val="100"/>
          <w:kern w:val="0"/>
          <w:position w:val="0"/>
          <w:sz w:val="16"/>
          <w:szCs w:val="16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Ni fydd manylion cyswllt yn cael eu rhannu ag unrhyw un arall.</w:t>
      </w:r>
    </w:p>
    <w:p w:rsidR="00C76BF0" w:rsidRPr="007D74B4" w:rsidP="00537E74" w14:paraId="6077D450" w14:textId="77777777">
      <w:pPr>
        <w:bidi w:val="0"/>
      </w:pP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w w:val="100"/>
          <w:kern w:val="0"/>
          <w:position w:val="0"/>
          <w:sz w:val="16"/>
          <w:szCs w:val="16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Yn olaf, byddem wrth ein boddau’n clywed eich syniadau chi am weithgareddau ar gyfer y dyfodol, felly peidiwch â bod ofn eu rhannu nhw.</w:t>
      </w:r>
    </w:p>
    <w:sectPr w:rsidSect="004C7E87">
      <w:headerReference w:type="default" r:id="rId5"/>
      <w:footerReference w:type="default" r:id="rId6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C2E54" w:rsidRPr="00DF4D3E" w:rsidP="00537E74" w14:paraId="4C313B44" w14:textId="77777777">
    <w:pPr>
      <w:pStyle w:val="Footer"/>
      <w:bidi w:val="0"/>
      <w:rPr>
        <w:lang w:val="en-GB"/>
      </w:rPr>
    </w:pPr>
    <w:r>
      <w:rPr>
        <w:noProof/>
        <w:lang w:val="en-GB" w:eastAsia="en-GB"/>
      </w:rPr>
      <w:drawing>
        <wp:inline distT="0" distB="0" distL="0" distR="0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86700" w:rsidP="00537E74" w14:paraId="7929FAB8" w14:textId="77777777">
    <w:pPr>
      <w:pStyle w:val="Header"/>
      <w:bidi w:val="0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P="00537E74" w14:paraId="5A844D4B" w14:textId="77777777">
    <w:pPr>
      <w:pStyle w:val="Header"/>
      <w:bidi w:val="0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3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P="00537E74" w14:paraId="2096182E" w14:textId="77777777">
    <w:pPr>
      <w:pStyle w:val="Header"/>
    </w:pPr>
  </w:p>
  <w:p w:rsidR="00F86700" w:rsidP="00537E74" w14:paraId="392A5FB3" w14:textId="77777777">
    <w:pPr>
      <w:pStyle w:val="Header"/>
    </w:pPr>
    <w:r>
      <w:t xml:space="preserve">                               </w:t>
    </w:r>
  </w:p>
  <w:p w:rsidR="00F86700" w:rsidP="00537E74" w14:paraId="29A61857" w14:textId="77777777">
    <w:pPr>
      <w:pStyle w:val="Header"/>
    </w:pPr>
  </w:p>
  <w:p w:rsidR="00DC2E54" w:rsidP="00537E74" w14:paraId="640091ED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SystemFonts/>
  <w:proofState w:spelling="clean" w:grammar="clean"/>
  <w:attachedTemplate r:id="rId1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2E56"/>
    <w:rsid w:val="000135DC"/>
    <w:rsid w:val="00013F2C"/>
    <w:rsid w:val="00016CD9"/>
    <w:rsid w:val="0002174A"/>
    <w:rsid w:val="00032A94"/>
    <w:rsid w:val="00042E67"/>
    <w:rsid w:val="0006190D"/>
    <w:rsid w:val="00066056"/>
    <w:rsid w:val="00066E8B"/>
    <w:rsid w:val="0006795E"/>
    <w:rsid w:val="00070707"/>
    <w:rsid w:val="00072161"/>
    <w:rsid w:val="0007554E"/>
    <w:rsid w:val="00076EAF"/>
    <w:rsid w:val="00083953"/>
    <w:rsid w:val="0008741F"/>
    <w:rsid w:val="00087BB6"/>
    <w:rsid w:val="00090992"/>
    <w:rsid w:val="000A1F71"/>
    <w:rsid w:val="000A33B0"/>
    <w:rsid w:val="000C3BA4"/>
    <w:rsid w:val="000D241E"/>
    <w:rsid w:val="000E229B"/>
    <w:rsid w:val="000E7475"/>
    <w:rsid w:val="0010528E"/>
    <w:rsid w:val="00106962"/>
    <w:rsid w:val="00111490"/>
    <w:rsid w:val="001251B9"/>
    <w:rsid w:val="00141945"/>
    <w:rsid w:val="00147151"/>
    <w:rsid w:val="00150502"/>
    <w:rsid w:val="00150DA2"/>
    <w:rsid w:val="00161B34"/>
    <w:rsid w:val="001662A6"/>
    <w:rsid w:val="00167A66"/>
    <w:rsid w:val="001715E3"/>
    <w:rsid w:val="00176BE5"/>
    <w:rsid w:val="00180B76"/>
    <w:rsid w:val="001811C4"/>
    <w:rsid w:val="0019314A"/>
    <w:rsid w:val="00193F33"/>
    <w:rsid w:val="00195EED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25CD8"/>
    <w:rsid w:val="00230857"/>
    <w:rsid w:val="002578F6"/>
    <w:rsid w:val="0026160A"/>
    <w:rsid w:val="00263683"/>
    <w:rsid w:val="00285AB6"/>
    <w:rsid w:val="00290022"/>
    <w:rsid w:val="00294ABF"/>
    <w:rsid w:val="002A1AD5"/>
    <w:rsid w:val="002A6108"/>
    <w:rsid w:val="002B116D"/>
    <w:rsid w:val="002B5526"/>
    <w:rsid w:val="002C338E"/>
    <w:rsid w:val="002C3BEC"/>
    <w:rsid w:val="002D6895"/>
    <w:rsid w:val="002E4C36"/>
    <w:rsid w:val="002E52EF"/>
    <w:rsid w:val="002E7CCA"/>
    <w:rsid w:val="003055CA"/>
    <w:rsid w:val="0032784E"/>
    <w:rsid w:val="00335E4F"/>
    <w:rsid w:val="00362E17"/>
    <w:rsid w:val="00365468"/>
    <w:rsid w:val="00367CB3"/>
    <w:rsid w:val="00374343"/>
    <w:rsid w:val="003A4BB0"/>
    <w:rsid w:val="003B29D8"/>
    <w:rsid w:val="003C1F53"/>
    <w:rsid w:val="003D1646"/>
    <w:rsid w:val="003E2D2E"/>
    <w:rsid w:val="00400316"/>
    <w:rsid w:val="00404144"/>
    <w:rsid w:val="00404CA2"/>
    <w:rsid w:val="00415F5D"/>
    <w:rsid w:val="00422661"/>
    <w:rsid w:val="00423215"/>
    <w:rsid w:val="00430B31"/>
    <w:rsid w:val="00435AD3"/>
    <w:rsid w:val="00443CBD"/>
    <w:rsid w:val="004451C8"/>
    <w:rsid w:val="00462119"/>
    <w:rsid w:val="00464F54"/>
    <w:rsid w:val="00466709"/>
    <w:rsid w:val="00467BE4"/>
    <w:rsid w:val="00475B5A"/>
    <w:rsid w:val="00480600"/>
    <w:rsid w:val="00487D63"/>
    <w:rsid w:val="0049277A"/>
    <w:rsid w:val="004B2A38"/>
    <w:rsid w:val="004C53F4"/>
    <w:rsid w:val="004C7E87"/>
    <w:rsid w:val="004D211B"/>
    <w:rsid w:val="004D74C5"/>
    <w:rsid w:val="004E1145"/>
    <w:rsid w:val="004F5185"/>
    <w:rsid w:val="004F780C"/>
    <w:rsid w:val="00505DF3"/>
    <w:rsid w:val="005135BA"/>
    <w:rsid w:val="00525D24"/>
    <w:rsid w:val="00531382"/>
    <w:rsid w:val="0053207B"/>
    <w:rsid w:val="00535C01"/>
    <w:rsid w:val="00537E74"/>
    <w:rsid w:val="00544CDB"/>
    <w:rsid w:val="005539E8"/>
    <w:rsid w:val="0055449E"/>
    <w:rsid w:val="00564E44"/>
    <w:rsid w:val="005650EB"/>
    <w:rsid w:val="00566903"/>
    <w:rsid w:val="00570FFC"/>
    <w:rsid w:val="005841B6"/>
    <w:rsid w:val="00587611"/>
    <w:rsid w:val="00596751"/>
    <w:rsid w:val="005A1D46"/>
    <w:rsid w:val="005B4A5C"/>
    <w:rsid w:val="005B5A9C"/>
    <w:rsid w:val="005C00E8"/>
    <w:rsid w:val="005C29AF"/>
    <w:rsid w:val="005C3EE2"/>
    <w:rsid w:val="005C6CCD"/>
    <w:rsid w:val="005E3B3A"/>
    <w:rsid w:val="005F0372"/>
    <w:rsid w:val="005F0FEE"/>
    <w:rsid w:val="006067D3"/>
    <w:rsid w:val="0063327B"/>
    <w:rsid w:val="00633AE3"/>
    <w:rsid w:val="00635D64"/>
    <w:rsid w:val="00636FE3"/>
    <w:rsid w:val="00673FAA"/>
    <w:rsid w:val="00676666"/>
    <w:rsid w:val="0067694B"/>
    <w:rsid w:val="00685153"/>
    <w:rsid w:val="00686A0E"/>
    <w:rsid w:val="00691359"/>
    <w:rsid w:val="0069559A"/>
    <w:rsid w:val="006A0459"/>
    <w:rsid w:val="006B04FD"/>
    <w:rsid w:val="006B12B6"/>
    <w:rsid w:val="006B2FF1"/>
    <w:rsid w:val="006B31EB"/>
    <w:rsid w:val="006B3DC8"/>
    <w:rsid w:val="006D7B23"/>
    <w:rsid w:val="006E02C0"/>
    <w:rsid w:val="006E711B"/>
    <w:rsid w:val="00715184"/>
    <w:rsid w:val="0072152D"/>
    <w:rsid w:val="00721B24"/>
    <w:rsid w:val="007244A9"/>
    <w:rsid w:val="007428C7"/>
    <w:rsid w:val="00754518"/>
    <w:rsid w:val="00773258"/>
    <w:rsid w:val="00775A50"/>
    <w:rsid w:val="007764CA"/>
    <w:rsid w:val="00780AC0"/>
    <w:rsid w:val="0079370A"/>
    <w:rsid w:val="007A7213"/>
    <w:rsid w:val="007B0049"/>
    <w:rsid w:val="007B00F2"/>
    <w:rsid w:val="007B5724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4282C"/>
    <w:rsid w:val="0084294C"/>
    <w:rsid w:val="00876F70"/>
    <w:rsid w:val="008770EA"/>
    <w:rsid w:val="008866F7"/>
    <w:rsid w:val="00886D19"/>
    <w:rsid w:val="008924E7"/>
    <w:rsid w:val="008934F2"/>
    <w:rsid w:val="008A0363"/>
    <w:rsid w:val="008A6BD1"/>
    <w:rsid w:val="008B22CA"/>
    <w:rsid w:val="008B6BE0"/>
    <w:rsid w:val="008C6978"/>
    <w:rsid w:val="008D26A9"/>
    <w:rsid w:val="008D5441"/>
    <w:rsid w:val="008D763B"/>
    <w:rsid w:val="008E5D20"/>
    <w:rsid w:val="0091033B"/>
    <w:rsid w:val="00942BDD"/>
    <w:rsid w:val="00952565"/>
    <w:rsid w:val="00956136"/>
    <w:rsid w:val="009566EC"/>
    <w:rsid w:val="009568E3"/>
    <w:rsid w:val="0096541E"/>
    <w:rsid w:val="00972BD7"/>
    <w:rsid w:val="00972FFD"/>
    <w:rsid w:val="0098233A"/>
    <w:rsid w:val="00984807"/>
    <w:rsid w:val="00984D54"/>
    <w:rsid w:val="00987D58"/>
    <w:rsid w:val="0099010A"/>
    <w:rsid w:val="009A1120"/>
    <w:rsid w:val="009A17CC"/>
    <w:rsid w:val="009A22F8"/>
    <w:rsid w:val="009B4D8C"/>
    <w:rsid w:val="009B667F"/>
    <w:rsid w:val="009C1B68"/>
    <w:rsid w:val="009C33FA"/>
    <w:rsid w:val="009C52B5"/>
    <w:rsid w:val="009D4433"/>
    <w:rsid w:val="009E3381"/>
    <w:rsid w:val="009F02DB"/>
    <w:rsid w:val="009F1D1F"/>
    <w:rsid w:val="00A12940"/>
    <w:rsid w:val="00A17D95"/>
    <w:rsid w:val="00A20140"/>
    <w:rsid w:val="00A3374C"/>
    <w:rsid w:val="00A610DC"/>
    <w:rsid w:val="00A619DD"/>
    <w:rsid w:val="00A62B05"/>
    <w:rsid w:val="00A65868"/>
    <w:rsid w:val="00A708B3"/>
    <w:rsid w:val="00A71447"/>
    <w:rsid w:val="00A72D7A"/>
    <w:rsid w:val="00A73AA3"/>
    <w:rsid w:val="00A73E1F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188"/>
    <w:rsid w:val="00AE5A26"/>
    <w:rsid w:val="00AF55D8"/>
    <w:rsid w:val="00AF7BA2"/>
    <w:rsid w:val="00B03917"/>
    <w:rsid w:val="00B24B3B"/>
    <w:rsid w:val="00B33E31"/>
    <w:rsid w:val="00B43804"/>
    <w:rsid w:val="00B448FB"/>
    <w:rsid w:val="00B46C52"/>
    <w:rsid w:val="00B47E09"/>
    <w:rsid w:val="00B57B8A"/>
    <w:rsid w:val="00B60B86"/>
    <w:rsid w:val="00B61C2B"/>
    <w:rsid w:val="00B657B9"/>
    <w:rsid w:val="00B70D9E"/>
    <w:rsid w:val="00B73D16"/>
    <w:rsid w:val="00B77D08"/>
    <w:rsid w:val="00B81521"/>
    <w:rsid w:val="00BA3B7B"/>
    <w:rsid w:val="00BB0778"/>
    <w:rsid w:val="00BB2FCA"/>
    <w:rsid w:val="00BC6BAD"/>
    <w:rsid w:val="00BD16D8"/>
    <w:rsid w:val="00BE2BD5"/>
    <w:rsid w:val="00BF55BA"/>
    <w:rsid w:val="00C03743"/>
    <w:rsid w:val="00C04343"/>
    <w:rsid w:val="00C0746E"/>
    <w:rsid w:val="00C163C7"/>
    <w:rsid w:val="00C33ED2"/>
    <w:rsid w:val="00C512E1"/>
    <w:rsid w:val="00C54475"/>
    <w:rsid w:val="00C727D2"/>
    <w:rsid w:val="00C72F32"/>
    <w:rsid w:val="00C751D9"/>
    <w:rsid w:val="00C76BF0"/>
    <w:rsid w:val="00C80222"/>
    <w:rsid w:val="00C86094"/>
    <w:rsid w:val="00C906E4"/>
    <w:rsid w:val="00C921CA"/>
    <w:rsid w:val="00CA0330"/>
    <w:rsid w:val="00CA4FF0"/>
    <w:rsid w:val="00CD2761"/>
    <w:rsid w:val="00CD4812"/>
    <w:rsid w:val="00CE138C"/>
    <w:rsid w:val="00CE7834"/>
    <w:rsid w:val="00D01765"/>
    <w:rsid w:val="00D309C3"/>
    <w:rsid w:val="00D33177"/>
    <w:rsid w:val="00D4312D"/>
    <w:rsid w:val="00D727A9"/>
    <w:rsid w:val="00D773F9"/>
    <w:rsid w:val="00D87A85"/>
    <w:rsid w:val="00D87D8F"/>
    <w:rsid w:val="00D969FD"/>
    <w:rsid w:val="00DB0463"/>
    <w:rsid w:val="00DB0570"/>
    <w:rsid w:val="00DC2E54"/>
    <w:rsid w:val="00DC3090"/>
    <w:rsid w:val="00DC4B62"/>
    <w:rsid w:val="00DC5580"/>
    <w:rsid w:val="00DC5E6B"/>
    <w:rsid w:val="00DD18A6"/>
    <w:rsid w:val="00DE1F31"/>
    <w:rsid w:val="00DE3C04"/>
    <w:rsid w:val="00DE6737"/>
    <w:rsid w:val="00DF086C"/>
    <w:rsid w:val="00DF2636"/>
    <w:rsid w:val="00DF3E74"/>
    <w:rsid w:val="00DF3FB0"/>
    <w:rsid w:val="00DF4D3E"/>
    <w:rsid w:val="00DF71E8"/>
    <w:rsid w:val="00DF7DC3"/>
    <w:rsid w:val="00E14186"/>
    <w:rsid w:val="00E154B5"/>
    <w:rsid w:val="00E250C0"/>
    <w:rsid w:val="00E25CD4"/>
    <w:rsid w:val="00E311E0"/>
    <w:rsid w:val="00E33D61"/>
    <w:rsid w:val="00E42472"/>
    <w:rsid w:val="00E43C02"/>
    <w:rsid w:val="00E51232"/>
    <w:rsid w:val="00E53A4B"/>
    <w:rsid w:val="00E55E4F"/>
    <w:rsid w:val="00E56320"/>
    <w:rsid w:val="00E7086C"/>
    <w:rsid w:val="00E7632F"/>
    <w:rsid w:val="00E94019"/>
    <w:rsid w:val="00E95A48"/>
    <w:rsid w:val="00EA508C"/>
    <w:rsid w:val="00EC23CF"/>
    <w:rsid w:val="00ED17E7"/>
    <w:rsid w:val="00ED445C"/>
    <w:rsid w:val="00ED5300"/>
    <w:rsid w:val="00EE0004"/>
    <w:rsid w:val="00EE12E7"/>
    <w:rsid w:val="00EE19DF"/>
    <w:rsid w:val="00EE4D2E"/>
    <w:rsid w:val="00EE7556"/>
    <w:rsid w:val="00F214A3"/>
    <w:rsid w:val="00F22B29"/>
    <w:rsid w:val="00F333E6"/>
    <w:rsid w:val="00F33842"/>
    <w:rsid w:val="00F35807"/>
    <w:rsid w:val="00F40340"/>
    <w:rsid w:val="00F47A62"/>
    <w:rsid w:val="00F50FDC"/>
    <w:rsid w:val="00F54D19"/>
    <w:rsid w:val="00F72D55"/>
    <w:rsid w:val="00F760F9"/>
    <w:rsid w:val="00F86700"/>
    <w:rsid w:val="00FA6E99"/>
    <w:rsid w:val="00FB508E"/>
    <w:rsid w:val="00FB65C4"/>
    <w:rsid w:val="00FB6690"/>
    <w:rsid w:val="00FC025D"/>
    <w:rsid w:val="00FC53B1"/>
    <w:rsid w:val="00FE7D80"/>
    <w:rsid w:val="00FF07D1"/>
    <w:rsid w:val="00FF55BD"/>
  </w:rsids>
  <m:mathPr>
    <m:mathFont m:val="Cambria Math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14:docId w14:val="2AA7DCBE"/>
  <w15:docId w15:val="{BDEADAB2-C6A5-40AA-88FE-35E05FB51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537E74"/>
    <w:pPr>
      <w:jc w:val="center"/>
    </w:pPr>
    <w:rPr>
      <w:rFonts w:ascii="Arial" w:hAnsi="Arial" w:cs="Arial"/>
      <w:b/>
      <w:i/>
      <w:color w:val="000000" w:themeColor="text1"/>
      <w:sz w:val="16"/>
      <w:szCs w:val="16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  <w14:textFill>
        <w14:solidFill>
          <w14:srgbClr w14:val="D73333">
            <w14:lumMod w14:val="50000"/>
          </w14:srgbClr>
        </w14:solidFill>
      </w14:textFill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  <w14:textFill>
        <w14:solidFill>
          <w14:srgbClr w14:val="D73333">
            <w14:lumMod w14:val="50000"/>
          </w14:srgbClr>
        </w14:solidFill>
      </w14:textFill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  <w14:textFill>
        <w14:solidFill>
          <w14:srgbClr w14:val="006699">
            <w14:lumMod w14:val="50000"/>
          </w14:srgbClr>
        </w14:solidFill>
      </w14:textFill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  <w14:textFill>
        <w14:solidFill>
          <w14:srgbClr w14:val="000000">
            <w14:lumMod w14:val="50000"/>
          </w14:srgbClr>
        </w14:soli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num" w:pos="720"/>
        <w:tab w:val="clear" w:pos="108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num" w:pos="1440"/>
        <w:tab w:val="clear" w:pos="146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69559A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14:textFill>
        <w14:solidFill>
          <w14:srgbClr w14:val="999999">
            <w14:lumMod w14:val="50000"/>
          </w14:srgbClr>
        </w14:solidFill>
      </w14:textFill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  <w14:textFill>
        <w14:solidFill>
          <w14:srgbClr w14:val="003399">
            <w14:lumMod w14:val="50000"/>
          </w14:srgb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png" /><Relationship Id="rId3" Type="http://schemas.openxmlformats.org/officeDocument/2006/relationships/image" Target="media/image3.jpe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06B36-2205-403B-ACBF-3DC24CD6A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0</TotalTime>
  <Pages>3</Pages>
  <Words>324</Words>
  <Characters>1870</Characters>
  <Application>Microsoft Office Word</Application>
  <DocSecurity>0</DocSecurity>
  <Lines>170</Lines>
  <Paragraphs>156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cp:lastModifiedBy>Catrin Evans (Uwch Gyfieithydd/Senior Translator)</cp:lastModifiedBy>
  <cp:revision>2</cp:revision>
  <cp:lastPrinted>2024-03-11T10:05:00Z</cp:lastPrinted>
  <dcterms:created xsi:type="dcterms:W3CDTF">2024-03-25T16:25:00Z</dcterms:created>
  <dcterms:modified xsi:type="dcterms:W3CDTF">2024-03-25T16:25:00Z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