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B93FF4" w:rsidRDefault="00EE2F87" w:rsidP="004C5BCD">
      <w:pPr>
        <w:pStyle w:val="Title"/>
      </w:pPr>
      <w:r>
        <w:rPr>
          <w:rFonts w:eastAsia="Arial"/>
          <w:iCs/>
          <w:lang w:val="cy-GB"/>
        </w:rPr>
        <w:t>Rhaglen Darpariaeth Ieuenctid Rhiwabon</w:t>
      </w:r>
    </w:p>
    <w:p w:rsidR="00C76BF0" w:rsidRPr="00B93FF4" w:rsidRDefault="00EE2F87" w:rsidP="004C5BCD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3627"/>
        <w:gridCol w:w="1982"/>
        <w:gridCol w:w="2138"/>
      </w:tblGrid>
      <w:tr w:rsidR="00C317A4" w:rsidTr="00326AE8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2B142F" w:rsidRDefault="00EE2F87" w:rsidP="004C5BCD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795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EE2F87" w:rsidP="004C5BCD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981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EE2F87" w:rsidP="004C5BCD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05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2B142F" w:rsidRDefault="00EE2F87" w:rsidP="004C5BCD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</w:t>
            </w:r>
            <w:r>
              <w:rPr>
                <w:rFonts w:eastAsia="Arial"/>
                <w:bCs/>
                <w:iCs/>
                <w:lang w:val="cy-GB"/>
              </w:rPr>
              <w:t>iad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9/4/24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</w:t>
            </w:r>
            <w:r>
              <w:rPr>
                <w:rFonts w:eastAsia="Arial"/>
                <w:bCs/>
                <w:iCs/>
                <w:highlight w:val="green"/>
                <w:lang w:val="cy-GB"/>
              </w:rPr>
              <w:t>ANT IAU</w:t>
            </w:r>
          </w:p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Croeso’n ôl - (gemau a chŵn poeth)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11/4/24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Croeso’n ôl - (gemau a chŵn poeth)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16/4/24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Saethyddiaeth efo Chris</w:t>
            </w:r>
          </w:p>
        </w:tc>
        <w:tc>
          <w:tcPr>
            <w:tcW w:w="981" w:type="pct"/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18/4/24</w:t>
            </w:r>
          </w:p>
          <w:p w:rsidR="00A87D32" w:rsidRPr="002B142F" w:rsidRDefault="00A87D32" w:rsidP="004C5BCD"/>
        </w:tc>
        <w:tc>
          <w:tcPr>
            <w:tcW w:w="1795" w:type="pct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Celf Ewinedd a Noson o Bampro</w:t>
            </w:r>
          </w:p>
        </w:tc>
        <w:tc>
          <w:tcPr>
            <w:tcW w:w="981" w:type="pct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23/4/24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Coginio – Teisennau Cornflakes</w:t>
            </w:r>
          </w:p>
        </w:tc>
        <w:tc>
          <w:tcPr>
            <w:tcW w:w="981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pPr>
              <w:pStyle w:val="TableText"/>
            </w:pPr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bottom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25/4/24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Siop Wybodaeth - Perthnasoedd Iach</w:t>
            </w:r>
          </w:p>
        </w:tc>
        <w:tc>
          <w:tcPr>
            <w:tcW w:w="981" w:type="pct"/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30/4/24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Diwrno</w:t>
            </w:r>
            <w:r>
              <w:rPr>
                <w:rFonts w:eastAsia="Arial"/>
                <w:bCs/>
                <w:iCs/>
                <w:lang w:val="cy-GB"/>
              </w:rPr>
              <w:t>d Ymwybyddiaeth o’r Byd - cwis</w:t>
            </w:r>
          </w:p>
        </w:tc>
        <w:tc>
          <w:tcPr>
            <w:tcW w:w="981" w:type="pct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2/5/24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 xml:space="preserve">Siop Wybodaeth - Bwlio a Throseddau </w:t>
            </w:r>
            <w:r>
              <w:rPr>
                <w:rFonts w:eastAsia="Arial"/>
                <w:bCs/>
                <w:iCs/>
                <w:lang w:val="cy-GB"/>
              </w:rPr>
              <w:t>Casineb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7/5/24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Siop Wybodaeth - Bwlio a Throseddau Casineb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shd w:val="clear" w:color="auto" w:fill="auto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9/5/24</w:t>
            </w:r>
          </w:p>
          <w:p w:rsidR="00A87D32" w:rsidRPr="002B142F" w:rsidRDefault="00A87D32" w:rsidP="004C5BCD"/>
        </w:tc>
        <w:tc>
          <w:tcPr>
            <w:tcW w:w="1795" w:type="pct"/>
            <w:shd w:val="clear" w:color="auto" w:fill="auto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Graffiti - I’w gadarnhau</w:t>
            </w:r>
          </w:p>
        </w:tc>
        <w:tc>
          <w:tcPr>
            <w:tcW w:w="981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</w:t>
            </w:r>
            <w:r>
              <w:rPr>
                <w:rFonts w:eastAsia="Arial"/>
                <w:bCs/>
                <w:iCs/>
                <w:lang w:val="cy-GB"/>
              </w:rPr>
              <w:t>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lastRenderedPageBreak/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14/5/24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Agored Cymru</w:t>
            </w:r>
            <w:r>
              <w:rPr>
                <w:rFonts w:eastAsia="Arial"/>
                <w:bCs/>
                <w:iCs/>
                <w:lang w:val="cy-GB"/>
              </w:rPr>
              <w:t xml:space="preserve"> –</w:t>
            </w:r>
            <w:r>
              <w:rPr>
                <w:rFonts w:eastAsia="Arial"/>
                <w:bCs/>
                <w:iCs/>
                <w:lang w:val="cy-GB"/>
              </w:rPr>
              <w:t xml:space="preserve"> Prosiect Coginio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C06A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26AE8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16/5/24</w:t>
            </w:r>
          </w:p>
          <w:p w:rsidR="00326AE8" w:rsidRPr="002B142F" w:rsidRDefault="00326AE8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Agored Cymru</w:t>
            </w:r>
            <w:r>
              <w:rPr>
                <w:rFonts w:eastAsia="Arial"/>
                <w:bCs/>
                <w:iCs/>
                <w:lang w:val="cy-GB"/>
              </w:rPr>
              <w:t xml:space="preserve"> – Prosiect Coginio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ED3423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>Nos Sadwrn</w:t>
            </w:r>
          </w:p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18/5/24</w:t>
            </w:r>
            <w:r>
              <w:rPr>
                <w:rFonts w:eastAsia="Arial"/>
                <w:bCs/>
                <w:iCs/>
                <w:lang w:val="cy-GB"/>
              </w:rPr>
              <w:br/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</w:tcPr>
          <w:p w:rsidR="004C5BCD" w:rsidRPr="00ED3423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Taith y Gwasanaethau Ieuenctid</w:t>
            </w:r>
            <w:r w:rsidRPr="00EE2F87">
              <w:rPr>
                <w:rFonts w:eastAsia="Arial"/>
                <w:bCs/>
                <w:iCs/>
                <w:lang w:val="cy-GB"/>
              </w:rPr>
              <w:t xml:space="preserve"> </w:t>
            </w:r>
            <w:r>
              <w:rPr>
                <w:rFonts w:eastAsia="Arial"/>
                <w:bCs/>
                <w:iCs/>
                <w:lang w:val="cy-GB"/>
              </w:rPr>
              <w:t xml:space="preserve">–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Blackpool</w:t>
            </w:r>
            <w:proofErr w:type="spellEnd"/>
            <w:r>
              <w:rPr>
                <w:rFonts w:eastAsia="Arial"/>
                <w:bCs/>
                <w:iCs/>
                <w:lang w:val="cy-GB"/>
              </w:rPr>
              <w:t xml:space="preserve">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DRWY’R DYDD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E5DFEC" w:themeFill="accent4" w:themeFillTint="33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highlight w:val="magenta"/>
                <w:lang w:val="cy-GB"/>
              </w:rPr>
              <w:t>I'W GADARNHAU</w:t>
            </w:r>
          </w:p>
        </w:tc>
      </w:tr>
      <w:tr w:rsidR="00C317A4" w:rsidTr="00C06A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326AE8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21/5/24</w:t>
            </w:r>
          </w:p>
          <w:p w:rsidR="00326AE8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Agored</w:t>
            </w:r>
            <w:r>
              <w:rPr>
                <w:rFonts w:eastAsia="Arial"/>
                <w:bCs/>
                <w:iCs/>
                <w:u w:val="single"/>
                <w:lang w:val="cy-GB"/>
              </w:rPr>
              <w:t xml:space="preserve"> Cymru</w:t>
            </w:r>
            <w:r>
              <w:rPr>
                <w:rFonts w:eastAsia="Arial"/>
                <w:bCs/>
                <w:iCs/>
                <w:lang w:val="cy-GB"/>
              </w:rPr>
              <w:t xml:space="preserve"> – Prosiect Coginio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C06A1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26AE8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23/5/24</w:t>
            </w:r>
          </w:p>
          <w:p w:rsidR="00326AE8" w:rsidRPr="002B142F" w:rsidRDefault="00326AE8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Agored Cymru</w:t>
            </w:r>
            <w:r>
              <w:rPr>
                <w:rFonts w:eastAsia="Arial"/>
                <w:bCs/>
                <w:iCs/>
                <w:lang w:val="cy-GB"/>
              </w:rPr>
              <w:t xml:space="preserve"> – Prosiect Coginio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326AE8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00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AR G</w:t>
            </w:r>
            <w:r>
              <w:rPr>
                <w:rFonts w:eastAsia="Arial"/>
                <w:bCs/>
                <w:iCs/>
                <w:lang w:val="cy-GB"/>
              </w:rPr>
              <w:t>AU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4/6/24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Wrecsam Egnïol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6/6/24</w:t>
            </w:r>
          </w:p>
          <w:p w:rsidR="004C5BCD" w:rsidRPr="002B142F" w:rsidRDefault="004C5BCD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 xml:space="preserve">Gweithgareddau Gwaith Ieuenctid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11/6/24</w:t>
            </w:r>
          </w:p>
          <w:p w:rsidR="004C5BCD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>Wrecsam Egnïol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13/6/24</w:t>
            </w:r>
          </w:p>
          <w:p w:rsidR="004C5BCD" w:rsidRPr="002B142F" w:rsidRDefault="004C5BCD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Default="00EE2F87" w:rsidP="004C5BCD">
            <w:r>
              <w:rPr>
                <w:rFonts w:eastAsia="Arial"/>
                <w:bCs/>
                <w:iCs/>
                <w:lang w:val="cy-GB"/>
              </w:rPr>
              <w:t xml:space="preserve">Gweithgareddau Gwaith Ieuenctid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4C5BCD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4C5BCD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18/6/24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MARCHNAD GWASANAETHAU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AEEF3" w:themeFill="accent5" w:themeFillTint="33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20/6/24</w:t>
            </w:r>
          </w:p>
          <w:p w:rsidR="004C5BCD" w:rsidRPr="002B142F" w:rsidRDefault="004C5BCD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 xml:space="preserve">Gweithgareddau Gwaith Ieuenctid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/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7C734F" w:rsidP="004C5BCD"/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25/6/24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  <w:p w:rsidR="00A87D32" w:rsidRPr="002B142F" w:rsidRDefault="00A87D32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YR URDD</w:t>
            </w:r>
            <w:r>
              <w:rPr>
                <w:rFonts w:eastAsia="Arial"/>
                <w:bCs/>
                <w:iCs/>
                <w:lang w:val="cy-GB"/>
              </w:rPr>
              <w:t xml:space="preserve"> – Dis</w:t>
            </w:r>
            <w:r>
              <w:rPr>
                <w:rFonts w:eastAsia="Arial"/>
                <w:bCs/>
                <w:iCs/>
                <w:lang w:val="cy-GB"/>
              </w:rPr>
              <w:t>go Distaw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</w:tbl>
    <w:p w:rsidR="004C5BCD" w:rsidRDefault="004C5BCD"/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3627"/>
        <w:gridCol w:w="1982"/>
        <w:gridCol w:w="2138"/>
      </w:tblGrid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27/6/24</w:t>
            </w:r>
          </w:p>
          <w:p w:rsidR="00A87D32" w:rsidRPr="002B142F" w:rsidRDefault="00A87D32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YR URDD</w:t>
            </w:r>
            <w:r>
              <w:rPr>
                <w:rFonts w:eastAsia="Arial"/>
                <w:bCs/>
                <w:iCs/>
                <w:lang w:val="cy-GB"/>
              </w:rPr>
              <w:t xml:space="preserve"> – Disgo Distaw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2/7/24</w:t>
            </w:r>
          </w:p>
          <w:p w:rsidR="004C5BCD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 xml:space="preserve">YR URDD </w:t>
            </w:r>
            <w:r>
              <w:rPr>
                <w:rFonts w:eastAsia="Arial"/>
                <w:bCs/>
                <w:iCs/>
                <w:lang w:val="cy-GB"/>
              </w:rPr>
              <w:t>– Bingo Cymraeg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4/7/24</w:t>
            </w:r>
          </w:p>
          <w:p w:rsidR="00A87D32" w:rsidRPr="002B142F" w:rsidRDefault="00A87D32" w:rsidP="004C5BCD"/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Tân Agored a Malws Melys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9/7/24</w:t>
            </w:r>
          </w:p>
          <w:p w:rsidR="00A87D32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326AE8" w:rsidRDefault="00EE2F87" w:rsidP="004C5BCD">
            <w:r>
              <w:rPr>
                <w:rFonts w:eastAsia="Arial"/>
                <w:bCs/>
                <w:iCs/>
                <w:u w:val="single"/>
                <w:lang w:val="cy-GB"/>
              </w:rPr>
              <w:t>Diwrnod Siocled y Byd - Sesiwn Flasu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A87D32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11/7/24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Bwyta'n Iach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6pm</w:t>
            </w:r>
            <w:r>
              <w:rPr>
                <w:rFonts w:eastAsia="Arial"/>
                <w:bCs/>
                <w:iCs/>
                <w:lang w:val="cy-GB"/>
              </w:rPr>
              <w:t xml:space="preserve">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16/7/24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highlight w:val="green"/>
                <w:lang w:val="cy-GB"/>
              </w:rPr>
              <w:t>PLANT IAU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>Bwyd a</w:t>
            </w:r>
            <w:r>
              <w:rPr>
                <w:rFonts w:eastAsia="Arial"/>
                <w:bCs/>
                <w:iCs/>
                <w:lang w:val="cy-GB"/>
              </w:rPr>
              <w:t xml:space="preserve"> Diodydd - Parti’r Haf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  <w:tr w:rsidR="00C317A4" w:rsidTr="00326AE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Nos Iau</w:t>
            </w:r>
          </w:p>
          <w:p w:rsidR="007C734F" w:rsidRPr="002B142F" w:rsidRDefault="00EE2F87" w:rsidP="004C5BCD">
            <w:r>
              <w:rPr>
                <w:rFonts w:eastAsia="Arial"/>
                <w:bCs/>
                <w:iCs/>
                <w:lang w:val="cy-GB"/>
              </w:rPr>
              <w:t>18/7/24</w:t>
            </w:r>
          </w:p>
        </w:tc>
        <w:tc>
          <w:tcPr>
            <w:tcW w:w="179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7C734F" w:rsidRPr="00326AE8" w:rsidRDefault="00EE2F87" w:rsidP="004C5BCD">
            <w:r>
              <w:rPr>
                <w:rFonts w:eastAsia="Arial"/>
                <w:bCs/>
                <w:iCs/>
                <w:lang w:val="cy-GB"/>
              </w:rPr>
              <w:t xml:space="preserve">Bwyd a Diodydd - Parti’r Haf </w:t>
            </w:r>
          </w:p>
        </w:tc>
        <w:tc>
          <w:tcPr>
            <w:tcW w:w="981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058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7C734F" w:rsidRDefault="00EE2F87" w:rsidP="004C5BCD">
            <w:r>
              <w:rPr>
                <w:rFonts w:eastAsia="Arial"/>
                <w:bCs/>
                <w:iCs/>
                <w:lang w:val="cy-GB"/>
              </w:rPr>
              <w:t>Canolfan Ragoriaeth Rhiwabon</w:t>
            </w:r>
          </w:p>
        </w:tc>
      </w:tr>
    </w:tbl>
    <w:p w:rsidR="00AD0882" w:rsidRDefault="00AD0882" w:rsidP="004C5BCD"/>
    <w:p w:rsidR="009E3D51" w:rsidRDefault="00EE2F87" w:rsidP="004C5BCD">
      <w:r>
        <w:t xml:space="preserve"> </w:t>
      </w:r>
    </w:p>
    <w:p w:rsidR="00C76BF0" w:rsidRPr="00807842" w:rsidRDefault="00EE2F87" w:rsidP="004C5BCD">
      <w:r>
        <w:rPr>
          <w:rFonts w:eastAsia="Arial"/>
          <w:bCs/>
          <w:iCs/>
          <w:lang w:val="cy-GB"/>
        </w:rPr>
        <w:t xml:space="preserve">I gael rhagor o wybodaeth am yr holl weithgareddau uchod, ewch i </w:t>
      </w:r>
      <w:hyperlink r:id="rId8" w:history="1">
        <w:r>
          <w:rPr>
            <w:rFonts w:eastAsia="Arial"/>
            <w:bCs/>
            <w:iCs/>
            <w:color w:val="0000FF"/>
            <w:u w:val="single"/>
            <w:lang w:val="cy-GB"/>
          </w:rPr>
          <w:t xml:space="preserve">www.wrecsamifanc.co.uk </w:t>
        </w:r>
      </w:hyperlink>
      <w:r>
        <w:rPr>
          <w:rFonts w:eastAsia="Arial"/>
          <w:bCs/>
          <w:iCs/>
          <w:lang w:val="cy-GB"/>
        </w:rPr>
        <w:t>i gael gwybodaeth reolaidd ac i weld unrhyw newidiadau i'r rhaglen.</w:t>
      </w:r>
      <w:r>
        <w:rPr>
          <w:rFonts w:eastAsia="Arial"/>
          <w:bCs/>
          <w:iCs/>
          <w:lang w:val="cy-GB"/>
        </w:rPr>
        <w:t xml:space="preserve"> Ni fydd manylio</w:t>
      </w:r>
      <w:bookmarkStart w:id="0" w:name="_GoBack"/>
      <w:bookmarkEnd w:id="0"/>
      <w:r>
        <w:rPr>
          <w:rFonts w:eastAsia="Arial"/>
          <w:bCs/>
          <w:iCs/>
          <w:lang w:val="cy-GB"/>
        </w:rPr>
        <w:t>n cyswllt yn cael eu rhannu ag unrhyw un arall.</w:t>
      </w:r>
    </w:p>
    <w:p w:rsidR="00C76BF0" w:rsidRDefault="00EE2F87" w:rsidP="004C5BCD">
      <w:r>
        <w:rPr>
          <w:rFonts w:eastAsia="Arial"/>
          <w:bCs/>
          <w:iCs/>
          <w:lang w:val="cy-GB"/>
        </w:rPr>
        <w:t xml:space="preserve">Yn olaf, </w:t>
      </w:r>
      <w:r>
        <w:rPr>
          <w:rFonts w:eastAsia="Arial"/>
          <w:bCs/>
          <w:iCs/>
          <w:lang w:val="cy-GB"/>
        </w:rPr>
        <w:t>byddem wrth ein boddau’n clywed eich syniadau chi am weithgareddau ar gyfer y dyfodol, felly peidiwch â bod ofn eu rhannu nhw.</w:t>
      </w:r>
    </w:p>
    <w:p w:rsidR="00D92347" w:rsidRDefault="00D92347" w:rsidP="004C5BCD"/>
    <w:p w:rsidR="00D92347" w:rsidRPr="00D92347" w:rsidRDefault="00EE2F87" w:rsidP="004C5BCD">
      <w:pPr>
        <w:rPr>
          <w:color w:val="E3892F"/>
          <w:sz w:val="36"/>
        </w:rPr>
      </w:pPr>
      <w:r>
        <w:rPr>
          <w:b w:val="0"/>
          <w:i w:val="0"/>
          <w:noProof/>
          <w:lang w:val="en-GB" w:eastAsia="en-GB"/>
        </w:rPr>
        <w:drawing>
          <wp:inline distT="0" distB="0" distL="0" distR="0">
            <wp:extent cx="1576632" cy="1048924"/>
            <wp:effectExtent l="0" t="0" r="5080" b="0"/>
            <wp:docPr id="4" name="Picture 4" descr="C:\Users\zanira1j\AppData\Local\Microsoft\Windows\INetCache\Content.MSO\1072EC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zanira1j\AppData\Local\Microsoft\Windows\INetCache\Content.MSO\1072ECA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81" cy="107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bCs/>
          <w:iCs/>
          <w:lang w:val="cy-GB"/>
        </w:rPr>
        <w:t xml:space="preserve">   </w:t>
      </w:r>
      <w:r>
        <w:rPr>
          <w:rFonts w:eastAsia="Arial"/>
          <w:bCs/>
          <w:iCs/>
          <w:color w:val="E3892F"/>
          <w:sz w:val="36"/>
          <w:szCs w:val="36"/>
          <w:lang w:val="cy-GB"/>
        </w:rPr>
        <w:t>FE WELWN NI CHI ETO YM MIS MEDI!!!</w:t>
      </w:r>
    </w:p>
    <w:sectPr w:rsidR="00D92347" w:rsidRPr="00D92347" w:rsidSect="00A25F65">
      <w:headerReference w:type="default" r:id="rId10"/>
      <w:footerReference w:type="default" r:id="rId11"/>
      <w:pgSz w:w="12240" w:h="15840"/>
      <w:pgMar w:top="1080" w:right="1080" w:bottom="2835" w:left="1080" w:header="0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E2F87">
      <w:r>
        <w:separator/>
      </w:r>
    </w:p>
  </w:endnote>
  <w:endnote w:type="continuationSeparator" w:id="0">
    <w:p w:rsidR="00000000" w:rsidRDefault="00EE2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EE2F87" w:rsidP="004C5BCD">
    <w:pPr>
      <w:pStyle w:val="Footer"/>
      <w:rPr>
        <w:lang w:val="en-GB"/>
      </w:rPr>
    </w:pPr>
    <w:r>
      <w:rPr>
        <w:rFonts w:eastAsia="Arial"/>
        <w:bCs/>
        <w:iCs/>
        <w:lang w:val="cy-GB"/>
      </w:rPr>
      <w:t xml:space="preserve">    </w:t>
    </w:r>
    <w:r>
      <w:rPr>
        <w:noProof/>
        <w:lang w:val="en-GB" w:eastAsia="en-GB"/>
      </w:rPr>
      <w:drawing>
        <wp:inline distT="0" distB="0" distL="0" distR="0">
          <wp:extent cx="6587743" cy="965200"/>
          <wp:effectExtent l="0" t="0" r="3810" b="635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70856" cy="977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E2F87">
      <w:r>
        <w:separator/>
      </w:r>
    </w:p>
  </w:footnote>
  <w:footnote w:type="continuationSeparator" w:id="0">
    <w:p w:rsidR="00000000" w:rsidRDefault="00EE2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F77" w:rsidRDefault="00687F77" w:rsidP="004C5BCD">
    <w:pPr>
      <w:pStyle w:val="Header"/>
    </w:pPr>
  </w:p>
  <w:p w:rsidR="00F86700" w:rsidRDefault="00EE2F87" w:rsidP="004C5BCD">
    <w:pPr>
      <w:pStyle w:val="Header"/>
    </w:pP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2130552</wp:posOffset>
          </wp:positionH>
          <wp:positionV relativeFrom="page">
            <wp:posOffset>343813</wp:posOffset>
          </wp:positionV>
          <wp:extent cx="1682496" cy="1210623"/>
          <wp:effectExtent l="0" t="0" r="0" b="889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85147" cy="121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F65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5268773</wp:posOffset>
          </wp:positionH>
          <wp:positionV relativeFrom="page">
            <wp:posOffset>343814</wp:posOffset>
          </wp:positionV>
          <wp:extent cx="927379" cy="1038759"/>
          <wp:effectExtent l="0" t="0" r="635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3515" cy="10456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>
          <wp:extent cx="1243584" cy="1329956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8059" cy="1345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0547D"/>
    <w:rsid w:val="00013F2C"/>
    <w:rsid w:val="00016CD9"/>
    <w:rsid w:val="00020C81"/>
    <w:rsid w:val="0002174A"/>
    <w:rsid w:val="00032A94"/>
    <w:rsid w:val="0006190D"/>
    <w:rsid w:val="00070707"/>
    <w:rsid w:val="00074922"/>
    <w:rsid w:val="0007554E"/>
    <w:rsid w:val="00076EAF"/>
    <w:rsid w:val="00081EC5"/>
    <w:rsid w:val="00083953"/>
    <w:rsid w:val="00090992"/>
    <w:rsid w:val="000A1F71"/>
    <w:rsid w:val="000A33B0"/>
    <w:rsid w:val="000C3358"/>
    <w:rsid w:val="000C3BA4"/>
    <w:rsid w:val="000D241E"/>
    <w:rsid w:val="000E229B"/>
    <w:rsid w:val="000E5A10"/>
    <w:rsid w:val="0010610B"/>
    <w:rsid w:val="00111490"/>
    <w:rsid w:val="001251B9"/>
    <w:rsid w:val="00126A6E"/>
    <w:rsid w:val="00141945"/>
    <w:rsid w:val="00147151"/>
    <w:rsid w:val="00161B34"/>
    <w:rsid w:val="00163E41"/>
    <w:rsid w:val="00163EC5"/>
    <w:rsid w:val="00167A66"/>
    <w:rsid w:val="0017104E"/>
    <w:rsid w:val="001715E3"/>
    <w:rsid w:val="00176BE5"/>
    <w:rsid w:val="001811C4"/>
    <w:rsid w:val="0018454F"/>
    <w:rsid w:val="0019314A"/>
    <w:rsid w:val="00193F33"/>
    <w:rsid w:val="00197AAD"/>
    <w:rsid w:val="001B088E"/>
    <w:rsid w:val="001B0E5B"/>
    <w:rsid w:val="001C60B0"/>
    <w:rsid w:val="001C67FB"/>
    <w:rsid w:val="001C7525"/>
    <w:rsid w:val="001C7C31"/>
    <w:rsid w:val="001D044D"/>
    <w:rsid w:val="001D5B4E"/>
    <w:rsid w:val="001E1D24"/>
    <w:rsid w:val="001E7403"/>
    <w:rsid w:val="001F664F"/>
    <w:rsid w:val="001F6A4F"/>
    <w:rsid w:val="001F6C72"/>
    <w:rsid w:val="0020445B"/>
    <w:rsid w:val="002130D5"/>
    <w:rsid w:val="00230857"/>
    <w:rsid w:val="00244096"/>
    <w:rsid w:val="00263683"/>
    <w:rsid w:val="0027141C"/>
    <w:rsid w:val="00285AB6"/>
    <w:rsid w:val="00290022"/>
    <w:rsid w:val="00294506"/>
    <w:rsid w:val="00294ABF"/>
    <w:rsid w:val="002A1607"/>
    <w:rsid w:val="002A1AD5"/>
    <w:rsid w:val="002A6108"/>
    <w:rsid w:val="002A63A3"/>
    <w:rsid w:val="002A7CAF"/>
    <w:rsid w:val="002B116D"/>
    <w:rsid w:val="002B142F"/>
    <w:rsid w:val="002B5526"/>
    <w:rsid w:val="002C3BEC"/>
    <w:rsid w:val="002D2B3A"/>
    <w:rsid w:val="002D49D6"/>
    <w:rsid w:val="002E4C36"/>
    <w:rsid w:val="002E52EF"/>
    <w:rsid w:val="002E7CCA"/>
    <w:rsid w:val="003055CA"/>
    <w:rsid w:val="003206CB"/>
    <w:rsid w:val="00326AE8"/>
    <w:rsid w:val="00335E4F"/>
    <w:rsid w:val="00342DE0"/>
    <w:rsid w:val="00356840"/>
    <w:rsid w:val="00362E17"/>
    <w:rsid w:val="00367CB3"/>
    <w:rsid w:val="00374343"/>
    <w:rsid w:val="00386BB9"/>
    <w:rsid w:val="00395D93"/>
    <w:rsid w:val="003A1D9E"/>
    <w:rsid w:val="003A4BB0"/>
    <w:rsid w:val="003B29D8"/>
    <w:rsid w:val="003C159C"/>
    <w:rsid w:val="003D1646"/>
    <w:rsid w:val="003D40D7"/>
    <w:rsid w:val="003F6C4C"/>
    <w:rsid w:val="00404144"/>
    <w:rsid w:val="00414E4B"/>
    <w:rsid w:val="00422661"/>
    <w:rsid w:val="00423215"/>
    <w:rsid w:val="00435AD3"/>
    <w:rsid w:val="004451C8"/>
    <w:rsid w:val="004547EF"/>
    <w:rsid w:val="00462119"/>
    <w:rsid w:val="00464F54"/>
    <w:rsid w:val="00467BE4"/>
    <w:rsid w:val="00470117"/>
    <w:rsid w:val="00475B5A"/>
    <w:rsid w:val="00480600"/>
    <w:rsid w:val="00487D63"/>
    <w:rsid w:val="00490473"/>
    <w:rsid w:val="0049057B"/>
    <w:rsid w:val="0049277A"/>
    <w:rsid w:val="004C1A5C"/>
    <w:rsid w:val="004C53F4"/>
    <w:rsid w:val="004C5BCD"/>
    <w:rsid w:val="004C7E87"/>
    <w:rsid w:val="004E1145"/>
    <w:rsid w:val="004E5452"/>
    <w:rsid w:val="004F5185"/>
    <w:rsid w:val="004F780C"/>
    <w:rsid w:val="00505DF3"/>
    <w:rsid w:val="0050600A"/>
    <w:rsid w:val="0051051B"/>
    <w:rsid w:val="00535C01"/>
    <w:rsid w:val="0055449E"/>
    <w:rsid w:val="005629D0"/>
    <w:rsid w:val="0056371C"/>
    <w:rsid w:val="005650EB"/>
    <w:rsid w:val="00566903"/>
    <w:rsid w:val="005746B9"/>
    <w:rsid w:val="00575698"/>
    <w:rsid w:val="005820CE"/>
    <w:rsid w:val="00583107"/>
    <w:rsid w:val="005841B6"/>
    <w:rsid w:val="00587611"/>
    <w:rsid w:val="005952EF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5F4AC6"/>
    <w:rsid w:val="006067D3"/>
    <w:rsid w:val="0062638F"/>
    <w:rsid w:val="0063327B"/>
    <w:rsid w:val="006573A1"/>
    <w:rsid w:val="006606B9"/>
    <w:rsid w:val="00663E09"/>
    <w:rsid w:val="006654B8"/>
    <w:rsid w:val="00665D70"/>
    <w:rsid w:val="00676666"/>
    <w:rsid w:val="0067694B"/>
    <w:rsid w:val="00685153"/>
    <w:rsid w:val="00686A0E"/>
    <w:rsid w:val="00687F77"/>
    <w:rsid w:val="006925F4"/>
    <w:rsid w:val="006A0459"/>
    <w:rsid w:val="006A55B3"/>
    <w:rsid w:val="006B04FD"/>
    <w:rsid w:val="006B12B6"/>
    <w:rsid w:val="006B2FF1"/>
    <w:rsid w:val="006B31EB"/>
    <w:rsid w:val="006B3B3A"/>
    <w:rsid w:val="006B5E59"/>
    <w:rsid w:val="006D7F07"/>
    <w:rsid w:val="006E0255"/>
    <w:rsid w:val="006E02C0"/>
    <w:rsid w:val="006E711B"/>
    <w:rsid w:val="00715184"/>
    <w:rsid w:val="00721B24"/>
    <w:rsid w:val="007244A9"/>
    <w:rsid w:val="007428C7"/>
    <w:rsid w:val="00754518"/>
    <w:rsid w:val="007620EA"/>
    <w:rsid w:val="0077165C"/>
    <w:rsid w:val="00774A08"/>
    <w:rsid w:val="00775A50"/>
    <w:rsid w:val="007764CA"/>
    <w:rsid w:val="00784D88"/>
    <w:rsid w:val="007A55CF"/>
    <w:rsid w:val="007A7213"/>
    <w:rsid w:val="007B0049"/>
    <w:rsid w:val="007B00F2"/>
    <w:rsid w:val="007B6D95"/>
    <w:rsid w:val="007B6DF2"/>
    <w:rsid w:val="007C734F"/>
    <w:rsid w:val="007C739A"/>
    <w:rsid w:val="007D1B02"/>
    <w:rsid w:val="007D2825"/>
    <w:rsid w:val="007D3AA2"/>
    <w:rsid w:val="007D5020"/>
    <w:rsid w:val="007D74B4"/>
    <w:rsid w:val="007E1AA4"/>
    <w:rsid w:val="007E2F55"/>
    <w:rsid w:val="007F3640"/>
    <w:rsid w:val="00807842"/>
    <w:rsid w:val="00807E27"/>
    <w:rsid w:val="00816FD8"/>
    <w:rsid w:val="008620CB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00587"/>
    <w:rsid w:val="00924EF4"/>
    <w:rsid w:val="00956136"/>
    <w:rsid w:val="00972BD7"/>
    <w:rsid w:val="0097551C"/>
    <w:rsid w:val="00987EDF"/>
    <w:rsid w:val="0099010A"/>
    <w:rsid w:val="009A22F8"/>
    <w:rsid w:val="009B4D8C"/>
    <w:rsid w:val="009C1B68"/>
    <w:rsid w:val="009C52B5"/>
    <w:rsid w:val="009D4433"/>
    <w:rsid w:val="009E3381"/>
    <w:rsid w:val="009E3D51"/>
    <w:rsid w:val="009F02DB"/>
    <w:rsid w:val="009F1D1F"/>
    <w:rsid w:val="00A12940"/>
    <w:rsid w:val="00A17D95"/>
    <w:rsid w:val="00A231AC"/>
    <w:rsid w:val="00A2411C"/>
    <w:rsid w:val="00A25F65"/>
    <w:rsid w:val="00A54BC6"/>
    <w:rsid w:val="00A55D3D"/>
    <w:rsid w:val="00A610DC"/>
    <w:rsid w:val="00A619DD"/>
    <w:rsid w:val="00A65985"/>
    <w:rsid w:val="00A71447"/>
    <w:rsid w:val="00A73AA3"/>
    <w:rsid w:val="00A75636"/>
    <w:rsid w:val="00A76143"/>
    <w:rsid w:val="00A87D32"/>
    <w:rsid w:val="00A916EE"/>
    <w:rsid w:val="00A96B7A"/>
    <w:rsid w:val="00AA1F40"/>
    <w:rsid w:val="00AA2592"/>
    <w:rsid w:val="00AB2306"/>
    <w:rsid w:val="00AB2427"/>
    <w:rsid w:val="00AC651E"/>
    <w:rsid w:val="00AD0882"/>
    <w:rsid w:val="00AD2F7F"/>
    <w:rsid w:val="00AD3325"/>
    <w:rsid w:val="00AE30B8"/>
    <w:rsid w:val="00AE5A26"/>
    <w:rsid w:val="00AF392F"/>
    <w:rsid w:val="00AF7BA2"/>
    <w:rsid w:val="00B06A65"/>
    <w:rsid w:val="00B07589"/>
    <w:rsid w:val="00B22234"/>
    <w:rsid w:val="00B33E31"/>
    <w:rsid w:val="00B43804"/>
    <w:rsid w:val="00B57B8A"/>
    <w:rsid w:val="00B61C2B"/>
    <w:rsid w:val="00B70D9E"/>
    <w:rsid w:val="00B759A3"/>
    <w:rsid w:val="00B77D08"/>
    <w:rsid w:val="00B93FF4"/>
    <w:rsid w:val="00BA5A8C"/>
    <w:rsid w:val="00BB0778"/>
    <w:rsid w:val="00BC1809"/>
    <w:rsid w:val="00BC4345"/>
    <w:rsid w:val="00BC6BAD"/>
    <w:rsid w:val="00C03743"/>
    <w:rsid w:val="00C0746E"/>
    <w:rsid w:val="00C24940"/>
    <w:rsid w:val="00C254C0"/>
    <w:rsid w:val="00C317A4"/>
    <w:rsid w:val="00C33ED2"/>
    <w:rsid w:val="00C35AD2"/>
    <w:rsid w:val="00C512E1"/>
    <w:rsid w:val="00C52BA0"/>
    <w:rsid w:val="00C558BB"/>
    <w:rsid w:val="00C60F51"/>
    <w:rsid w:val="00C67AAF"/>
    <w:rsid w:val="00C727D2"/>
    <w:rsid w:val="00C72F32"/>
    <w:rsid w:val="00C76BF0"/>
    <w:rsid w:val="00C80222"/>
    <w:rsid w:val="00C86094"/>
    <w:rsid w:val="00CA0330"/>
    <w:rsid w:val="00CA6E90"/>
    <w:rsid w:val="00CC198F"/>
    <w:rsid w:val="00CD3ED2"/>
    <w:rsid w:val="00CD4812"/>
    <w:rsid w:val="00CE7834"/>
    <w:rsid w:val="00D24F09"/>
    <w:rsid w:val="00D309C3"/>
    <w:rsid w:val="00D33177"/>
    <w:rsid w:val="00D40CAB"/>
    <w:rsid w:val="00D4312D"/>
    <w:rsid w:val="00D46F7A"/>
    <w:rsid w:val="00D612D6"/>
    <w:rsid w:val="00D702D8"/>
    <w:rsid w:val="00D80C52"/>
    <w:rsid w:val="00D87A85"/>
    <w:rsid w:val="00D92347"/>
    <w:rsid w:val="00D969FD"/>
    <w:rsid w:val="00DA129A"/>
    <w:rsid w:val="00DB0570"/>
    <w:rsid w:val="00DC2E54"/>
    <w:rsid w:val="00DC4B62"/>
    <w:rsid w:val="00DC64B4"/>
    <w:rsid w:val="00DD18A6"/>
    <w:rsid w:val="00DE3C04"/>
    <w:rsid w:val="00DE6737"/>
    <w:rsid w:val="00DF06D1"/>
    <w:rsid w:val="00DF2636"/>
    <w:rsid w:val="00DF2D40"/>
    <w:rsid w:val="00DF3E74"/>
    <w:rsid w:val="00DF4D3E"/>
    <w:rsid w:val="00E0586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76B85"/>
    <w:rsid w:val="00E94019"/>
    <w:rsid w:val="00E95A48"/>
    <w:rsid w:val="00EA6260"/>
    <w:rsid w:val="00EC23CF"/>
    <w:rsid w:val="00ED1E03"/>
    <w:rsid w:val="00ED3423"/>
    <w:rsid w:val="00ED5300"/>
    <w:rsid w:val="00EE12E7"/>
    <w:rsid w:val="00EE19DF"/>
    <w:rsid w:val="00EE2F87"/>
    <w:rsid w:val="00EE7556"/>
    <w:rsid w:val="00EF635C"/>
    <w:rsid w:val="00F17E30"/>
    <w:rsid w:val="00F214A3"/>
    <w:rsid w:val="00F333E6"/>
    <w:rsid w:val="00F33842"/>
    <w:rsid w:val="00F373E7"/>
    <w:rsid w:val="00F47A62"/>
    <w:rsid w:val="00F50FDC"/>
    <w:rsid w:val="00F54D19"/>
    <w:rsid w:val="00F5699D"/>
    <w:rsid w:val="00F758B8"/>
    <w:rsid w:val="00F760F9"/>
    <w:rsid w:val="00F86700"/>
    <w:rsid w:val="00F94475"/>
    <w:rsid w:val="00FA6E99"/>
    <w:rsid w:val="00FB508E"/>
    <w:rsid w:val="00FB65C4"/>
    <w:rsid w:val="00FB6E7A"/>
    <w:rsid w:val="00FC025D"/>
    <w:rsid w:val="00FC0EA8"/>
    <w:rsid w:val="00FD0A45"/>
    <w:rsid w:val="00FE7D80"/>
    <w:rsid w:val="00FF07D1"/>
    <w:rsid w:val="00FF55BD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B0F765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4C5BCD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D24F09"/>
    <w:pPr>
      <w:pBdr>
        <w:bottom w:val="single" w:sz="4" w:space="2" w:color="003399"/>
      </w:pBdr>
      <w:shd w:val="clear" w:color="auto" w:fill="FFFFFF" w:themeFill="background1"/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24F09"/>
    <w:rPr>
      <w:rFonts w:ascii="Arial" w:hAnsi="Arial" w:cs="Arial"/>
      <w:bCs/>
      <w:i/>
      <w:color w:val="000000"/>
      <w:kern w:val="28"/>
      <w:sz w:val="32"/>
      <w:szCs w:val="32"/>
      <w:shd w:val="clear" w:color="auto" w:fill="FFFFFF" w:themeFill="background1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ngwrexham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74146-C459-47FC-A347-DC1A28251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4</Pages>
  <Words>476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3</cp:revision>
  <cp:lastPrinted>2024-03-11T12:15:00Z</cp:lastPrinted>
  <dcterms:created xsi:type="dcterms:W3CDTF">2024-03-25T16:27:00Z</dcterms:created>
  <dcterms:modified xsi:type="dcterms:W3CDTF">2024-04-03T14:39:00Z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