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3.0 -->
  <w:body>
    <w:p w:rsidR="00DE3C04" w:rsidP="00993269" w14:paraId="79729230" w14:textId="77777777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Rhaglen ar gyfer Darpariaeth Ieuenctid Brymbo</w:t>
      </w:r>
    </w:p>
    <w:p w:rsidR="00C76BF0" w:rsidRPr="00013F2C" w:rsidP="00993269" w14:paraId="3B5F387E" w14:textId="247B56C9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Ebrill 2025 – Gorffennaf 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355"/>
        <w:gridCol w:w="2716"/>
        <w:gridCol w:w="2277"/>
        <w:gridCol w:w="2756"/>
      </w:tblGrid>
      <w:tr w14:paraId="17A47922" w14:textId="77777777" w:rsidTr="0072377C">
        <w:tblPrEx>
          <w:tblW w:w="5017" w:type="pct"/>
          <w:tblInd w:w="-34" w:type="dxa"/>
          <w:tblBorders>
            <w:top w:val="single" w:sz="4" w:space="0" w:color="006699"/>
            <w:left w:val="single" w:sz="4" w:space="0" w:color="006699"/>
            <w:bottom w:val="single" w:sz="4" w:space="0" w:color="006699"/>
            <w:right w:val="single" w:sz="4" w:space="0" w:color="006699"/>
            <w:insideH w:val="single" w:sz="4" w:space="0" w:color="006699"/>
            <w:insideV w:val="single" w:sz="4" w:space="0" w:color="006699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P="00993269" w14:paraId="4F0719C2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Dyddiad</w:t>
            </w:r>
          </w:p>
        </w:tc>
        <w:tc>
          <w:tcPr>
            <w:tcW w:w="134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P="00993269" w14:paraId="5E73F51A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P="00993269" w14:paraId="218EC72E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P="00993269" w14:paraId="7D7BF64A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Lleoliad</w:t>
            </w:r>
          </w:p>
        </w:tc>
      </w:tr>
      <w:tr w14:paraId="6960EBE2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shd w:val="clear" w:color="auto" w:fill="auto"/>
          </w:tcPr>
          <w:p w:rsidR="00BF55BA" w:rsidRPr="001C67FB" w:rsidP="00993269" w14:paraId="353EE262" w14:textId="5E3416B4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 3 Ebrill</w:t>
            </w:r>
          </w:p>
        </w:tc>
        <w:tc>
          <w:tcPr>
            <w:tcW w:w="1344" w:type="pct"/>
            <w:shd w:val="clear" w:color="auto" w:fill="auto"/>
          </w:tcPr>
          <w:p w:rsidR="00E311E0" w:rsidP="00993269" w14:paraId="487FA025" w14:textId="601A32D4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Gweithgareddau’r Pasg – coginio danteithion y Pasg</w:t>
            </w:r>
          </w:p>
        </w:tc>
        <w:tc>
          <w:tcPr>
            <w:tcW w:w="1127" w:type="pct"/>
            <w:shd w:val="clear" w:color="auto" w:fill="auto"/>
          </w:tcPr>
          <w:p w:rsidR="00BF55BA" w:rsidP="00993269" w14:paraId="632F7D69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BF55BA" w:rsidP="00993269" w14:paraId="2FEB1A69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09896764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shd w:val="clear" w:color="auto" w:fill="auto"/>
          </w:tcPr>
          <w:p w:rsidR="002C338E" w:rsidRPr="000D241E" w:rsidP="00993269" w14:paraId="464630B7" w14:textId="19776B6A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 7 Ebrill</w:t>
            </w:r>
          </w:p>
        </w:tc>
        <w:tc>
          <w:tcPr>
            <w:tcW w:w="1344" w:type="pct"/>
            <w:shd w:val="clear" w:color="auto" w:fill="auto"/>
          </w:tcPr>
          <w:p w:rsidR="002C338E" w:rsidRPr="001C67FB" w:rsidP="00993269" w14:paraId="0DC7C0BD" w14:textId="6D3D9538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Trosolwg o'r siop wybodaeth</w:t>
            </w:r>
          </w:p>
        </w:tc>
        <w:tc>
          <w:tcPr>
            <w:tcW w:w="1127" w:type="pct"/>
            <w:shd w:val="clear" w:color="auto" w:fill="auto"/>
          </w:tcPr>
          <w:p w:rsidR="002C338E" w:rsidP="00993269" w14:paraId="4339C77C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2C338E" w:rsidP="00993269" w14:paraId="1AA6BC10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71DD6AF1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shd w:val="clear" w:color="auto" w:fill="auto"/>
          </w:tcPr>
          <w:p w:rsidR="00C20C77" w:rsidP="00993269" w14:paraId="0EE66A18" w14:textId="32347652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 10 Ebrill</w:t>
            </w:r>
          </w:p>
        </w:tc>
        <w:tc>
          <w:tcPr>
            <w:tcW w:w="1344" w:type="pct"/>
            <w:shd w:val="clear" w:color="auto" w:fill="auto"/>
          </w:tcPr>
          <w:p w:rsidR="00C20C77" w:rsidRPr="001C67FB" w:rsidP="00993269" w14:paraId="3880E306" w14:textId="3BA1CF6F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(amser i ffwrdd yn gyfnewid)</w:t>
            </w:r>
          </w:p>
        </w:tc>
        <w:tc>
          <w:tcPr>
            <w:tcW w:w="1127" w:type="pct"/>
            <w:shd w:val="clear" w:color="auto" w:fill="auto"/>
          </w:tcPr>
          <w:p w:rsidR="00C20C77" w:rsidP="00993269" w14:paraId="439241E2" w14:textId="3EE2D2F3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C20C77" w:rsidRPr="004959F2" w:rsidP="00993269" w14:paraId="5CF659BC" w14:textId="3442B5EB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047F88D3" w14:textId="77777777" w:rsidTr="00F643DA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shd w:val="clear" w:color="auto" w:fill="FAC090" w:themeFill="accent6" w:themeFillTint="99"/>
          </w:tcPr>
          <w:p w:rsidR="007550AF" w:rsidP="00993269" w14:paraId="47A901AD" w14:textId="40D4EDED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12-27 Ebrill</w:t>
            </w:r>
          </w:p>
        </w:tc>
        <w:tc>
          <w:tcPr>
            <w:tcW w:w="1344" w:type="pct"/>
            <w:shd w:val="clear" w:color="auto" w:fill="FAC090" w:themeFill="accent6" w:themeFillTint="99"/>
          </w:tcPr>
          <w:p w:rsidR="007550AF" w:rsidRPr="001C67FB" w:rsidP="00993269" w14:paraId="39B2337F" w14:textId="05B9670D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GWYLIAU’R PASG</w:t>
            </w:r>
          </w:p>
        </w:tc>
        <w:tc>
          <w:tcPr>
            <w:tcW w:w="1127" w:type="pct"/>
            <w:shd w:val="clear" w:color="auto" w:fill="FAC090" w:themeFill="accent6" w:themeFillTint="99"/>
          </w:tcPr>
          <w:p w:rsidR="007550AF" w:rsidP="00993269" w14:paraId="046E6D53" w14:textId="77777777">
            <w:pPr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364" w:type="pct"/>
            <w:shd w:val="clear" w:color="auto" w:fill="FAC090" w:themeFill="accent6" w:themeFillTint="99"/>
          </w:tcPr>
          <w:p w:rsidR="007550AF" w:rsidRPr="004959F2" w:rsidP="00993269" w14:paraId="1B64C8FE" w14:textId="77777777">
            <w:pPr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</w:p>
        </w:tc>
      </w:tr>
      <w:tr w14:paraId="4FC07D5C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shd w:val="clear" w:color="auto" w:fill="auto"/>
          </w:tcPr>
          <w:p w:rsidR="002C338E" w:rsidRPr="000D241E" w:rsidP="00993269" w14:paraId="4D8D6100" w14:textId="1ADD99F6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 28 Ebrill</w:t>
            </w:r>
          </w:p>
        </w:tc>
        <w:tc>
          <w:tcPr>
            <w:tcW w:w="1344" w:type="pct"/>
            <w:shd w:val="clear" w:color="auto" w:fill="auto"/>
          </w:tcPr>
          <w:p w:rsidR="002C338E" w:rsidP="00993269" w14:paraId="43CF13B1" w14:textId="34B0FBBD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Croeso’n Ôl</w:t>
            </w:r>
          </w:p>
        </w:tc>
        <w:tc>
          <w:tcPr>
            <w:tcW w:w="1127" w:type="pct"/>
            <w:shd w:val="clear" w:color="auto" w:fill="auto"/>
          </w:tcPr>
          <w:p w:rsidR="002C338E" w:rsidP="00993269" w14:paraId="7A334D35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2C338E" w:rsidP="00993269" w14:paraId="1D25D747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1175190A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shd w:val="clear" w:color="auto" w:fill="auto"/>
          </w:tcPr>
          <w:p w:rsidR="002C338E" w:rsidRPr="001C67FB" w:rsidP="00993269" w14:paraId="2695FF9A" w14:textId="428BED06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 1 Mai</w:t>
            </w:r>
          </w:p>
        </w:tc>
        <w:tc>
          <w:tcPr>
            <w:tcW w:w="1344" w:type="pct"/>
            <w:shd w:val="clear" w:color="auto" w:fill="auto"/>
          </w:tcPr>
          <w:p w:rsidR="002C338E" w:rsidRPr="00090992" w:rsidP="00993269" w14:paraId="637B6DDE" w14:textId="31F6F8DA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Gemau</w:t>
            </w:r>
          </w:p>
        </w:tc>
        <w:tc>
          <w:tcPr>
            <w:tcW w:w="1127" w:type="pct"/>
            <w:shd w:val="clear" w:color="auto" w:fill="auto"/>
          </w:tcPr>
          <w:p w:rsidR="002C338E" w:rsidP="00993269" w14:paraId="1132BCF6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2C338E" w:rsidP="00993269" w14:paraId="6287DEA4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14B11D0D" w14:textId="77777777" w:rsidTr="00140D67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shd w:val="clear" w:color="auto" w:fill="FAC090" w:themeFill="accent6" w:themeFillTint="99"/>
          </w:tcPr>
          <w:p w:rsidR="002C338E" w:rsidRPr="000D241E" w:rsidP="00993269" w14:paraId="544E57D8" w14:textId="031AED3E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5 Mai </w:t>
            </w:r>
          </w:p>
        </w:tc>
        <w:tc>
          <w:tcPr>
            <w:tcW w:w="1344" w:type="pct"/>
            <w:shd w:val="clear" w:color="auto" w:fill="FAC090" w:themeFill="accent6" w:themeFillTint="99"/>
          </w:tcPr>
          <w:p w:rsidR="002C338E" w:rsidRPr="00942BDD" w:rsidP="00993269" w14:paraId="5C8CD0AF" w14:textId="5604AABE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GŴYL Y BANC </w:t>
            </w:r>
          </w:p>
        </w:tc>
        <w:tc>
          <w:tcPr>
            <w:tcW w:w="1127" w:type="pct"/>
            <w:shd w:val="clear" w:color="auto" w:fill="FAC090" w:themeFill="accent6" w:themeFillTint="99"/>
          </w:tcPr>
          <w:p w:rsidR="002C338E" w:rsidP="00993269" w14:paraId="212EB3E6" w14:textId="20FF30D7">
            <w:pPr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364" w:type="pct"/>
            <w:shd w:val="clear" w:color="auto" w:fill="FAC090" w:themeFill="accent6" w:themeFillTint="99"/>
          </w:tcPr>
          <w:p w:rsidR="002C338E" w:rsidP="00993269" w14:paraId="17B84EBB" w14:textId="5BFA5C43">
            <w:pPr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</w:p>
        </w:tc>
      </w:tr>
      <w:tr w14:paraId="27A9E630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shd w:val="clear" w:color="auto" w:fill="auto"/>
          </w:tcPr>
          <w:p w:rsidR="002C338E" w:rsidRPr="001C67FB" w:rsidP="00993269" w14:paraId="69B42947" w14:textId="0D18F9C1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 8 Mai</w:t>
            </w:r>
          </w:p>
        </w:tc>
        <w:tc>
          <w:tcPr>
            <w:tcW w:w="1344" w:type="pct"/>
            <w:shd w:val="clear" w:color="auto" w:fill="auto"/>
          </w:tcPr>
          <w:p w:rsidR="002C338E" w:rsidRPr="00090992" w:rsidP="00993269" w14:paraId="3FA0736B" w14:textId="50FBCB82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Gweithgareddau Chwaraeon</w:t>
            </w:r>
          </w:p>
        </w:tc>
        <w:tc>
          <w:tcPr>
            <w:tcW w:w="1127" w:type="pct"/>
            <w:shd w:val="clear" w:color="auto" w:fill="auto"/>
          </w:tcPr>
          <w:p w:rsidR="002C338E" w:rsidP="00993269" w14:paraId="0978958F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2C338E" w:rsidP="00993269" w14:paraId="720E3F93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3CA7102B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</w:tcPr>
          <w:p w:rsidR="002C338E" w:rsidRPr="000D241E" w:rsidP="00993269" w14:paraId="30437DBB" w14:textId="5B0A6930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12 Mai </w:t>
            </w:r>
          </w:p>
        </w:tc>
        <w:tc>
          <w:tcPr>
            <w:tcW w:w="1344" w:type="pct"/>
          </w:tcPr>
          <w:p w:rsidR="002C338E" w:rsidRPr="00A20140" w:rsidP="00993269" w14:paraId="283B4614" w14:textId="22B810E6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highlight w:val="yellow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Diwrnod Cenedlaethol y Limrig</w:t>
            </w:r>
          </w:p>
        </w:tc>
        <w:tc>
          <w:tcPr>
            <w:tcW w:w="1127" w:type="pct"/>
          </w:tcPr>
          <w:p w:rsidR="002C338E" w:rsidP="00993269" w14:paraId="04FC2A43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</w:tcPr>
          <w:p w:rsidR="002C338E" w:rsidP="00993269" w14:paraId="58EDFA45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770D1C01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</w:tcPr>
          <w:p w:rsidR="002C338E" w:rsidRPr="001C67FB" w:rsidP="00993269" w14:paraId="7024190F" w14:textId="4A44DCE5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 15 Mai</w:t>
            </w:r>
          </w:p>
        </w:tc>
        <w:tc>
          <w:tcPr>
            <w:tcW w:w="1344" w:type="pct"/>
          </w:tcPr>
          <w:p w:rsidR="00213569" w:rsidP="00993269" w14:paraId="567580E7" w14:textId="77777777">
            <w:pPr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</w:p>
          <w:p w:rsidR="002C338E" w:rsidRPr="00090992" w:rsidP="00993269" w14:paraId="33E253AE" w14:textId="28B58329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Addurno Pot </w:t>
            </w:r>
          </w:p>
        </w:tc>
        <w:tc>
          <w:tcPr>
            <w:tcW w:w="1127" w:type="pct"/>
          </w:tcPr>
          <w:p w:rsidR="002C338E" w:rsidP="00993269" w14:paraId="0CB0FE2D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</w:tcPr>
          <w:p w:rsidR="002C338E" w:rsidP="00993269" w14:paraId="7D13AE27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62EC35C7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</w:tcPr>
          <w:p w:rsidR="002C338E" w:rsidRPr="000D241E" w:rsidP="00993269" w14:paraId="4CF84CB9" w14:textId="4263B46F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19 Mai </w:t>
            </w:r>
          </w:p>
        </w:tc>
        <w:tc>
          <w:tcPr>
            <w:tcW w:w="1344" w:type="pct"/>
          </w:tcPr>
          <w:p w:rsidR="00993269" w:rsidP="00993269" w14:paraId="76940F3B" w14:textId="77777777">
            <w:pPr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</w:p>
          <w:p w:rsidR="002C338E" w:rsidRPr="00090992" w:rsidP="00993269" w14:paraId="6CA42082" w14:textId="31286AC0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Plannu planhigyn mewn pot</w:t>
            </w:r>
          </w:p>
        </w:tc>
        <w:tc>
          <w:tcPr>
            <w:tcW w:w="1127" w:type="pct"/>
          </w:tcPr>
          <w:p w:rsidR="002C338E" w:rsidP="00993269" w14:paraId="6F800A1E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</w:tcPr>
          <w:p w:rsidR="002C338E" w:rsidP="00993269" w14:paraId="1E111A82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  <w:p w:rsidR="002C338E" w:rsidP="00993269" w14:paraId="1132BF93" w14:textId="77777777">
            <w:pPr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</w:p>
        </w:tc>
      </w:tr>
      <w:tr w14:paraId="7F431954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</w:tcPr>
          <w:p w:rsidR="002C338E" w:rsidRPr="001C67FB" w:rsidP="00993269" w14:paraId="1AD80928" w14:textId="5DB978CA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 22 Mai</w:t>
            </w:r>
          </w:p>
        </w:tc>
        <w:tc>
          <w:tcPr>
            <w:tcW w:w="1344" w:type="pct"/>
          </w:tcPr>
          <w:p w:rsidR="00B431F9" w:rsidP="00993269" w14:paraId="2F170225" w14:textId="18038C9C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Wythnos Toesion</w:t>
            </w:r>
          </w:p>
          <w:p w:rsidR="002C338E" w:rsidRPr="00090992" w:rsidP="00993269" w14:paraId="6CE412A7" w14:textId="0756FC3A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 i 26 Mai</w:t>
            </w:r>
          </w:p>
        </w:tc>
        <w:tc>
          <w:tcPr>
            <w:tcW w:w="1127" w:type="pct"/>
          </w:tcPr>
          <w:p w:rsidR="002C338E" w:rsidP="00993269" w14:paraId="04AC89AE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</w:tcPr>
          <w:p w:rsidR="002C338E" w:rsidP="00993269" w14:paraId="6A2A992C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243CD318" w14:textId="77777777" w:rsidTr="00B82492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608"/>
        </w:trPr>
        <w:tc>
          <w:tcPr>
            <w:tcW w:w="1165" w:type="pct"/>
            <w:shd w:val="clear" w:color="auto" w:fill="FAC090" w:themeFill="accent6" w:themeFillTint="99"/>
          </w:tcPr>
          <w:p w:rsidR="0072377C" w:rsidRPr="0072377C" w:rsidP="00993269" w14:paraId="360AACD2" w14:textId="1F5D04E6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highlight w:val="yellow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24 Mai-1 Mehefin</w:t>
            </w:r>
          </w:p>
        </w:tc>
        <w:tc>
          <w:tcPr>
            <w:tcW w:w="1344" w:type="pct"/>
            <w:shd w:val="clear" w:color="auto" w:fill="FAC090" w:themeFill="accent6" w:themeFillTint="99"/>
          </w:tcPr>
          <w:p w:rsidR="0072377C" w:rsidRPr="0072377C" w:rsidP="00993269" w14:paraId="5294B9BF" w14:textId="55E979D8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highlight w:val="yellow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HANNER TYMOR</w:t>
            </w:r>
          </w:p>
        </w:tc>
        <w:tc>
          <w:tcPr>
            <w:tcW w:w="1127" w:type="pct"/>
            <w:shd w:val="clear" w:color="auto" w:fill="FAC090" w:themeFill="accent6" w:themeFillTint="99"/>
          </w:tcPr>
          <w:p w:rsidR="0072377C" w:rsidP="00993269" w14:paraId="2EA6BCD7" w14:textId="77777777">
            <w:pPr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364" w:type="pct"/>
            <w:shd w:val="clear" w:color="auto" w:fill="FAC090" w:themeFill="accent6" w:themeFillTint="99"/>
          </w:tcPr>
          <w:p w:rsidR="0072377C" w:rsidRPr="004959F2" w:rsidP="00993269" w14:paraId="4DA73F86" w14:textId="77777777">
            <w:pPr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</w:p>
        </w:tc>
      </w:tr>
      <w:tr w14:paraId="7BCD186F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C338E" w:rsidRPr="000D241E" w:rsidP="00993269" w14:paraId="4C2F9E61" w14:textId="73625360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 2 Mehefin</w:t>
            </w:r>
          </w:p>
        </w:tc>
        <w:tc>
          <w:tcPr>
            <w:tcW w:w="1344" w:type="pct"/>
            <w:shd w:val="clear" w:color="auto" w:fill="FFFFFF" w:themeFill="background1"/>
          </w:tcPr>
          <w:p w:rsidR="002C338E" w:rsidRPr="003D1646" w:rsidP="00993269" w14:paraId="59DBDA9C" w14:textId="4AD428A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Croeso’n Ôl</w:t>
            </w:r>
          </w:p>
        </w:tc>
        <w:tc>
          <w:tcPr>
            <w:tcW w:w="1127" w:type="pct"/>
            <w:shd w:val="clear" w:color="auto" w:fill="FFFFFF" w:themeFill="background1"/>
          </w:tcPr>
          <w:p w:rsidR="002C338E" w:rsidP="00993269" w14:paraId="625E77AC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2C338E" w:rsidP="00993269" w14:paraId="5D21FBFE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7F1776F8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C338E" w:rsidRPr="001C67FB" w:rsidP="00993269" w14:paraId="062F6060" w14:textId="1CFEC354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 5 Mehefin</w:t>
            </w:r>
          </w:p>
        </w:tc>
        <w:tc>
          <w:tcPr>
            <w:tcW w:w="134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2C338E" w:rsidRPr="001C67FB" w:rsidP="00993269" w14:paraId="6290F4B3" w14:textId="21B5321E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Diwrnod Pysgod a Sglodion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2C338E" w:rsidP="00993269" w14:paraId="6E086F36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2C338E" w:rsidP="00993269" w14:paraId="549F51F1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7CD2506C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C338E" w:rsidRPr="000D241E" w:rsidP="00993269" w14:paraId="386FC395" w14:textId="484B6163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 9 Mehefin</w:t>
            </w:r>
          </w:p>
        </w:tc>
        <w:tc>
          <w:tcPr>
            <w:tcW w:w="1344" w:type="pct"/>
            <w:shd w:val="clear" w:color="auto" w:fill="FFFFFF" w:themeFill="background1"/>
          </w:tcPr>
          <w:p w:rsidR="00213569" w:rsidP="00993269" w14:paraId="4F85A6F1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Gwis</w:t>
            </w:r>
          </w:p>
          <w:p w:rsidR="00213569" w:rsidP="00993269" w14:paraId="34CAED7C" w14:textId="77777777">
            <w:pPr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</w:p>
          <w:p w:rsidR="002C338E" w:rsidRPr="001C67FB" w:rsidP="00993269" w14:paraId="32AEF7A2" w14:textId="55623CFF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Inspire</w:t>
            </w:r>
          </w:p>
        </w:tc>
        <w:tc>
          <w:tcPr>
            <w:tcW w:w="1127" w:type="pct"/>
            <w:shd w:val="clear" w:color="auto" w:fill="FFFFFF" w:themeFill="background1"/>
          </w:tcPr>
          <w:p w:rsidR="002C338E" w:rsidRPr="001C67FB" w:rsidP="00993269" w14:paraId="7D5EC6C8" w14:textId="706FDF60">
            <w:pPr>
              <w:pStyle w:val="TableText"/>
              <w:bidi w:val="0"/>
              <w:spacing w:before="60" w:after="6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2C338E" w:rsidP="00993269" w14:paraId="37FCEB0E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1AED3FC5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13569" w:rsidRPr="001C67FB" w:rsidP="00993269" w14:paraId="2B64455C" w14:textId="7D1E2A5A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 12 Mehefin</w:t>
            </w:r>
          </w:p>
        </w:tc>
        <w:tc>
          <w:tcPr>
            <w:tcW w:w="1344" w:type="pct"/>
            <w:shd w:val="clear" w:color="auto" w:fill="auto"/>
          </w:tcPr>
          <w:p w:rsidR="00BD5785" w:rsidP="00993269" w14:paraId="29E4B8D2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Diwrnod Bingo </w:t>
            </w:r>
          </w:p>
          <w:p w:rsidR="00213569" w:rsidRPr="00B03917" w:rsidP="00993269" w14:paraId="40C5934B" w14:textId="64D3BC1E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Inspire</w:t>
            </w:r>
          </w:p>
        </w:tc>
        <w:tc>
          <w:tcPr>
            <w:tcW w:w="1127" w:type="pct"/>
          </w:tcPr>
          <w:p w:rsidR="00213569" w:rsidRPr="00BF55BA" w:rsidP="00993269" w14:paraId="76B078E9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</w:tcPr>
          <w:p w:rsidR="00213569" w:rsidRPr="00BF55BA" w:rsidP="00993269" w14:paraId="6B1B8C96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5C43D5E9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13569" w:rsidRPr="000D241E" w:rsidP="00993269" w14:paraId="124F88ED" w14:textId="0C1F7C8F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 16 Mehefin</w:t>
            </w:r>
          </w:p>
        </w:tc>
        <w:tc>
          <w:tcPr>
            <w:tcW w:w="1344" w:type="pct"/>
          </w:tcPr>
          <w:p w:rsidR="00213569" w:rsidP="00993269" w14:paraId="27D9D11A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Digwyddiad Coginio</w:t>
            </w:r>
          </w:p>
          <w:p w:rsidR="00213569" w:rsidRPr="00443CBD" w:rsidP="00993269" w14:paraId="10449550" w14:textId="501F2E05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Inspire</w:t>
            </w:r>
          </w:p>
        </w:tc>
        <w:tc>
          <w:tcPr>
            <w:tcW w:w="1127" w:type="pct"/>
            <w:vAlign w:val="center"/>
          </w:tcPr>
          <w:p w:rsidR="00213569" w:rsidRPr="00443CBD" w:rsidP="00993269" w14:paraId="3220CDCB" w14:textId="3683CC21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</w:tcPr>
          <w:p w:rsidR="00213569" w:rsidRPr="00443CBD" w:rsidP="00993269" w14:paraId="7C5B7927" w14:textId="58B8FA02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0CAF7CA9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13569" w:rsidRPr="001C67FB" w:rsidP="00993269" w14:paraId="31723884" w14:textId="6EF071A8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 19 Mehefin</w:t>
            </w:r>
          </w:p>
        </w:tc>
        <w:tc>
          <w:tcPr>
            <w:tcW w:w="1344" w:type="pct"/>
            <w:shd w:val="clear" w:color="auto" w:fill="auto"/>
          </w:tcPr>
          <w:p w:rsidR="00213569" w:rsidP="00993269" w14:paraId="189C422E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Digwyddiad Coginio</w:t>
            </w:r>
          </w:p>
          <w:p w:rsidR="00213569" w:rsidRPr="00E33D61" w:rsidP="00993269" w14:paraId="05EEF6E0" w14:textId="03FA95DA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Inspire</w:t>
            </w:r>
          </w:p>
        </w:tc>
        <w:tc>
          <w:tcPr>
            <w:tcW w:w="1127" w:type="pct"/>
            <w:shd w:val="clear" w:color="auto" w:fill="auto"/>
          </w:tcPr>
          <w:p w:rsidR="00213569" w:rsidP="00993269" w14:paraId="3B819776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213569" w:rsidP="00993269" w14:paraId="759C6A86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0925FA59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C338E" w:rsidRPr="000D241E" w:rsidP="00993269" w14:paraId="434E1B1D" w14:textId="0F6D8668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 23 Mehefin</w:t>
            </w:r>
          </w:p>
        </w:tc>
        <w:tc>
          <w:tcPr>
            <w:tcW w:w="1344" w:type="pct"/>
          </w:tcPr>
          <w:p w:rsidR="002C338E" w:rsidRPr="00942BDD" w:rsidP="00993269" w14:paraId="2672F876" w14:textId="4635104B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Wythnos Gwaith Ieuenctid</w:t>
            </w:r>
          </w:p>
        </w:tc>
        <w:tc>
          <w:tcPr>
            <w:tcW w:w="1127" w:type="pct"/>
          </w:tcPr>
          <w:p w:rsidR="002C338E" w:rsidP="00993269" w14:paraId="23B280F0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</w:tcPr>
          <w:p w:rsidR="002C338E" w:rsidP="00993269" w14:paraId="12094843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6CB8CFDB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2C338E" w:rsidRPr="001C67FB" w:rsidP="00993269" w14:paraId="1101F12A" w14:textId="1BFF7B0E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 26 Mehefin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RPr="00E33D61" w:rsidP="00993269" w14:paraId="128DA104" w14:textId="0A532874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Wythnos Gwaith Ieuenctid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P="00993269" w14:paraId="5E66D83D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P="00993269" w14:paraId="2A82886F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69AD8484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2C338E" w:rsidRPr="000D241E" w:rsidP="00993269" w14:paraId="090AF3FB" w14:textId="532508D1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 30 Mehefin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RPr="00E33D61" w:rsidP="00993269" w14:paraId="043E9B8F" w14:textId="6CB17BE8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– Digwyddiad Marchnad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P="00993269" w14:paraId="70E27957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C338E" w:rsidP="00993269" w14:paraId="3B55E7E1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5564AE2D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B431F9" w:rsidRPr="001C67FB" w:rsidP="00993269" w14:paraId="40C1BDBB" w14:textId="221B8C0D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 3 Gorffennaf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P="00993269" w14:paraId="175236B2" w14:textId="422EB75D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Wythnos Celf i Blant</w:t>
            </w:r>
          </w:p>
          <w:p w:rsidR="00B431F9" w:rsidRPr="00E33D61" w:rsidP="00993269" w14:paraId="6398797C" w14:textId="4808FE70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29 Mehefin i 7 Gorffennaf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P="00993269" w14:paraId="6B797FFB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P="00993269" w14:paraId="2F2FBCA4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2994FD19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B431F9" w:rsidRPr="000D241E" w:rsidP="00993269" w14:paraId="127AE2F2" w14:textId="30D64FDE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 7 Gorffennaf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RPr="00E33D61" w:rsidP="00993269" w14:paraId="0F61154A" w14:textId="7D3E1CB1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Gweithgareddau Awyr Agored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P="00993269" w14:paraId="1A7A7447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P="00993269" w14:paraId="66CB8AB4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1B65C1CE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B431F9" w:rsidRPr="001C67FB" w:rsidP="00993269" w14:paraId="53BE7C86" w14:textId="55AEF149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 10 Gorffennaf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RPr="00E33D61" w:rsidP="00993269" w14:paraId="4DBC15B8" w14:textId="3E4DFB01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Gemau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P="00993269" w14:paraId="439A030B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P="00993269" w14:paraId="0673969D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2B9A62AF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B431F9" w:rsidRPr="000D241E" w:rsidP="00993269" w14:paraId="29C8BB3A" w14:textId="76466564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 14 Gorffennaf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RPr="00E33D61" w:rsidP="00993269" w14:paraId="14C36D2D" w14:textId="7A9A7000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Gweithgareddau Adeiladu Tîm</w:t>
            </w:r>
            <w:bookmarkStart w:id="0" w:name="_GoBack"/>
            <w:bookmarkEnd w:id="0"/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P="00993269" w14:paraId="2840074E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P="00993269" w14:paraId="3B64F867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57276E54" w14:textId="77777777" w:rsidTr="004F70DF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694"/>
        </w:trPr>
        <w:tc>
          <w:tcPr>
            <w:tcW w:w="1165" w:type="pct"/>
            <w:shd w:val="clear" w:color="auto" w:fill="FFFFFF" w:themeFill="background1"/>
          </w:tcPr>
          <w:p w:rsidR="00B431F9" w:rsidRPr="001C67FB" w:rsidP="00993269" w14:paraId="5CC89031" w14:textId="4B3C9B28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 17 Gorffennaf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RPr="00E33D61" w:rsidP="00993269" w14:paraId="15507F9F" w14:textId="6DC4B25F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Wythnos o Ddathlu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P="00993269" w14:paraId="4C3CA5BE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1F9" w:rsidP="00993269" w14:paraId="4DAF3F97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45F66796" w14:textId="77777777" w:rsidTr="004F70DF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694"/>
        </w:trPr>
        <w:tc>
          <w:tcPr>
            <w:tcW w:w="1165" w:type="pct"/>
            <w:shd w:val="clear" w:color="auto" w:fill="FFFFFF" w:themeFill="background1"/>
          </w:tcPr>
          <w:p w:rsidR="00993269" w:rsidP="00993269" w14:paraId="23C85036" w14:textId="2FCD7659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Llun 21 Gorffennaf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993269" w:rsidP="00993269" w14:paraId="56B9EE80" w14:textId="04166F11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Wythnos o Ddathlu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993269" w:rsidP="00993269" w14:paraId="35FF77E5" w14:textId="70A3E274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993269" w:rsidRPr="0026160A" w:rsidP="00993269" w14:paraId="24A76C67" w14:textId="5A337B84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Cynhwysydd Golygfa Caer</w:t>
            </w:r>
          </w:p>
        </w:tc>
      </w:tr>
      <w:tr w14:paraId="76437BD4" w14:textId="77777777" w:rsidTr="0072377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97"/>
        </w:trPr>
        <w:tc>
          <w:tcPr>
            <w:tcW w:w="5000" w:type="pct"/>
            <w:gridSpan w:val="4"/>
            <w:shd w:val="clear" w:color="auto" w:fill="FAC090" w:themeFill="accent6" w:themeFillTint="99"/>
            <w:vAlign w:val="center"/>
          </w:tcPr>
          <w:p w:rsidR="00993269" w:rsidRPr="0026160A" w:rsidP="00993269" w14:paraId="5823F38E" w14:textId="204877D4">
            <w:pPr>
              <w:bidi w:val="0"/>
              <w:jc w:val="center"/>
              <w:rPr>
                <w:rFonts w:ascii="Arial" w:hAnsi="Arial" w:cs="Arial"/>
                <w:b/>
                <w:i/>
                <w:color w:val="0F243E" w:themeColor="text2" w:themeShade="8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F243E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HANNER TYMOR YR HAF</w:t>
            </w:r>
          </w:p>
        </w:tc>
      </w:tr>
    </w:tbl>
    <w:p w:rsidR="00087BB6" w:rsidP="00993269" w14:paraId="15F26DC7" w14:textId="77777777"/>
    <w:p w:rsidR="00C76BF0" w:rsidRPr="00807842" w:rsidP="00993269" w14:paraId="106A2537" w14:textId="77777777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F243E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I gael rhagor o wybodaeth am yr holl weithgareddau uchod, cysylltwch â www.youngwrexham.co.uk i gael diweddariadau rheolaidd ac i weld unrhyw newidiadau i'r rhaglen.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F243E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  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F243E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Ni chaiff y wybodaeth gyswllt hon ei rhannu ag unrhyw barti arall.</w:t>
      </w:r>
    </w:p>
    <w:p w:rsidR="00C76BF0" w:rsidRPr="007D74B4" w:rsidP="00993269" w14:paraId="5322721E" w14:textId="77777777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F243E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Yn olaf, byddem wrth ein bodd yn clywed eich syniadau ar gyfer gweithgareddau yn y dyfodol, felly peidiwch â bod ofn rhannu.</w:t>
      </w:r>
    </w:p>
    <w:sectPr w:rsidSect="004C7E87">
      <w:headerReference w:type="default" r:id="rId5"/>
      <w:footerReference w:type="default" r:id="rId6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C2E54" w:rsidRPr="00DF4D3E" w:rsidP="00993269" w14:paraId="260FD645" w14:textId="77777777">
    <w:pPr>
      <w:pStyle w:val="Footer"/>
      <w:bidi w:val="0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6700" w:rsidP="00993269" w14:paraId="48B5BFF4" w14:textId="77777777">
    <w:pPr>
      <w:pStyle w:val="Header"/>
      <w:bidi w:val="0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P="00993269" w14:paraId="7F91DC29" w14:textId="77777777">
    <w:pPr>
      <w:pStyle w:val="Header"/>
      <w:bidi w:val="0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P="00993269" w14:paraId="19B82003" w14:textId="77777777">
    <w:pPr>
      <w:pStyle w:val="Header"/>
    </w:pPr>
  </w:p>
  <w:p w:rsidR="00F86700" w:rsidP="00993269" w14:paraId="47B0C42B" w14:textId="77777777">
    <w:pPr>
      <w:pStyle w:val="Header"/>
    </w:pPr>
    <w:r>
      <w:t xml:space="preserve">                               </w:t>
    </w:r>
  </w:p>
  <w:p w:rsidR="00F86700" w:rsidP="00993269" w14:paraId="63627E7C" w14:textId="77777777">
    <w:pPr>
      <w:pStyle w:val="Header"/>
    </w:pPr>
  </w:p>
  <w:p w:rsidR="00DC2E54" w:rsidP="00993269" w14:paraId="549B453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isplayBackgroundShape/>
  <w:embedSystemFonts/>
  <w:proofState w:spelling="clean" w:grammar="clean"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6190D"/>
    <w:rsid w:val="00066056"/>
    <w:rsid w:val="00066E8B"/>
    <w:rsid w:val="00070707"/>
    <w:rsid w:val="0007554E"/>
    <w:rsid w:val="00076EAF"/>
    <w:rsid w:val="00083953"/>
    <w:rsid w:val="00085D19"/>
    <w:rsid w:val="00087BB6"/>
    <w:rsid w:val="00090992"/>
    <w:rsid w:val="000A1F71"/>
    <w:rsid w:val="000A33B0"/>
    <w:rsid w:val="000A3A85"/>
    <w:rsid w:val="000A482E"/>
    <w:rsid w:val="000C3BA4"/>
    <w:rsid w:val="000D241E"/>
    <w:rsid w:val="000E229B"/>
    <w:rsid w:val="000E62B9"/>
    <w:rsid w:val="00103B7D"/>
    <w:rsid w:val="00106962"/>
    <w:rsid w:val="00111490"/>
    <w:rsid w:val="001251B9"/>
    <w:rsid w:val="00140D67"/>
    <w:rsid w:val="00141945"/>
    <w:rsid w:val="00147151"/>
    <w:rsid w:val="00150502"/>
    <w:rsid w:val="00161B34"/>
    <w:rsid w:val="00164D8C"/>
    <w:rsid w:val="001656D1"/>
    <w:rsid w:val="00167A66"/>
    <w:rsid w:val="001715E3"/>
    <w:rsid w:val="00176BE5"/>
    <w:rsid w:val="00180B76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579E"/>
    <w:rsid w:val="001F664F"/>
    <w:rsid w:val="001F6A4F"/>
    <w:rsid w:val="001F6C72"/>
    <w:rsid w:val="00212C68"/>
    <w:rsid w:val="00213569"/>
    <w:rsid w:val="00230296"/>
    <w:rsid w:val="00230857"/>
    <w:rsid w:val="00231F7A"/>
    <w:rsid w:val="0024218D"/>
    <w:rsid w:val="0025622B"/>
    <w:rsid w:val="0026160A"/>
    <w:rsid w:val="00263683"/>
    <w:rsid w:val="00285AB6"/>
    <w:rsid w:val="00290022"/>
    <w:rsid w:val="00294ABF"/>
    <w:rsid w:val="002A1AD5"/>
    <w:rsid w:val="002A6108"/>
    <w:rsid w:val="002B116D"/>
    <w:rsid w:val="002B5526"/>
    <w:rsid w:val="002C0B14"/>
    <w:rsid w:val="002C338E"/>
    <w:rsid w:val="002C3BEC"/>
    <w:rsid w:val="002D6895"/>
    <w:rsid w:val="002E4C36"/>
    <w:rsid w:val="002E52EF"/>
    <w:rsid w:val="002E7CCA"/>
    <w:rsid w:val="003055CA"/>
    <w:rsid w:val="0032784E"/>
    <w:rsid w:val="00335726"/>
    <w:rsid w:val="00335E4F"/>
    <w:rsid w:val="00362E17"/>
    <w:rsid w:val="00364D5A"/>
    <w:rsid w:val="00367CB3"/>
    <w:rsid w:val="00374343"/>
    <w:rsid w:val="00397ACE"/>
    <w:rsid w:val="00397C9F"/>
    <w:rsid w:val="003A0DA4"/>
    <w:rsid w:val="003A4BB0"/>
    <w:rsid w:val="003B29D8"/>
    <w:rsid w:val="003D1646"/>
    <w:rsid w:val="0040291F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36D9"/>
    <w:rsid w:val="00475B5A"/>
    <w:rsid w:val="00480600"/>
    <w:rsid w:val="00487D63"/>
    <w:rsid w:val="0049277A"/>
    <w:rsid w:val="004959F2"/>
    <w:rsid w:val="00496256"/>
    <w:rsid w:val="004B2A38"/>
    <w:rsid w:val="004C53F4"/>
    <w:rsid w:val="004C7E87"/>
    <w:rsid w:val="004D1B67"/>
    <w:rsid w:val="004D211B"/>
    <w:rsid w:val="004E1145"/>
    <w:rsid w:val="004F5185"/>
    <w:rsid w:val="004F70DF"/>
    <w:rsid w:val="004F780C"/>
    <w:rsid w:val="00505DF3"/>
    <w:rsid w:val="005135BA"/>
    <w:rsid w:val="00525D24"/>
    <w:rsid w:val="00535C01"/>
    <w:rsid w:val="00544CDB"/>
    <w:rsid w:val="00546F08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36D9C"/>
    <w:rsid w:val="00636FE3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D03"/>
    <w:rsid w:val="006B2FF1"/>
    <w:rsid w:val="006B31EB"/>
    <w:rsid w:val="006B7863"/>
    <w:rsid w:val="006E02C0"/>
    <w:rsid w:val="006E711B"/>
    <w:rsid w:val="00711FDD"/>
    <w:rsid w:val="00715184"/>
    <w:rsid w:val="00721B24"/>
    <w:rsid w:val="0072377C"/>
    <w:rsid w:val="007244A9"/>
    <w:rsid w:val="007428C7"/>
    <w:rsid w:val="00754518"/>
    <w:rsid w:val="007550AF"/>
    <w:rsid w:val="00755715"/>
    <w:rsid w:val="0076554F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54E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A6BD1"/>
    <w:rsid w:val="008B22CA"/>
    <w:rsid w:val="008B6BE0"/>
    <w:rsid w:val="008C6978"/>
    <w:rsid w:val="008D5441"/>
    <w:rsid w:val="008E4066"/>
    <w:rsid w:val="008E5D20"/>
    <w:rsid w:val="008F72CE"/>
    <w:rsid w:val="009163FF"/>
    <w:rsid w:val="00942BDD"/>
    <w:rsid w:val="00952565"/>
    <w:rsid w:val="00956136"/>
    <w:rsid w:val="009568E3"/>
    <w:rsid w:val="0096541E"/>
    <w:rsid w:val="00972BD7"/>
    <w:rsid w:val="0098233A"/>
    <w:rsid w:val="00984807"/>
    <w:rsid w:val="00987D58"/>
    <w:rsid w:val="0099010A"/>
    <w:rsid w:val="00993269"/>
    <w:rsid w:val="009A22F8"/>
    <w:rsid w:val="009B4D8C"/>
    <w:rsid w:val="009C1B68"/>
    <w:rsid w:val="009C33FA"/>
    <w:rsid w:val="009C52B5"/>
    <w:rsid w:val="009D4433"/>
    <w:rsid w:val="009E3381"/>
    <w:rsid w:val="009F02DB"/>
    <w:rsid w:val="009F1D1F"/>
    <w:rsid w:val="00A12940"/>
    <w:rsid w:val="00A17D95"/>
    <w:rsid w:val="00A20140"/>
    <w:rsid w:val="00A27B43"/>
    <w:rsid w:val="00A3374C"/>
    <w:rsid w:val="00A363D7"/>
    <w:rsid w:val="00A5020D"/>
    <w:rsid w:val="00A55A6D"/>
    <w:rsid w:val="00A610DC"/>
    <w:rsid w:val="00A619DD"/>
    <w:rsid w:val="00A61C07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329"/>
    <w:rsid w:val="00AE5A26"/>
    <w:rsid w:val="00AF7BA2"/>
    <w:rsid w:val="00B03917"/>
    <w:rsid w:val="00B33E31"/>
    <w:rsid w:val="00B3411F"/>
    <w:rsid w:val="00B431F9"/>
    <w:rsid w:val="00B43804"/>
    <w:rsid w:val="00B448FB"/>
    <w:rsid w:val="00B46C52"/>
    <w:rsid w:val="00B57B8A"/>
    <w:rsid w:val="00B61C2B"/>
    <w:rsid w:val="00B657B9"/>
    <w:rsid w:val="00B70D9E"/>
    <w:rsid w:val="00B73D16"/>
    <w:rsid w:val="00B77D08"/>
    <w:rsid w:val="00B81521"/>
    <w:rsid w:val="00B82492"/>
    <w:rsid w:val="00BB0778"/>
    <w:rsid w:val="00BC6BAD"/>
    <w:rsid w:val="00BC7AF5"/>
    <w:rsid w:val="00BD5785"/>
    <w:rsid w:val="00BF268A"/>
    <w:rsid w:val="00BF55BA"/>
    <w:rsid w:val="00C03743"/>
    <w:rsid w:val="00C0746E"/>
    <w:rsid w:val="00C163C7"/>
    <w:rsid w:val="00C20C77"/>
    <w:rsid w:val="00C33ED2"/>
    <w:rsid w:val="00C512E1"/>
    <w:rsid w:val="00C727D2"/>
    <w:rsid w:val="00C72F32"/>
    <w:rsid w:val="00C751D9"/>
    <w:rsid w:val="00C76BF0"/>
    <w:rsid w:val="00C80222"/>
    <w:rsid w:val="00C83ECE"/>
    <w:rsid w:val="00C86094"/>
    <w:rsid w:val="00C906E4"/>
    <w:rsid w:val="00C91595"/>
    <w:rsid w:val="00CA0330"/>
    <w:rsid w:val="00CA4FF0"/>
    <w:rsid w:val="00CB0F54"/>
    <w:rsid w:val="00CB4590"/>
    <w:rsid w:val="00CB761D"/>
    <w:rsid w:val="00CD4812"/>
    <w:rsid w:val="00CE7834"/>
    <w:rsid w:val="00D225D5"/>
    <w:rsid w:val="00D309C3"/>
    <w:rsid w:val="00D329D3"/>
    <w:rsid w:val="00D33177"/>
    <w:rsid w:val="00D4312D"/>
    <w:rsid w:val="00D718C6"/>
    <w:rsid w:val="00D727A9"/>
    <w:rsid w:val="00D87A85"/>
    <w:rsid w:val="00D969FD"/>
    <w:rsid w:val="00DB0463"/>
    <w:rsid w:val="00DB0570"/>
    <w:rsid w:val="00DC2E54"/>
    <w:rsid w:val="00DC3090"/>
    <w:rsid w:val="00DC4B62"/>
    <w:rsid w:val="00DD18A6"/>
    <w:rsid w:val="00DE2F62"/>
    <w:rsid w:val="00DE3C04"/>
    <w:rsid w:val="00DE6737"/>
    <w:rsid w:val="00DF2636"/>
    <w:rsid w:val="00DF3E74"/>
    <w:rsid w:val="00DF4D3E"/>
    <w:rsid w:val="00DF71E8"/>
    <w:rsid w:val="00DF7DC3"/>
    <w:rsid w:val="00E154B5"/>
    <w:rsid w:val="00E250C0"/>
    <w:rsid w:val="00E25CD4"/>
    <w:rsid w:val="00E311E0"/>
    <w:rsid w:val="00E33D61"/>
    <w:rsid w:val="00E3731C"/>
    <w:rsid w:val="00E37646"/>
    <w:rsid w:val="00E42472"/>
    <w:rsid w:val="00E43C02"/>
    <w:rsid w:val="00E51232"/>
    <w:rsid w:val="00E53A4B"/>
    <w:rsid w:val="00E55E4F"/>
    <w:rsid w:val="00E56320"/>
    <w:rsid w:val="00E7086C"/>
    <w:rsid w:val="00E7632F"/>
    <w:rsid w:val="00E8210C"/>
    <w:rsid w:val="00E94019"/>
    <w:rsid w:val="00E95A48"/>
    <w:rsid w:val="00EA508C"/>
    <w:rsid w:val="00EC23CF"/>
    <w:rsid w:val="00ED5300"/>
    <w:rsid w:val="00EE0004"/>
    <w:rsid w:val="00EE12E7"/>
    <w:rsid w:val="00EE19DF"/>
    <w:rsid w:val="00EE7556"/>
    <w:rsid w:val="00F0670C"/>
    <w:rsid w:val="00F214A3"/>
    <w:rsid w:val="00F22B29"/>
    <w:rsid w:val="00F333E6"/>
    <w:rsid w:val="00F33842"/>
    <w:rsid w:val="00F35807"/>
    <w:rsid w:val="00F47A62"/>
    <w:rsid w:val="00F50FDC"/>
    <w:rsid w:val="00F54D19"/>
    <w:rsid w:val="00F643DA"/>
    <w:rsid w:val="00F760F9"/>
    <w:rsid w:val="00F86700"/>
    <w:rsid w:val="00FA6E99"/>
    <w:rsid w:val="00FB508E"/>
    <w:rsid w:val="00FB65C4"/>
    <w:rsid w:val="00FB6690"/>
    <w:rsid w:val="00FC025D"/>
    <w:rsid w:val="00FC53B1"/>
    <w:rsid w:val="00FE7D80"/>
    <w:rsid w:val="00FF07D1"/>
    <w:rsid w:val="00FF55BD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ocId w14:val="72A6616C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993269"/>
    <w:pPr>
      <w:jc w:val="center"/>
    </w:pPr>
    <w:rPr>
      <w:rFonts w:ascii="Arial" w:hAnsi="Arial" w:cs="Arial"/>
      <w:b/>
      <w:i/>
      <w:color w:val="0F243E" w:themeColor="text2" w:themeShade="80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num" w:pos="720"/>
        <w:tab w:val="clear" w:pos="108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num" w:pos="1440"/>
        <w:tab w:val="clear" w:pos="146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Relationship Id="rId3" Type="http://schemas.openxmlformats.org/officeDocument/2006/relationships/image" Target="media/image3.jpe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8557F-FB18-456F-B2F1-1372E4F37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131</TotalTime>
  <Pages>3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Mandy Townson</cp:lastModifiedBy>
  <cp:revision>4</cp:revision>
  <cp:lastPrinted>2023-09-18T12:28:00Z</cp:lastPrinted>
  <dcterms:created xsi:type="dcterms:W3CDTF">2025-03-17T20:36:00Z</dcterms:created>
  <dcterms:modified xsi:type="dcterms:W3CDTF">2025-03-27T18:51:00Z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