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B6CD" w14:textId="23043CF8" w:rsidR="00E22939" w:rsidRPr="00697DA4" w:rsidRDefault="009247DD">
      <w:r>
        <w:rPr>
          <w:rFonts w:ascii="Tahoma" w:hAnsi="Tahoma" w:cs="Tahoma"/>
          <w:noProof/>
          <w:sz w:val="14"/>
          <w:szCs w:val="14"/>
        </w:rPr>
        <w:drawing>
          <wp:anchor distT="0" distB="0" distL="114300" distR="114300" simplePos="0" relativeHeight="251685376" behindDoc="0" locked="0" layoutInCell="1" allowOverlap="0" wp14:anchorId="71EDADD8" wp14:editId="4F517891">
            <wp:simplePos x="0" y="0"/>
            <wp:positionH relativeFrom="margin">
              <wp:align>center</wp:align>
            </wp:positionH>
            <wp:positionV relativeFrom="paragraph">
              <wp:posOffset>-266700</wp:posOffset>
            </wp:positionV>
            <wp:extent cx="1778000" cy="697492"/>
            <wp:effectExtent l="0" t="0" r="0" b="7620"/>
            <wp:wrapNone/>
            <wp:docPr id="800479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79535" name="Picture 8004795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697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E8C">
        <w:rPr>
          <w:noProof/>
        </w:rPr>
        <w:drawing>
          <wp:anchor distT="0" distB="0" distL="114300" distR="114300" simplePos="0" relativeHeight="251656704" behindDoc="0" locked="0" layoutInCell="1" allowOverlap="1" wp14:anchorId="543BE46B" wp14:editId="12C988E6">
            <wp:simplePos x="0" y="0"/>
            <wp:positionH relativeFrom="column">
              <wp:posOffset>5788660</wp:posOffset>
            </wp:positionH>
            <wp:positionV relativeFrom="paragraph">
              <wp:posOffset>-222250</wp:posOffset>
            </wp:positionV>
            <wp:extent cx="763270" cy="793750"/>
            <wp:effectExtent l="0" t="0" r="0" b="0"/>
            <wp:wrapNone/>
            <wp:docPr id="1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EE6">
        <w:rPr>
          <w:rFonts w:ascii="Tahoma" w:hAnsi="Tahoma" w:cs="Tahoma"/>
          <w:sz w:val="14"/>
          <w:szCs w:val="14"/>
        </w:rPr>
        <w:tab/>
      </w:r>
      <w:r w:rsidR="00745EE6">
        <w:rPr>
          <w:rFonts w:ascii="Tahoma" w:hAnsi="Tahoma" w:cs="Tahoma"/>
          <w:sz w:val="14"/>
          <w:szCs w:val="14"/>
        </w:rPr>
        <w:tab/>
      </w:r>
      <w:r w:rsidR="00745EE6">
        <w:rPr>
          <w:rFonts w:ascii="Tahoma" w:hAnsi="Tahoma" w:cs="Tahoma"/>
          <w:sz w:val="14"/>
          <w:szCs w:val="14"/>
        </w:rPr>
        <w:tab/>
      </w:r>
      <w:r w:rsidR="00745EE6">
        <w:rPr>
          <w:rFonts w:ascii="Tahoma" w:hAnsi="Tahoma" w:cs="Tahoma"/>
          <w:sz w:val="14"/>
          <w:szCs w:val="14"/>
        </w:rPr>
        <w:tab/>
      </w:r>
      <w:r w:rsidR="00745EE6">
        <w:rPr>
          <w:rFonts w:ascii="Tahoma" w:hAnsi="Tahoma" w:cs="Tahoma"/>
          <w:sz w:val="14"/>
          <w:szCs w:val="14"/>
        </w:rPr>
        <w:tab/>
      </w:r>
      <w:r w:rsidR="00745EE6">
        <w:rPr>
          <w:rFonts w:ascii="Tahoma" w:hAnsi="Tahoma" w:cs="Tahoma"/>
          <w:sz w:val="14"/>
          <w:szCs w:val="14"/>
        </w:rPr>
        <w:tab/>
      </w:r>
      <w:r w:rsidR="00745EE6">
        <w:rPr>
          <w:rFonts w:ascii="Tahoma" w:hAnsi="Tahoma" w:cs="Tahoma"/>
          <w:sz w:val="14"/>
          <w:szCs w:val="14"/>
        </w:rPr>
        <w:tab/>
      </w:r>
      <w:r w:rsidR="000B694B" w:rsidRPr="00745EE6">
        <w:rPr>
          <w:rFonts w:ascii="Tahoma" w:hAnsi="Tahoma" w:cs="Tahoma"/>
          <w:b/>
          <w:color w:val="FF0000"/>
        </w:rPr>
        <w:tab/>
        <w:t xml:space="preserve"> </w:t>
      </w:r>
      <w:r w:rsidR="00697DA4">
        <w:rPr>
          <w:rFonts w:ascii="Tahoma" w:hAnsi="Tahoma" w:cs="Tahoma"/>
          <w:b/>
          <w:color w:val="FF0000"/>
        </w:rPr>
        <w:t xml:space="preserve">              </w:t>
      </w:r>
    </w:p>
    <w:p w14:paraId="28FFB303" w14:textId="77777777" w:rsidR="00697DA4" w:rsidRDefault="00697DA4" w:rsidP="000B694B">
      <w:pPr>
        <w:rPr>
          <w:rFonts w:ascii="Tahoma" w:hAnsi="Tahoma" w:cs="Tahoma"/>
          <w:b/>
        </w:rPr>
      </w:pPr>
    </w:p>
    <w:p w14:paraId="74833A13" w14:textId="77777777" w:rsidR="00096A7C" w:rsidRPr="002E69E0" w:rsidRDefault="00096A7C" w:rsidP="000B694B">
      <w:pPr>
        <w:rPr>
          <w:rFonts w:ascii="Tahoma" w:hAnsi="Tahoma" w:cs="Tahoma"/>
          <w:b/>
          <w:sz w:val="20"/>
          <w:szCs w:val="20"/>
        </w:rPr>
      </w:pPr>
    </w:p>
    <w:p w14:paraId="6957EFBF" w14:textId="77777777" w:rsidR="00DC0C52" w:rsidRPr="000B4373" w:rsidRDefault="00DB5BEA" w:rsidP="00DB5BEA">
      <w:pPr>
        <w:jc w:val="center"/>
        <w:rPr>
          <w:rFonts w:ascii="Tahoma" w:hAnsi="Tahoma" w:cs="Tahoma"/>
          <w:b/>
          <w:u w:val="single"/>
        </w:rPr>
      </w:pPr>
      <w:r w:rsidRPr="00215BD7">
        <w:rPr>
          <w:rFonts w:ascii="Tahoma" w:eastAsia="Tahoma" w:hAnsi="Tahoma" w:cs="Tahoma"/>
          <w:b/>
          <w:bCs/>
          <w:color w:val="4472C4"/>
          <w:u w:val="single"/>
          <w:lang w:val="cy-GB"/>
        </w:rPr>
        <w:t>Cais am gwnsela (Oedran 11+)</w:t>
      </w:r>
      <w:r>
        <w:rPr>
          <w:rFonts w:ascii="Tahoma" w:hAnsi="Tahoma" w:cs="Tahoma"/>
          <w:b/>
          <w:u w:val="single"/>
        </w:rPr>
        <w:t xml:space="preserve"> / </w:t>
      </w:r>
      <w:r w:rsidR="00096A7C" w:rsidRPr="000B4373">
        <w:rPr>
          <w:rFonts w:ascii="Tahoma" w:hAnsi="Tahoma" w:cs="Tahoma"/>
          <w:b/>
          <w:u w:val="single"/>
        </w:rPr>
        <w:t>Request for counselling</w:t>
      </w:r>
      <w:r w:rsidR="003003A8" w:rsidRPr="000B4373">
        <w:rPr>
          <w:rFonts w:ascii="Tahoma" w:hAnsi="Tahoma" w:cs="Tahoma"/>
          <w:b/>
          <w:u w:val="single"/>
        </w:rPr>
        <w:t xml:space="preserve"> (Age 11+)</w:t>
      </w:r>
    </w:p>
    <w:tbl>
      <w:tblPr>
        <w:tblpPr w:leftFromText="180" w:rightFromText="180" w:vertAnchor="text" w:horzAnchor="margin" w:tblpX="-601" w:tblpY="136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9"/>
        <w:gridCol w:w="165"/>
        <w:gridCol w:w="11"/>
        <w:gridCol w:w="60"/>
        <w:gridCol w:w="2822"/>
        <w:gridCol w:w="2822"/>
      </w:tblGrid>
      <w:tr w:rsidR="00946A05" w:rsidRPr="00C73D59" w14:paraId="2B277C92" w14:textId="77777777" w:rsidTr="00EE466F">
        <w:tc>
          <w:tcPr>
            <w:tcW w:w="11199" w:type="dxa"/>
            <w:gridSpan w:val="6"/>
            <w:tcBorders>
              <w:right w:val="single" w:sz="4" w:space="0" w:color="auto"/>
            </w:tcBorders>
            <w:shd w:val="clear" w:color="auto" w:fill="C1F0C7" w:themeFill="accent3" w:themeFillTint="33"/>
          </w:tcPr>
          <w:p w14:paraId="6D957489" w14:textId="77777777" w:rsidR="00946A05" w:rsidRDefault="00AE6635" w:rsidP="000630FE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Ymhle yr hoffai’r person ifanc gael ei weld?</w:t>
            </w:r>
            <w:r>
              <w:rPr>
                <w:rFonts w:ascii="Calibri" w:hAnsi="Calibri" w:cs="Calibri"/>
                <w:b/>
              </w:rPr>
              <w:t xml:space="preserve"> / </w:t>
            </w:r>
            <w:r w:rsidR="00946A05" w:rsidRPr="00946A05">
              <w:rPr>
                <w:rFonts w:ascii="Calibri" w:hAnsi="Calibri" w:cs="Calibri"/>
                <w:b/>
              </w:rPr>
              <w:t xml:space="preserve">Where would </w:t>
            </w:r>
            <w:r w:rsidR="00096A7C">
              <w:rPr>
                <w:rFonts w:ascii="Calibri" w:hAnsi="Calibri" w:cs="Calibri"/>
                <w:b/>
              </w:rPr>
              <w:t xml:space="preserve">the </w:t>
            </w:r>
            <w:r w:rsidR="00946A05" w:rsidRPr="00946A05">
              <w:rPr>
                <w:rFonts w:ascii="Calibri" w:hAnsi="Calibri" w:cs="Calibri"/>
                <w:b/>
              </w:rPr>
              <w:t>young person prefer to be seen?</w:t>
            </w:r>
          </w:p>
          <w:p w14:paraId="19A4992B" w14:textId="77777777" w:rsidR="00096A7C" w:rsidRDefault="00096A7C" w:rsidP="000630FE">
            <w:pPr>
              <w:rPr>
                <w:rFonts w:ascii="Calibri" w:hAnsi="Calibri" w:cs="Calibri"/>
                <w:b/>
              </w:rPr>
            </w:pPr>
          </w:p>
          <w:p w14:paraId="17D395D3" w14:textId="32E65B57" w:rsidR="00946A05" w:rsidRPr="004D0E84" w:rsidRDefault="003A3305" w:rsidP="00A92488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hAnsi="Calibri" w:cs="Calibri"/>
                <w:b/>
                <w:noProof/>
                <w:color w:val="4472C4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352D2E8C" wp14:editId="4ED67BFE">
                      <wp:simplePos x="0" y="0"/>
                      <wp:positionH relativeFrom="column">
                        <wp:posOffset>3255645</wp:posOffset>
                      </wp:positionH>
                      <wp:positionV relativeFrom="paragraph">
                        <wp:posOffset>8890</wp:posOffset>
                      </wp:positionV>
                      <wp:extent cx="147955" cy="158115"/>
                      <wp:effectExtent l="5715" t="9525" r="8255" b="13335"/>
                      <wp:wrapSquare wrapText="bothSides"/>
                      <wp:docPr id="10532293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58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BCD026" w14:textId="77777777" w:rsidR="008851D9" w:rsidRDefault="008851D9" w:rsidP="00096A7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2D2E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56.35pt;margin-top:.7pt;width:11.65pt;height:12.4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">
                      <v:textbox>
                        <w:txbxContent>
                          <w:p w14:paraId="7DBCD026" w14:textId="77777777" w:rsidR="008851D9" w:rsidRDefault="008851D9" w:rsidP="00096A7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E0E8C" w:rsidRPr="00215BD7">
              <w:rPr>
                <w:rFonts w:ascii="Calibri" w:hAnsi="Calibri" w:cs="Calibri"/>
                <w:b/>
                <w:noProof/>
                <w:color w:val="4472C4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215F89A7" wp14:editId="7107869F">
                      <wp:simplePos x="0" y="0"/>
                      <wp:positionH relativeFrom="column">
                        <wp:posOffset>1950720</wp:posOffset>
                      </wp:positionH>
                      <wp:positionV relativeFrom="paragraph">
                        <wp:posOffset>12065</wp:posOffset>
                      </wp:positionV>
                      <wp:extent cx="147955" cy="158115"/>
                      <wp:effectExtent l="12065" t="9525" r="11430" b="13335"/>
                      <wp:wrapSquare wrapText="bothSides"/>
                      <wp:docPr id="15820647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58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7276BD" w14:textId="77777777" w:rsidR="008851D9" w:rsidRDefault="008851D9" w:rsidP="00096A7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F89A7" id="_x0000_s1027" type="#_x0000_t202" style="position:absolute;margin-left:153.6pt;margin-top:.95pt;width:11.65pt;height:12.4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">
                      <v:textbox>
                        <w:txbxContent>
                          <w:p w14:paraId="037276BD" w14:textId="77777777" w:rsidR="008851D9" w:rsidRDefault="008851D9" w:rsidP="00096A7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E6635"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Siop Wybodaeth</w:t>
            </w:r>
            <w:r w:rsidR="00AE6635">
              <w:rPr>
                <w:rFonts w:ascii="Calibri" w:hAnsi="Calibri" w:cs="Calibri"/>
                <w:b/>
              </w:rPr>
              <w:t xml:space="preserve"> / </w:t>
            </w:r>
            <w:r w:rsidR="00096A7C">
              <w:rPr>
                <w:rFonts w:ascii="Calibri" w:hAnsi="Calibri" w:cs="Calibri"/>
                <w:b/>
              </w:rPr>
              <w:t xml:space="preserve">Info shop                                   </w:t>
            </w:r>
            <w:r w:rsidR="00AE6635" w:rsidRPr="001851A2">
              <w:rPr>
                <w:rFonts w:ascii="Calibri" w:eastAsia="Calibri" w:hAnsi="Calibri" w:cs="Calibri"/>
                <w:b/>
                <w:bCs/>
                <w:lang w:val="cy-GB"/>
              </w:rPr>
              <w:t xml:space="preserve"> </w:t>
            </w:r>
            <w:r w:rsidR="00AE6635"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Ysgol</w:t>
            </w:r>
            <w:r w:rsidR="00AE6635">
              <w:rPr>
                <w:rFonts w:ascii="Calibri" w:hAnsi="Calibri" w:cs="Calibri"/>
                <w:b/>
              </w:rPr>
              <w:t xml:space="preserve"> / </w:t>
            </w:r>
            <w:r w:rsidR="00096A7C">
              <w:rPr>
                <w:rFonts w:ascii="Calibri" w:hAnsi="Calibri" w:cs="Calibri"/>
                <w:b/>
              </w:rPr>
              <w:t>School</w:t>
            </w:r>
          </w:p>
        </w:tc>
      </w:tr>
      <w:tr w:rsidR="005B0C67" w:rsidRPr="00C73D59" w14:paraId="0FA6BCCC" w14:textId="77777777" w:rsidTr="006A3F01">
        <w:trPr>
          <w:trHeight w:val="490"/>
        </w:trPr>
        <w:tc>
          <w:tcPr>
            <w:tcW w:w="11199" w:type="dxa"/>
            <w:gridSpan w:val="6"/>
            <w:tcBorders>
              <w:right w:val="single" w:sz="4" w:space="0" w:color="auto"/>
            </w:tcBorders>
            <w:shd w:val="clear" w:color="auto" w:fill="EFEEB0"/>
          </w:tcPr>
          <w:p w14:paraId="24E2BA5E" w14:textId="77777777" w:rsidR="005B0C67" w:rsidRPr="00C73D59" w:rsidRDefault="005B0C67" w:rsidP="000630FE">
            <w:pPr>
              <w:rPr>
                <w:rFonts w:ascii="Tahoma" w:hAnsi="Tahoma" w:cs="Tahoma"/>
                <w:sz w:val="8"/>
                <w:szCs w:val="8"/>
              </w:rPr>
            </w:pPr>
          </w:p>
          <w:p w14:paraId="29146D02" w14:textId="77777777" w:rsidR="005B0C67" w:rsidRPr="003003A8" w:rsidRDefault="00F31BD3" w:rsidP="000630F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  <w:lang w:val="cy-GB"/>
              </w:rPr>
              <w:t>Manylion y Person Ifanc</w:t>
            </w:r>
            <w:r w:rsidRPr="001851A2">
              <w:rPr>
                <w:rFonts w:ascii="Calibri" w:eastAsia="Calibri" w:hAnsi="Calibri" w:cs="Calibri"/>
                <w:sz w:val="28"/>
                <w:szCs w:val="28"/>
                <w:lang w:val="cy-GB"/>
              </w:rPr>
              <w:t xml:space="preserve"> </w:t>
            </w:r>
            <w:r>
              <w:rPr>
                <w:rFonts w:ascii="Calibri" w:eastAsia="Calibri" w:hAnsi="Calibri" w:cs="Calibri"/>
                <w:sz w:val="28"/>
                <w:szCs w:val="28"/>
                <w:lang w:val="cy-GB"/>
              </w:rPr>
              <w:t xml:space="preserve">/ </w:t>
            </w:r>
            <w:r w:rsidR="005B0C67" w:rsidRPr="003003A8">
              <w:rPr>
                <w:rFonts w:ascii="Calibri" w:hAnsi="Calibri" w:cs="Calibri"/>
                <w:b/>
                <w:sz w:val="28"/>
                <w:szCs w:val="28"/>
              </w:rPr>
              <w:t>Young Person</w:t>
            </w:r>
            <w:r w:rsidR="00946A05" w:rsidRPr="003003A8">
              <w:rPr>
                <w:rFonts w:ascii="Calibri" w:hAnsi="Calibri" w:cs="Calibri"/>
                <w:b/>
                <w:sz w:val="28"/>
                <w:szCs w:val="28"/>
              </w:rPr>
              <w:t xml:space="preserve"> Details</w:t>
            </w:r>
          </w:p>
        </w:tc>
      </w:tr>
      <w:tr w:rsidR="002E63AC" w:rsidRPr="00772664" w14:paraId="1A87602C" w14:textId="77777777" w:rsidTr="007B440C">
        <w:trPr>
          <w:trHeight w:val="464"/>
        </w:trPr>
        <w:tc>
          <w:tcPr>
            <w:tcW w:w="5319" w:type="dxa"/>
            <w:tcBorders>
              <w:right w:val="single" w:sz="4" w:space="0" w:color="auto"/>
            </w:tcBorders>
            <w:shd w:val="clear" w:color="auto" w:fill="DFD6EE"/>
          </w:tcPr>
          <w:p w14:paraId="0AA59423" w14:textId="77777777" w:rsidR="00113AAD" w:rsidRDefault="002E63AC" w:rsidP="000630FE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Enw</w:t>
            </w:r>
          </w:p>
          <w:p w14:paraId="0D30B4C5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Name</w:t>
            </w:r>
            <w:r w:rsidRPr="00772664">
              <w:rPr>
                <w:rFonts w:ascii="Calibri" w:hAnsi="Calibri" w:cs="Calibri"/>
                <w:b/>
              </w:rPr>
              <w:t xml:space="preserve">  </w:t>
            </w:r>
          </w:p>
        </w:tc>
        <w:tc>
          <w:tcPr>
            <w:tcW w:w="236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93A9EF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</w:p>
        </w:tc>
        <w:tc>
          <w:tcPr>
            <w:tcW w:w="2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DFD6EE"/>
          </w:tcPr>
          <w:p w14:paraId="5BEAEA6C" w14:textId="77777777" w:rsidR="00113AAD" w:rsidRDefault="002E63AC" w:rsidP="000630FE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Dyddiad geni</w:t>
            </w:r>
            <w:r w:rsidRPr="00772664">
              <w:rPr>
                <w:rFonts w:ascii="Calibri" w:hAnsi="Calibri" w:cs="Calibri"/>
                <w:b/>
              </w:rPr>
              <w:t xml:space="preserve"> </w:t>
            </w:r>
          </w:p>
          <w:p w14:paraId="5E301EB4" w14:textId="77777777" w:rsidR="002E63AC" w:rsidRPr="00113AAD" w:rsidRDefault="002E63AC" w:rsidP="000630FE">
            <w:pPr>
              <w:rPr>
                <w:rFonts w:ascii="Calibri" w:hAnsi="Calibri" w:cs="Calibri"/>
                <w:b/>
              </w:rPr>
            </w:pPr>
            <w:r w:rsidRPr="00772664">
              <w:rPr>
                <w:rFonts w:ascii="Calibri" w:hAnsi="Calibri" w:cs="Calibri"/>
                <w:b/>
              </w:rPr>
              <w:t>Date of birth</w:t>
            </w:r>
            <w:r w:rsidRPr="00772664">
              <w:rPr>
                <w:rFonts w:ascii="Calibri" w:hAnsi="Calibri" w:cs="Calibri"/>
              </w:rPr>
              <w:t xml:space="preserve">               </w:t>
            </w:r>
          </w:p>
        </w:tc>
        <w:tc>
          <w:tcPr>
            <w:tcW w:w="2822" w:type="dxa"/>
            <w:tcBorders>
              <w:left w:val="single" w:sz="4" w:space="0" w:color="auto"/>
              <w:right w:val="single" w:sz="4" w:space="0" w:color="auto"/>
            </w:tcBorders>
            <w:shd w:val="clear" w:color="auto" w:fill="DFD6EE"/>
          </w:tcPr>
          <w:p w14:paraId="7716C7B0" w14:textId="77777777" w:rsidR="00113AAD" w:rsidRDefault="002E63AC" w:rsidP="000630FE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Oedran</w:t>
            </w:r>
            <w:r w:rsidRPr="00772664">
              <w:rPr>
                <w:rFonts w:ascii="Calibri" w:hAnsi="Calibri" w:cs="Calibri"/>
              </w:rPr>
              <w:t xml:space="preserve"> </w:t>
            </w:r>
          </w:p>
          <w:p w14:paraId="3FF7A525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  <w:r w:rsidRPr="00772664">
              <w:rPr>
                <w:rFonts w:ascii="Calibri" w:hAnsi="Calibri" w:cs="Calibri"/>
                <w:b/>
              </w:rPr>
              <w:t>Age</w:t>
            </w:r>
            <w:r w:rsidRPr="00772664">
              <w:rPr>
                <w:rFonts w:ascii="Calibri" w:hAnsi="Calibri" w:cs="Calibri"/>
              </w:rPr>
              <w:t xml:space="preserve">     </w:t>
            </w:r>
          </w:p>
        </w:tc>
      </w:tr>
      <w:tr w:rsidR="002E63AC" w:rsidRPr="00772664" w14:paraId="11AE3550" w14:textId="77777777" w:rsidTr="00215BD7">
        <w:trPr>
          <w:trHeight w:val="464"/>
        </w:trPr>
        <w:tc>
          <w:tcPr>
            <w:tcW w:w="5319" w:type="dxa"/>
            <w:tcBorders>
              <w:right w:val="single" w:sz="4" w:space="0" w:color="auto"/>
            </w:tcBorders>
          </w:tcPr>
          <w:p w14:paraId="568148C2" w14:textId="77777777" w:rsidR="002E63AC" w:rsidRPr="00215BD7" w:rsidRDefault="002E63AC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  <w:tc>
          <w:tcPr>
            <w:tcW w:w="236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D10CF9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</w:p>
        </w:tc>
        <w:tc>
          <w:tcPr>
            <w:tcW w:w="2822" w:type="dxa"/>
            <w:tcBorders>
              <w:left w:val="single" w:sz="4" w:space="0" w:color="auto"/>
              <w:right w:val="single" w:sz="4" w:space="0" w:color="auto"/>
            </w:tcBorders>
          </w:tcPr>
          <w:p w14:paraId="46EB85C5" w14:textId="77777777" w:rsidR="002E63AC" w:rsidRPr="00215BD7" w:rsidRDefault="002E63AC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  <w:tc>
          <w:tcPr>
            <w:tcW w:w="2822" w:type="dxa"/>
            <w:tcBorders>
              <w:left w:val="single" w:sz="4" w:space="0" w:color="auto"/>
              <w:right w:val="single" w:sz="4" w:space="0" w:color="auto"/>
            </w:tcBorders>
          </w:tcPr>
          <w:p w14:paraId="5477C430" w14:textId="77777777" w:rsidR="002E63AC" w:rsidRPr="00215BD7" w:rsidRDefault="002E63AC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</w:tr>
      <w:tr w:rsidR="002E63AC" w:rsidRPr="00772664" w14:paraId="7B5C11B5" w14:textId="77777777" w:rsidTr="007B440C">
        <w:trPr>
          <w:trHeight w:val="464"/>
        </w:trPr>
        <w:tc>
          <w:tcPr>
            <w:tcW w:w="5319" w:type="dxa"/>
            <w:tcBorders>
              <w:right w:val="single" w:sz="4" w:space="0" w:color="auto"/>
            </w:tcBorders>
            <w:shd w:val="clear" w:color="auto" w:fill="DFD6EE"/>
          </w:tcPr>
          <w:p w14:paraId="634009AA" w14:textId="77777777" w:rsidR="00113AAD" w:rsidRDefault="002E63AC" w:rsidP="000630FE">
            <w:pPr>
              <w:rPr>
                <w:rFonts w:ascii="Calibri" w:hAnsi="Calibri" w:cs="Calibri"/>
                <w:b/>
                <w:bCs/>
                <w:lang w:eastAsia="en-US"/>
              </w:rPr>
            </w:pP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 w:eastAsia="en-US"/>
              </w:rPr>
              <w:t>Rhyw</w:t>
            </w:r>
            <w:r w:rsidRPr="002E63AC">
              <w:rPr>
                <w:rFonts w:ascii="Calibri" w:hAnsi="Calibri" w:cs="Calibri"/>
                <w:b/>
                <w:bCs/>
                <w:color w:val="5B9BD5"/>
                <w:lang w:eastAsia="en-US"/>
              </w:rPr>
              <w:t xml:space="preserve"> </w:t>
            </w:r>
          </w:p>
          <w:p w14:paraId="2ABFA32A" w14:textId="77777777" w:rsidR="002E63AC" w:rsidRPr="00215BD7" w:rsidRDefault="002E63AC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Sex</w:t>
            </w:r>
          </w:p>
        </w:tc>
        <w:tc>
          <w:tcPr>
            <w:tcW w:w="236" w:type="dxa"/>
            <w:gridSpan w:val="3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4E34506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FD6EE"/>
          </w:tcPr>
          <w:p w14:paraId="6DDBA495" w14:textId="77777777" w:rsidR="002E63AC" w:rsidRPr="002E63AC" w:rsidRDefault="002E63AC" w:rsidP="002E63AC">
            <w:pPr>
              <w:rPr>
                <w:rFonts w:ascii="Calibri" w:hAnsi="Calibri" w:cs="Calibri"/>
                <w:b/>
                <w:color w:val="4472C4"/>
              </w:rPr>
            </w:pP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Rhif ffôn symudol y person ifanc</w:t>
            </w:r>
            <w:r w:rsidRPr="002E63AC">
              <w:rPr>
                <w:rFonts w:ascii="Calibri" w:hAnsi="Calibri" w:cs="Calibri"/>
                <w:b/>
                <w:color w:val="4472C4"/>
              </w:rPr>
              <w:t xml:space="preserve">  </w:t>
            </w:r>
          </w:p>
          <w:p w14:paraId="1E45EB2E" w14:textId="77777777" w:rsidR="002E63AC" w:rsidRPr="00215BD7" w:rsidRDefault="002E63AC" w:rsidP="002E63AC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772664">
              <w:rPr>
                <w:rFonts w:ascii="Calibri" w:hAnsi="Calibri" w:cs="Calibri"/>
                <w:b/>
              </w:rPr>
              <w:t>Young person mobile phone number</w:t>
            </w:r>
          </w:p>
        </w:tc>
      </w:tr>
      <w:tr w:rsidR="002473A5" w:rsidRPr="00772664" w14:paraId="7F473DA8" w14:textId="77777777" w:rsidTr="002E63AC">
        <w:trPr>
          <w:trHeight w:val="492"/>
        </w:trPr>
        <w:tc>
          <w:tcPr>
            <w:tcW w:w="5319" w:type="dxa"/>
            <w:tcBorders>
              <w:left w:val="single" w:sz="4" w:space="0" w:color="auto"/>
            </w:tcBorders>
          </w:tcPr>
          <w:p w14:paraId="16205055" w14:textId="77777777" w:rsidR="002473A5" w:rsidRPr="00772664" w:rsidRDefault="002E63AC" w:rsidP="002E63AC">
            <w:pPr>
              <w:rPr>
                <w:rFonts w:ascii="Calibri" w:hAnsi="Calibri" w:cs="Calibri"/>
                <w:b/>
              </w:rPr>
            </w:pP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 w:eastAsia="en-US"/>
              </w:rPr>
              <w:t>Gwryw</w:t>
            </w:r>
            <w:r w:rsidRPr="00772664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/</w:t>
            </w:r>
            <w:r w:rsidRPr="00772664">
              <w:rPr>
                <w:rFonts w:ascii="Calibri" w:hAnsi="Calibri" w:cs="Calibri"/>
                <w:b/>
                <w:bCs/>
              </w:rPr>
              <w:t xml:space="preserve"> Male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772664">
              <w:rPr>
                <w:rFonts w:ascii="Calibri" w:hAnsi="Calibri" w:cs="Calibri"/>
                <w:bCs/>
              </w:rPr>
              <w:t xml:space="preserve">  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2E63AC">
              <w:rPr>
                <w:rFonts w:ascii="Calibri" w:hAnsi="Calibri" w:cs="Calibri"/>
                <w:bCs/>
                <w:color w:val="4472C4"/>
              </w:rPr>
              <w:t xml:space="preserve"> </w:t>
            </w: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 w:eastAsia="en-US"/>
              </w:rPr>
              <w:t>Benyw</w:t>
            </w:r>
            <w:r w:rsidRPr="002E63AC">
              <w:rPr>
                <w:rFonts w:ascii="Calibri" w:hAnsi="Calibri" w:cs="Calibri"/>
                <w:b/>
                <w:bCs/>
                <w:color w:val="5B9BD5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/ </w:t>
            </w:r>
            <w:r w:rsidRPr="00772664">
              <w:rPr>
                <w:rFonts w:ascii="Calibri" w:hAnsi="Calibri" w:cs="Calibri"/>
                <w:b/>
                <w:bCs/>
              </w:rPr>
              <w:t>Female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67EDA" w14:textId="77777777" w:rsidR="002473A5" w:rsidRPr="00772664" w:rsidRDefault="002473A5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242D7752" w14:textId="77777777" w:rsidR="002473A5" w:rsidRPr="00772664" w:rsidRDefault="002473A5" w:rsidP="000630FE">
            <w:pPr>
              <w:rPr>
                <w:rFonts w:ascii="Calibri" w:hAnsi="Calibri" w:cs="Calibri"/>
                <w:b/>
              </w:rPr>
            </w:pPr>
          </w:p>
        </w:tc>
      </w:tr>
      <w:tr w:rsidR="002E63AC" w:rsidRPr="00772664" w14:paraId="5376D7AB" w14:textId="77777777" w:rsidTr="007B440C">
        <w:trPr>
          <w:trHeight w:val="492"/>
        </w:trPr>
        <w:tc>
          <w:tcPr>
            <w:tcW w:w="5319" w:type="dxa"/>
            <w:tcBorders>
              <w:left w:val="single" w:sz="4" w:space="0" w:color="auto"/>
            </w:tcBorders>
            <w:shd w:val="clear" w:color="auto" w:fill="DFD6EE"/>
          </w:tcPr>
          <w:p w14:paraId="6B155110" w14:textId="77777777" w:rsidR="002E63AC" w:rsidRPr="00215BD7" w:rsidRDefault="002E63AC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 w:eastAsia="en-US"/>
              </w:rPr>
            </w:pP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Pa ryw y mae’r person ifanc yn ei ystyried ei hun</w:t>
            </w:r>
            <w:r>
              <w:rPr>
                <w:rFonts w:ascii="Calibri" w:eastAsia="Calibri" w:hAnsi="Calibri" w:cs="Calibri"/>
                <w:b/>
                <w:bCs/>
                <w:lang w:val="cy-GB"/>
              </w:rPr>
              <w:t xml:space="preserve">  </w:t>
            </w:r>
            <w:r w:rsidRPr="00772664">
              <w:rPr>
                <w:rFonts w:ascii="Calibri" w:hAnsi="Calibri" w:cs="Calibri"/>
                <w:b/>
              </w:rPr>
              <w:t>Gender identified as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3B68B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  <w:shd w:val="clear" w:color="auto" w:fill="DFD6EE"/>
          </w:tcPr>
          <w:p w14:paraId="740EC357" w14:textId="77777777" w:rsidR="002E63AC" w:rsidRPr="002E63AC" w:rsidRDefault="002E63AC" w:rsidP="002E63AC">
            <w:pPr>
              <w:rPr>
                <w:rFonts w:ascii="Calibri" w:hAnsi="Calibri" w:cs="Calibri"/>
                <w:b/>
                <w:color w:val="4472C4"/>
              </w:rPr>
            </w:pP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Cyfeiriad e-bost y person ifanc</w:t>
            </w:r>
            <w:r w:rsidRPr="002E63AC">
              <w:rPr>
                <w:rFonts w:ascii="Calibri" w:hAnsi="Calibri" w:cs="Calibri"/>
                <w:b/>
                <w:color w:val="4472C4"/>
              </w:rPr>
              <w:t xml:space="preserve">  </w:t>
            </w:r>
          </w:p>
          <w:p w14:paraId="7568E06E" w14:textId="77777777" w:rsidR="002E63AC" w:rsidRPr="00215BD7" w:rsidRDefault="002E63AC" w:rsidP="002E63AC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772664">
              <w:rPr>
                <w:rFonts w:ascii="Calibri" w:hAnsi="Calibri" w:cs="Calibri"/>
                <w:b/>
              </w:rPr>
              <w:t>Young person email address</w:t>
            </w:r>
          </w:p>
        </w:tc>
      </w:tr>
      <w:tr w:rsidR="002E63AC" w:rsidRPr="00772664" w14:paraId="16CCC90E" w14:textId="77777777" w:rsidTr="002E63AC">
        <w:trPr>
          <w:trHeight w:val="492"/>
        </w:trPr>
        <w:tc>
          <w:tcPr>
            <w:tcW w:w="5319" w:type="dxa"/>
            <w:tcBorders>
              <w:left w:val="single" w:sz="4" w:space="0" w:color="auto"/>
            </w:tcBorders>
          </w:tcPr>
          <w:p w14:paraId="113C90C4" w14:textId="77777777" w:rsidR="002E63AC" w:rsidRPr="002E63AC" w:rsidRDefault="002E63AC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 w:eastAsia="en-US"/>
              </w:rPr>
            </w:pP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A7A48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6A81F625" w14:textId="77777777" w:rsidR="002E63AC" w:rsidRPr="002E63AC" w:rsidRDefault="002E63AC" w:rsidP="002E63AC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</w:tr>
      <w:tr w:rsidR="002473A5" w:rsidRPr="00772664" w14:paraId="1E22663F" w14:textId="77777777" w:rsidTr="007B440C">
        <w:trPr>
          <w:trHeight w:val="420"/>
        </w:trPr>
        <w:tc>
          <w:tcPr>
            <w:tcW w:w="5319" w:type="dxa"/>
            <w:tcBorders>
              <w:left w:val="single" w:sz="4" w:space="0" w:color="auto"/>
            </w:tcBorders>
            <w:shd w:val="clear" w:color="auto" w:fill="DFD6EE"/>
          </w:tcPr>
          <w:p w14:paraId="4949C8DF" w14:textId="77777777" w:rsidR="002E63AC" w:rsidRPr="004D0E84" w:rsidRDefault="002E63AC" w:rsidP="002E63AC">
            <w:pPr>
              <w:rPr>
                <w:rFonts w:ascii="Calibri" w:hAnsi="Calibri" w:cs="Calibri"/>
                <w:b/>
              </w:rPr>
            </w:pP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 xml:space="preserve">Rhagenw a </w:t>
            </w:r>
            <w:proofErr w:type="spellStart"/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ffefrir</w:t>
            </w:r>
            <w:proofErr w:type="spellEnd"/>
            <w:r w:rsidRPr="004D0E84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/ Preferred pronoun</w:t>
            </w:r>
          </w:p>
          <w:p w14:paraId="2EABE1FD" w14:textId="77777777" w:rsidR="002473A5" w:rsidRPr="000630FE" w:rsidRDefault="002E63AC" w:rsidP="002E63AC">
            <w:pPr>
              <w:rPr>
                <w:rFonts w:ascii="Calibri" w:hAnsi="Calibri" w:cs="Calibri"/>
                <w:b/>
              </w:rPr>
            </w:pPr>
            <w:proofErr w:type="gramStart"/>
            <w:r w:rsidRPr="002E63AC">
              <w:rPr>
                <w:rFonts w:ascii="Calibri" w:hAnsi="Calibri" w:cs="Calibri"/>
                <w:i/>
                <w:color w:val="4472C4"/>
                <w:sz w:val="20"/>
                <w:szCs w:val="20"/>
              </w:rPr>
              <w:t>(</w:t>
            </w:r>
            <w:r w:rsidRPr="002E63AC">
              <w:rPr>
                <w:rFonts w:ascii="Calibri" w:eastAsia="Calibri" w:hAnsi="Calibri" w:cs="Calibri"/>
                <w:i/>
                <w:iCs/>
                <w:color w:val="4472C4"/>
                <w:sz w:val="20"/>
                <w:szCs w:val="20"/>
                <w:lang w:val="cy-GB"/>
              </w:rPr>
              <w:t xml:space="preserve"> e.e.</w:t>
            </w:r>
            <w:proofErr w:type="gramEnd"/>
            <w:r w:rsidRPr="002E63AC">
              <w:rPr>
                <w:rFonts w:ascii="Calibri" w:eastAsia="Calibri" w:hAnsi="Calibri" w:cs="Calibri"/>
                <w:i/>
                <w:iCs/>
                <w:color w:val="4472C4"/>
                <w:sz w:val="20"/>
                <w:szCs w:val="20"/>
                <w:lang w:val="cy-GB"/>
              </w:rPr>
              <w:t xml:space="preserve"> fo/hi/nhw</w:t>
            </w:r>
            <w:r w:rsidRPr="004D0E84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/ </w:t>
            </w:r>
            <w:r w:rsidRPr="004D0E84">
              <w:rPr>
                <w:rFonts w:ascii="Calibri" w:hAnsi="Calibri" w:cs="Calibri"/>
                <w:i/>
                <w:sz w:val="20"/>
                <w:szCs w:val="20"/>
              </w:rPr>
              <w:t>e.g. he/she/they)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96B9F" w14:textId="77777777" w:rsidR="002473A5" w:rsidRPr="00772664" w:rsidRDefault="002473A5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  <w:shd w:val="clear" w:color="auto" w:fill="DFD6EE"/>
          </w:tcPr>
          <w:p w14:paraId="6B727BE4" w14:textId="77777777" w:rsidR="003726BB" w:rsidRDefault="002E63AC" w:rsidP="002E63AC">
            <w:pPr>
              <w:rPr>
                <w:rFonts w:ascii="Calibri" w:hAnsi="Calibri" w:cs="Calibri"/>
                <w:b/>
              </w:rPr>
            </w:pPr>
            <w:r w:rsidRPr="002E63AC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Ysgol / coleg</w:t>
            </w:r>
            <w:r w:rsidRPr="00EA1D9F">
              <w:rPr>
                <w:rFonts w:ascii="Calibri" w:hAnsi="Calibri" w:cs="Calibri"/>
                <w:b/>
              </w:rPr>
              <w:t xml:space="preserve"> </w:t>
            </w:r>
          </w:p>
          <w:p w14:paraId="2207BE75" w14:textId="77777777" w:rsidR="002473A5" w:rsidRPr="000630FE" w:rsidRDefault="002E63AC" w:rsidP="003726BB">
            <w:pPr>
              <w:rPr>
                <w:rFonts w:ascii="Calibri" w:hAnsi="Calibri" w:cs="Calibri"/>
                <w:b/>
              </w:rPr>
            </w:pPr>
            <w:r w:rsidRPr="00EA1D9F">
              <w:rPr>
                <w:rFonts w:ascii="Calibri" w:hAnsi="Calibri" w:cs="Calibri"/>
                <w:b/>
              </w:rPr>
              <w:t>School / colleg</w:t>
            </w:r>
            <w:r>
              <w:rPr>
                <w:rFonts w:ascii="Calibri" w:hAnsi="Calibri" w:cs="Calibri"/>
                <w:b/>
              </w:rPr>
              <w:t xml:space="preserve">e                         </w:t>
            </w:r>
          </w:p>
        </w:tc>
      </w:tr>
      <w:tr w:rsidR="002E63AC" w:rsidRPr="00772664" w14:paraId="4FCF5836" w14:textId="77777777" w:rsidTr="002E63AC">
        <w:trPr>
          <w:trHeight w:val="420"/>
        </w:trPr>
        <w:tc>
          <w:tcPr>
            <w:tcW w:w="5319" w:type="dxa"/>
            <w:tcBorders>
              <w:left w:val="single" w:sz="4" w:space="0" w:color="auto"/>
            </w:tcBorders>
          </w:tcPr>
          <w:p w14:paraId="28B94D43" w14:textId="77777777" w:rsidR="002E63AC" w:rsidRPr="00A92488" w:rsidRDefault="002E63AC" w:rsidP="002E63AC">
            <w:pPr>
              <w:rPr>
                <w:rFonts w:ascii="Calibri" w:eastAsia="Calibri" w:hAnsi="Calibri" w:cs="Calibri"/>
                <w:bCs/>
                <w:color w:val="4472C4"/>
                <w:lang w:val="cy-GB"/>
              </w:rPr>
            </w:pP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5DD07" w14:textId="77777777" w:rsidR="002E63AC" w:rsidRPr="00772664" w:rsidRDefault="002E63AC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128D3FA5" w14:textId="77777777" w:rsidR="002E63AC" w:rsidRPr="002E63AC" w:rsidRDefault="002E63AC" w:rsidP="002E63AC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</w:tr>
      <w:tr w:rsidR="004D0E84" w:rsidRPr="00772664" w14:paraId="7470C2A0" w14:textId="77777777" w:rsidTr="007B440C">
        <w:tc>
          <w:tcPr>
            <w:tcW w:w="5319" w:type="dxa"/>
            <w:tcBorders>
              <w:left w:val="single" w:sz="4" w:space="0" w:color="auto"/>
            </w:tcBorders>
            <w:shd w:val="clear" w:color="auto" w:fill="DFD6EE"/>
          </w:tcPr>
          <w:p w14:paraId="6077DD17" w14:textId="77777777" w:rsidR="004D0E84" w:rsidRPr="00772664" w:rsidRDefault="002B0321" w:rsidP="000630FE">
            <w:pPr>
              <w:rPr>
                <w:rFonts w:ascii="Calibri" w:hAnsi="Calibri" w:cs="Calibri"/>
                <w:b/>
              </w:rPr>
            </w:pPr>
            <w:r w:rsidRPr="00A21792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Cyfeiriad</w:t>
            </w:r>
            <w:r w:rsidRPr="00A21792">
              <w:rPr>
                <w:rFonts w:ascii="Calibri" w:hAnsi="Calibri" w:cs="Calibri"/>
                <w:b/>
                <w:color w:val="5B9BD5"/>
              </w:rPr>
              <w:t xml:space="preserve"> </w:t>
            </w:r>
            <w:r>
              <w:rPr>
                <w:rFonts w:ascii="Calibri" w:hAnsi="Calibri" w:cs="Calibri"/>
                <w:b/>
              </w:rPr>
              <w:t>/ Address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9B483" w14:textId="77777777" w:rsidR="004D0E84" w:rsidRPr="00772664" w:rsidRDefault="004D0E84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  <w:shd w:val="clear" w:color="auto" w:fill="DFD6EE"/>
          </w:tcPr>
          <w:p w14:paraId="7F3EFAC6" w14:textId="77777777" w:rsidR="00A92488" w:rsidRDefault="00E80DE9" w:rsidP="000630FE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Blwyddyn</w:t>
            </w:r>
            <w:r w:rsidRPr="00215BD7">
              <w:rPr>
                <w:rFonts w:ascii="Calibri" w:hAnsi="Calibri" w:cs="Calibri"/>
                <w:b/>
                <w:color w:val="5B9BD5"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="00A92488">
              <w:rPr>
                <w:rFonts w:ascii="Calibri" w:hAnsi="Calibri" w:cs="Calibri"/>
                <w:b/>
              </w:rPr>
              <w:t>Year</w:t>
            </w:r>
          </w:p>
          <w:p w14:paraId="2E27816E" w14:textId="77777777" w:rsidR="00A3238C" w:rsidRPr="00A92488" w:rsidRDefault="00E80DE9" w:rsidP="000630FE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i/>
                <w:iCs/>
                <w:color w:val="4472C4"/>
                <w:sz w:val="20"/>
                <w:szCs w:val="20"/>
                <w:lang w:val="cy-GB"/>
              </w:rPr>
              <w:t>(derbynnir atgyfeiriadau ar gyfer Blwyddyn 6+)</w:t>
            </w:r>
            <w:r w:rsidRPr="00EA1D9F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  <w:p w14:paraId="3C9D2A69" w14:textId="77777777" w:rsidR="004D0E84" w:rsidRPr="000630FE" w:rsidRDefault="004D0E84" w:rsidP="000630FE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A1D9F">
              <w:rPr>
                <w:rFonts w:ascii="Calibri" w:hAnsi="Calibri" w:cs="Calibri"/>
                <w:i/>
                <w:sz w:val="20"/>
                <w:szCs w:val="20"/>
              </w:rPr>
              <w:t>(referrals accepted for year 6+)</w:t>
            </w:r>
          </w:p>
        </w:tc>
      </w:tr>
      <w:tr w:rsidR="00A92488" w:rsidRPr="00772664" w14:paraId="4211AD29" w14:textId="77777777" w:rsidTr="00A92488">
        <w:trPr>
          <w:trHeight w:val="414"/>
        </w:trPr>
        <w:tc>
          <w:tcPr>
            <w:tcW w:w="5319" w:type="dxa"/>
            <w:tcBorders>
              <w:left w:val="single" w:sz="4" w:space="0" w:color="auto"/>
            </w:tcBorders>
          </w:tcPr>
          <w:p w14:paraId="24E77514" w14:textId="77777777" w:rsidR="00A92488" w:rsidRPr="00772664" w:rsidRDefault="00A92488" w:rsidP="000630F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34AF8" w14:textId="77777777" w:rsidR="00A92488" w:rsidRPr="00772664" w:rsidRDefault="00A92488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6DDFE99A" w14:textId="77777777" w:rsidR="00A92488" w:rsidRPr="00215BD7" w:rsidRDefault="00A92488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</w:tr>
      <w:tr w:rsidR="00A92488" w:rsidRPr="00772664" w14:paraId="50474B86" w14:textId="77777777" w:rsidTr="007B440C">
        <w:trPr>
          <w:trHeight w:val="421"/>
        </w:trPr>
        <w:tc>
          <w:tcPr>
            <w:tcW w:w="5319" w:type="dxa"/>
            <w:tcBorders>
              <w:left w:val="single" w:sz="4" w:space="0" w:color="auto"/>
            </w:tcBorders>
            <w:shd w:val="clear" w:color="auto" w:fill="DFD6EE"/>
          </w:tcPr>
          <w:p w14:paraId="3B2CCD3F" w14:textId="77777777" w:rsidR="002B0321" w:rsidRDefault="002B0321" w:rsidP="002B0321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A92488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Enw'r Meddyg Teulu</w:t>
            </w:r>
            <w:r w:rsidRPr="00772664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772664">
              <w:rPr>
                <w:rFonts w:ascii="Calibri" w:hAnsi="Calibri" w:cs="Calibri"/>
                <w:b/>
              </w:rPr>
              <w:t>Name of GP</w:t>
            </w:r>
          </w:p>
          <w:p w14:paraId="40CAAB13" w14:textId="77777777" w:rsidR="00A92488" w:rsidRPr="00772664" w:rsidRDefault="00A92488" w:rsidP="000630F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1D2CB" w14:textId="77777777" w:rsidR="00A92488" w:rsidRPr="00772664" w:rsidRDefault="00A92488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  <w:shd w:val="clear" w:color="auto" w:fill="DFD6EE"/>
          </w:tcPr>
          <w:p w14:paraId="58D075E2" w14:textId="77777777" w:rsidR="00A92488" w:rsidRPr="00A92488" w:rsidRDefault="00A92488" w:rsidP="00A92488">
            <w:pPr>
              <w:rPr>
                <w:rFonts w:ascii="Calibri" w:hAnsi="Calibri" w:cs="Calibri"/>
              </w:rPr>
            </w:pPr>
            <w:r w:rsidRPr="00A92488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Enw a rhif ffôn rhiant/gofalwr/perthynas agosaf</w:t>
            </w:r>
            <w:r>
              <w:rPr>
                <w:rFonts w:ascii="Calibri" w:hAnsi="Calibri" w:cs="Calibri"/>
                <w:b/>
              </w:rPr>
              <w:t xml:space="preserve"> Parent/carer/next of kin name &amp; </w:t>
            </w:r>
            <w:r w:rsidRPr="004D0E84">
              <w:rPr>
                <w:rFonts w:ascii="Calibri" w:hAnsi="Calibri" w:cs="Calibri"/>
                <w:b/>
              </w:rPr>
              <w:t>phone number</w:t>
            </w:r>
          </w:p>
        </w:tc>
      </w:tr>
      <w:tr w:rsidR="00A92488" w:rsidRPr="00772664" w14:paraId="6CD365F6" w14:textId="77777777" w:rsidTr="00A92488">
        <w:trPr>
          <w:trHeight w:val="412"/>
        </w:trPr>
        <w:tc>
          <w:tcPr>
            <w:tcW w:w="5319" w:type="dxa"/>
            <w:tcBorders>
              <w:left w:val="single" w:sz="4" w:space="0" w:color="auto"/>
            </w:tcBorders>
          </w:tcPr>
          <w:p w14:paraId="5A292726" w14:textId="77777777" w:rsidR="00A92488" w:rsidRPr="00A92488" w:rsidRDefault="00A92488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FC3FA" w14:textId="77777777" w:rsidR="00A92488" w:rsidRPr="00772664" w:rsidRDefault="00A92488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789E5297" w14:textId="77777777" w:rsidR="00A92488" w:rsidRPr="00215BD7" w:rsidRDefault="00A92488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</w:tr>
      <w:tr w:rsidR="00A21792" w:rsidRPr="00772664" w14:paraId="093B43F3" w14:textId="77777777" w:rsidTr="007B440C">
        <w:trPr>
          <w:trHeight w:val="412"/>
        </w:trPr>
        <w:tc>
          <w:tcPr>
            <w:tcW w:w="5319" w:type="dxa"/>
            <w:tcBorders>
              <w:left w:val="single" w:sz="4" w:space="0" w:color="auto"/>
            </w:tcBorders>
            <w:shd w:val="clear" w:color="auto" w:fill="DFD6EE"/>
          </w:tcPr>
          <w:p w14:paraId="04FB78FE" w14:textId="77777777" w:rsidR="00A21792" w:rsidRPr="00A21792" w:rsidRDefault="002B0321" w:rsidP="000630FE">
            <w:pPr>
              <w:rPr>
                <w:rFonts w:ascii="Calibri" w:hAnsi="Calibri" w:cs="Calibri"/>
                <w:b/>
              </w:rPr>
            </w:pPr>
            <w:r w:rsidRPr="00A92488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Meddygfa</w:t>
            </w:r>
            <w:r w:rsidRPr="00772664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772664">
              <w:rPr>
                <w:rFonts w:ascii="Calibri" w:hAnsi="Calibri" w:cs="Calibri"/>
                <w:b/>
              </w:rPr>
              <w:t>Surgery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D6E08" w14:textId="77777777" w:rsidR="00A21792" w:rsidRPr="00772664" w:rsidRDefault="00A21792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  <w:shd w:val="clear" w:color="auto" w:fill="DFD6EE"/>
          </w:tcPr>
          <w:p w14:paraId="215306DE" w14:textId="77777777" w:rsidR="00A21792" w:rsidRPr="00215BD7" w:rsidRDefault="00A21792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A92488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Cyfeiriad e-bost rhiant/gofalwr/perthynas agosaf</w:t>
            </w:r>
            <w:r w:rsidRPr="004D0E84">
              <w:rPr>
                <w:rFonts w:ascii="Calibri" w:hAnsi="Calibri" w:cs="Calibri"/>
                <w:b/>
              </w:rPr>
              <w:t xml:space="preserve"> Parent /carer </w:t>
            </w:r>
            <w:r>
              <w:rPr>
                <w:rFonts w:ascii="Calibri" w:hAnsi="Calibri" w:cs="Calibri"/>
                <w:b/>
              </w:rPr>
              <w:t xml:space="preserve">/next of kin </w:t>
            </w:r>
            <w:r w:rsidRPr="004D0E84">
              <w:rPr>
                <w:rFonts w:ascii="Calibri" w:hAnsi="Calibri" w:cs="Calibri"/>
                <w:b/>
              </w:rPr>
              <w:t>email address</w:t>
            </w:r>
          </w:p>
        </w:tc>
      </w:tr>
      <w:tr w:rsidR="00A21792" w:rsidRPr="00772664" w14:paraId="180423B0" w14:textId="77777777" w:rsidTr="00A92488">
        <w:trPr>
          <w:trHeight w:val="412"/>
        </w:trPr>
        <w:tc>
          <w:tcPr>
            <w:tcW w:w="5319" w:type="dxa"/>
            <w:tcBorders>
              <w:left w:val="single" w:sz="4" w:space="0" w:color="auto"/>
            </w:tcBorders>
          </w:tcPr>
          <w:p w14:paraId="41AA77D3" w14:textId="77777777" w:rsidR="00A21792" w:rsidRPr="00A92488" w:rsidRDefault="00A21792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3BC7C" w14:textId="77777777" w:rsidR="00A21792" w:rsidRPr="00772664" w:rsidRDefault="00A21792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4722AAED" w14:textId="77777777" w:rsidR="00A21792" w:rsidRPr="00215BD7" w:rsidRDefault="00A21792" w:rsidP="000630FE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</w:tc>
      </w:tr>
      <w:tr w:rsidR="002540EB" w:rsidRPr="00772664" w14:paraId="1A6B1CCA" w14:textId="77777777" w:rsidTr="007B440C">
        <w:trPr>
          <w:trHeight w:val="675"/>
        </w:trPr>
        <w:tc>
          <w:tcPr>
            <w:tcW w:w="5319" w:type="dxa"/>
            <w:tcBorders>
              <w:right w:val="single" w:sz="4" w:space="0" w:color="auto"/>
            </w:tcBorders>
            <w:shd w:val="clear" w:color="auto" w:fill="DFD6EE"/>
          </w:tcPr>
          <w:p w14:paraId="71D9C564" w14:textId="77777777" w:rsidR="00A21792" w:rsidRPr="00A92488" w:rsidRDefault="00A21792" w:rsidP="00A21792">
            <w:pPr>
              <w:rPr>
                <w:rFonts w:ascii="Calibri" w:hAnsi="Calibri" w:cs="Calibri"/>
                <w:b/>
                <w:bCs/>
                <w:color w:val="4472C4"/>
                <w:lang w:eastAsia="en-US"/>
              </w:rPr>
            </w:pPr>
            <w:r w:rsidRPr="00A92488">
              <w:rPr>
                <w:rFonts w:ascii="Calibri" w:eastAsia="Arial" w:hAnsi="Calibri" w:cs="Calibri"/>
                <w:b/>
                <w:bCs/>
                <w:color w:val="4472C4"/>
                <w:lang w:val="cy-GB" w:eastAsia="en-US"/>
              </w:rPr>
              <w:t>Ydi’r person ifanc wedi rhoi caniatâd i chi anfon yr atgyfeiriad hwn?</w:t>
            </w:r>
          </w:p>
          <w:p w14:paraId="3EED0580" w14:textId="234AC009" w:rsidR="00A21792" w:rsidRPr="00D52557" w:rsidRDefault="00A21792" w:rsidP="00A21792">
            <w:pPr>
              <w:rPr>
                <w:rFonts w:ascii="Calibri" w:hAnsi="Calibri" w:cs="Calibri"/>
                <w:b/>
                <w:bCs/>
                <w:lang w:eastAsia="en-US"/>
              </w:rPr>
            </w:pPr>
            <w:r w:rsidRPr="00D52557">
              <w:rPr>
                <w:rFonts w:ascii="Calibri" w:hAnsi="Calibri" w:cs="Calibri"/>
                <w:b/>
                <w:bCs/>
                <w:lang w:eastAsia="en-US"/>
              </w:rPr>
              <w:t xml:space="preserve">Has the young person consented to the referral? </w:t>
            </w:r>
          </w:p>
          <w:p w14:paraId="25F8E1F5" w14:textId="77777777" w:rsidR="00A21792" w:rsidRPr="00086FB5" w:rsidRDefault="00A21792" w:rsidP="00A21792">
            <w:pPr>
              <w:rPr>
                <w:rFonts w:ascii="Calibri" w:hAnsi="Calibri" w:cs="Calibri"/>
                <w:bCs/>
                <w:color w:val="FF0000"/>
                <w:sz w:val="20"/>
                <w:szCs w:val="20"/>
                <w:lang w:val="cy-GB" w:eastAsia="en-US"/>
              </w:rPr>
            </w:pPr>
            <w:r w:rsidRPr="00086FB5">
              <w:rPr>
                <w:rFonts w:ascii="Calibri" w:hAnsi="Calibri" w:cs="Calibri"/>
                <w:bCs/>
                <w:color w:val="FF0000"/>
                <w:sz w:val="20"/>
                <w:szCs w:val="20"/>
                <w:lang w:val="cy-GB" w:eastAsia="en-US"/>
              </w:rPr>
              <w:t xml:space="preserve">*Ni fyddwn yn derbyn atgyfeiriadau os nad yw’r person ifanc yn ymwybodol ohonyn nhw ac wedi rhoi eu caniatâd </w:t>
            </w:r>
          </w:p>
          <w:p w14:paraId="58014167" w14:textId="77777777" w:rsidR="002540EB" w:rsidRPr="007F282C" w:rsidRDefault="00A21792" w:rsidP="00A21792">
            <w:pPr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  <w:r w:rsidRPr="00086FB5">
              <w:rPr>
                <w:rFonts w:ascii="Calibri" w:hAnsi="Calibri" w:cs="Calibri"/>
                <w:b/>
                <w:color w:val="FF0000"/>
                <w:sz w:val="20"/>
                <w:szCs w:val="20"/>
                <w:lang w:eastAsia="en-US"/>
              </w:rPr>
              <w:t>*Referrals will only be accepted if the young person is aware and has given consent.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6FE9C" w14:textId="77777777" w:rsidR="002540EB" w:rsidRPr="00772664" w:rsidRDefault="002540EB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  <w:shd w:val="clear" w:color="auto" w:fill="DFD6EE"/>
          </w:tcPr>
          <w:p w14:paraId="2FD2799E" w14:textId="77777777" w:rsidR="00A92488" w:rsidRPr="00A92488" w:rsidRDefault="00A92488" w:rsidP="00A92488">
            <w:pPr>
              <w:rPr>
                <w:rFonts w:ascii="Calibri" w:hAnsi="Calibri" w:cs="Calibri"/>
                <w:b/>
                <w:bCs/>
                <w:color w:val="4472C4"/>
                <w:lang w:val="cy-GB"/>
              </w:rPr>
            </w:pPr>
            <w:r w:rsidRPr="00A92488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Os byddwn ni’n cael anhawster cysylltu â’r person ifanc, ydyn nhw’n rhoi caniatâd i ni gysylltu â nhw trwy’r ysgol/coleg?</w:t>
            </w:r>
            <w:r w:rsidRPr="00A92488">
              <w:rPr>
                <w:rFonts w:ascii="Calibri" w:hAnsi="Calibri" w:cs="Calibri"/>
                <w:b/>
                <w:bCs/>
                <w:color w:val="4472C4"/>
                <w:lang w:val="cy-GB"/>
              </w:rPr>
              <w:t xml:space="preserve">  </w:t>
            </w:r>
          </w:p>
          <w:p w14:paraId="38907F29" w14:textId="2F4AF46A" w:rsidR="00A92488" w:rsidRPr="00A92488" w:rsidRDefault="00A92488" w:rsidP="00A92488">
            <w:pPr>
              <w:rPr>
                <w:rFonts w:ascii="Calibri" w:hAnsi="Calibri" w:cs="Calibri"/>
                <w:b/>
                <w:bCs/>
                <w:lang w:val="cy-GB"/>
              </w:rPr>
            </w:pP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If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we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have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difficulty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contacting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the </w:t>
            </w:r>
            <w:r w:rsidR="00A766D0" w:rsidRPr="00772664">
              <w:rPr>
                <w:rFonts w:ascii="Calibri" w:hAnsi="Calibri" w:cs="Calibri"/>
                <w:b/>
                <w:bCs/>
                <w:lang w:val="cy-GB"/>
              </w:rPr>
              <w:t>Young</w:t>
            </w:r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person, do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they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consent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to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us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contacting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them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via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 xml:space="preserve"> </w:t>
            </w:r>
            <w:proofErr w:type="spellStart"/>
            <w:r w:rsidRPr="00772664">
              <w:rPr>
                <w:rFonts w:ascii="Calibri" w:hAnsi="Calibri" w:cs="Calibri"/>
                <w:b/>
                <w:bCs/>
                <w:lang w:val="cy-GB"/>
              </w:rPr>
              <w:t>school</w:t>
            </w:r>
            <w:proofErr w:type="spellEnd"/>
            <w:r>
              <w:rPr>
                <w:rFonts w:ascii="Calibri" w:hAnsi="Calibri" w:cs="Calibri"/>
                <w:b/>
                <w:bCs/>
                <w:lang w:val="cy-GB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lang w:val="cy-GB"/>
              </w:rPr>
              <w:t>college</w:t>
            </w:r>
            <w:proofErr w:type="spellEnd"/>
            <w:r w:rsidRPr="00772664">
              <w:rPr>
                <w:rFonts w:ascii="Calibri" w:hAnsi="Calibri" w:cs="Calibri"/>
                <w:b/>
                <w:bCs/>
                <w:lang w:val="cy-GB"/>
              </w:rPr>
              <w:t>?</w:t>
            </w:r>
          </w:p>
        </w:tc>
      </w:tr>
      <w:tr w:rsidR="00A92488" w:rsidRPr="00772664" w14:paraId="341860FB" w14:textId="77777777" w:rsidTr="00A21792">
        <w:trPr>
          <w:trHeight w:val="490"/>
        </w:trPr>
        <w:tc>
          <w:tcPr>
            <w:tcW w:w="5319" w:type="dxa"/>
            <w:tcBorders>
              <w:right w:val="single" w:sz="4" w:space="0" w:color="auto"/>
            </w:tcBorders>
          </w:tcPr>
          <w:p w14:paraId="50E716E4" w14:textId="277F4959" w:rsidR="0044429C" w:rsidRPr="00A21792" w:rsidRDefault="00A21792" w:rsidP="000630FE">
            <w:pPr>
              <w:rPr>
                <w:rFonts w:ascii="Calibri" w:hAnsi="Calibri" w:cs="Calibri"/>
                <w:bCs/>
                <w:lang w:eastAsia="en-US"/>
              </w:rPr>
            </w:pPr>
            <w:r w:rsidRPr="00A21792">
              <w:rPr>
                <w:rFonts w:ascii="Calibri" w:eastAsia="Arial" w:hAnsi="Calibri" w:cs="Calibri"/>
                <w:b/>
                <w:bCs/>
                <w:color w:val="4472C4"/>
                <w:lang w:val="cy-GB" w:eastAsia="en-US"/>
              </w:rPr>
              <w:t>Ydyn</w:t>
            </w:r>
            <w:r w:rsidRPr="00D52557">
              <w:rPr>
                <w:rFonts w:ascii="Calibri" w:hAnsi="Calibri" w:cs="Calibri"/>
                <w:bCs/>
                <w:lang w:val="cy-GB" w:eastAsia="en-US"/>
              </w:rPr>
              <w:t xml:space="preserve"> / </w:t>
            </w:r>
            <w:r w:rsidRPr="00D52557">
              <w:rPr>
                <w:rFonts w:ascii="Calibri" w:hAnsi="Calibri" w:cs="Calibri"/>
                <w:b/>
                <w:bCs/>
                <w:lang w:eastAsia="en-US"/>
              </w:rPr>
              <w:t>Yes</w:t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</w:t>
            </w:r>
            <w:r w:rsidRPr="00D52557">
              <w:rPr>
                <w:rFonts w:ascii="Calibri" w:hAnsi="Calibri" w:cs="Calibri"/>
                <w:bCs/>
                <w:lang w:eastAsia="en-US"/>
              </w:rPr>
              <w:sym w:font="Wingdings" w:char="F071"/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</w:t>
            </w:r>
            <w:r w:rsidRPr="00D52557">
              <w:rPr>
                <w:rFonts w:ascii="Calibri" w:eastAsia="Arial" w:hAnsi="Calibri" w:cs="Calibri"/>
                <w:b/>
                <w:bCs/>
                <w:lang w:val="cy-GB" w:eastAsia="en-US"/>
              </w:rPr>
              <w:t xml:space="preserve"> </w:t>
            </w:r>
            <w:r w:rsidRPr="00A21792">
              <w:rPr>
                <w:rFonts w:ascii="Calibri" w:eastAsia="Arial" w:hAnsi="Calibri" w:cs="Calibri"/>
                <w:b/>
                <w:bCs/>
                <w:color w:val="4472C4"/>
                <w:lang w:val="cy-GB" w:eastAsia="en-US"/>
              </w:rPr>
              <w:t>Nac ydyn</w:t>
            </w:r>
            <w:r w:rsidRPr="00D52557">
              <w:rPr>
                <w:rFonts w:ascii="Calibri" w:eastAsia="Arial" w:hAnsi="Calibri" w:cs="Calibri"/>
                <w:lang w:val="cy-GB" w:eastAsia="en-US"/>
              </w:rPr>
              <w:t xml:space="preserve"> </w:t>
            </w:r>
            <w:r w:rsidRPr="00D52557">
              <w:rPr>
                <w:rFonts w:ascii="Calibri" w:hAnsi="Calibri" w:cs="Calibri"/>
                <w:bCs/>
                <w:lang w:val="cy-GB" w:eastAsia="en-US"/>
              </w:rPr>
              <w:t xml:space="preserve">/ </w:t>
            </w:r>
            <w:r w:rsidRPr="00D52557">
              <w:rPr>
                <w:rFonts w:ascii="Calibri" w:hAnsi="Calibri" w:cs="Calibri"/>
                <w:b/>
                <w:bCs/>
                <w:lang w:eastAsia="en-US"/>
              </w:rPr>
              <w:t>No</w:t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 </w:t>
            </w:r>
            <w:r w:rsidRPr="00D52557">
              <w:rPr>
                <w:rFonts w:ascii="Calibri" w:hAnsi="Calibri" w:cs="Calibri"/>
                <w:bCs/>
                <w:lang w:eastAsia="en-US"/>
              </w:rPr>
              <w:sym w:font="Wingdings" w:char="F071"/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   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5F6D4" w14:textId="77777777" w:rsidR="00A92488" w:rsidRPr="00772664" w:rsidRDefault="00A92488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67048969" w14:textId="77777777" w:rsidR="00A92488" w:rsidRPr="00215BD7" w:rsidRDefault="00A92488" w:rsidP="005A5875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A92488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Ydyn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772664">
              <w:rPr>
                <w:rFonts w:ascii="Calibri" w:hAnsi="Calibri" w:cs="Calibri"/>
                <w:bCs/>
                <w:lang w:val="cy-GB"/>
              </w:rPr>
              <w:t>/</w:t>
            </w:r>
            <w:r w:rsidRPr="00772664">
              <w:rPr>
                <w:rFonts w:ascii="Calibri" w:hAnsi="Calibri" w:cs="Calibri"/>
                <w:b/>
                <w:bCs/>
              </w:rPr>
              <w:t>Yes</w:t>
            </w:r>
            <w:r w:rsidRPr="00772664"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772664">
              <w:rPr>
                <w:rFonts w:ascii="Calibri" w:hAnsi="Calibri" w:cs="Calibri"/>
                <w:bCs/>
              </w:rPr>
              <w:t xml:space="preserve">   </w:t>
            </w:r>
            <w:r w:rsidRPr="001851A2">
              <w:rPr>
                <w:rFonts w:ascii="Calibri" w:eastAsia="Calibri" w:hAnsi="Calibri" w:cs="Calibri"/>
                <w:b/>
                <w:bCs/>
                <w:lang w:val="cy-GB"/>
              </w:rPr>
              <w:t xml:space="preserve"> </w:t>
            </w:r>
            <w:r w:rsidRPr="00A92488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Nac ydyn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772664">
              <w:rPr>
                <w:rFonts w:ascii="Calibri" w:hAnsi="Calibri" w:cs="Calibri"/>
                <w:bCs/>
                <w:lang w:val="cy-GB"/>
              </w:rPr>
              <w:t xml:space="preserve">/ </w:t>
            </w:r>
            <w:r w:rsidRPr="00772664">
              <w:rPr>
                <w:rFonts w:ascii="Calibri" w:hAnsi="Calibri" w:cs="Calibri"/>
                <w:b/>
                <w:bCs/>
              </w:rPr>
              <w:t>No</w:t>
            </w:r>
            <w:r w:rsidRPr="00772664"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Arial" w:hAnsi="Arial"/>
                <w:bCs/>
              </w:rPr>
              <w:t xml:space="preserve">    </w:t>
            </w:r>
          </w:p>
        </w:tc>
      </w:tr>
      <w:tr w:rsidR="004D0E84" w:rsidRPr="00772664" w14:paraId="72E97200" w14:textId="77777777" w:rsidTr="007B440C">
        <w:trPr>
          <w:trHeight w:val="247"/>
        </w:trPr>
        <w:tc>
          <w:tcPr>
            <w:tcW w:w="5319" w:type="dxa"/>
            <w:tcBorders>
              <w:right w:val="single" w:sz="4" w:space="0" w:color="auto"/>
            </w:tcBorders>
            <w:shd w:val="clear" w:color="auto" w:fill="DFD6EE"/>
          </w:tcPr>
          <w:p w14:paraId="264D3CE0" w14:textId="77777777" w:rsidR="00A21792" w:rsidRPr="00A92488" w:rsidRDefault="00A21792" w:rsidP="00A21792">
            <w:pPr>
              <w:rPr>
                <w:rFonts w:ascii="Calibri" w:hAnsi="Calibri" w:cs="Calibri"/>
                <w:bCs/>
                <w:color w:val="4472C4"/>
                <w:lang w:eastAsia="en-US"/>
              </w:rPr>
            </w:pPr>
            <w:r w:rsidRPr="00A92488">
              <w:rPr>
                <w:rFonts w:ascii="Calibri" w:eastAsia="Arial" w:hAnsi="Calibri" w:cs="Calibri"/>
                <w:b/>
                <w:bCs/>
                <w:color w:val="4472C4"/>
                <w:lang w:val="cy-GB" w:eastAsia="en-US"/>
              </w:rPr>
              <w:t>Ydi’r Rhiant/ Gwarcheidwad yn ymwybodol o'r atgyfeiriad?</w:t>
            </w:r>
            <w:r w:rsidRPr="00A92488">
              <w:rPr>
                <w:rFonts w:ascii="Calibri" w:eastAsia="Arial" w:hAnsi="Calibri" w:cs="Calibri"/>
                <w:color w:val="4472C4"/>
                <w:lang w:val="cy-GB" w:eastAsia="en-US"/>
              </w:rPr>
              <w:t xml:space="preserve"> </w:t>
            </w:r>
            <w:r w:rsidRPr="00A92488">
              <w:rPr>
                <w:rFonts w:ascii="Calibri" w:hAnsi="Calibri" w:cs="Calibri"/>
                <w:bCs/>
                <w:color w:val="4472C4"/>
                <w:lang w:eastAsia="en-US"/>
              </w:rPr>
              <w:t xml:space="preserve"> </w:t>
            </w:r>
          </w:p>
          <w:p w14:paraId="7C251FFC" w14:textId="77777777" w:rsidR="004D0E84" w:rsidRDefault="00A21792" w:rsidP="00A21792">
            <w:pPr>
              <w:rPr>
                <w:rFonts w:ascii="Calibri" w:hAnsi="Calibri" w:cs="Calibri"/>
                <w:bCs/>
                <w:lang w:eastAsia="en-US"/>
              </w:rPr>
            </w:pPr>
            <w:r w:rsidRPr="00D52557">
              <w:rPr>
                <w:rFonts w:ascii="Calibri" w:hAnsi="Calibri" w:cs="Calibri"/>
                <w:b/>
                <w:bCs/>
                <w:lang w:eastAsia="en-US"/>
              </w:rPr>
              <w:t>Is the Parent/Guardian aware of referral</w:t>
            </w:r>
            <w:r w:rsidRPr="00D52557">
              <w:rPr>
                <w:rFonts w:ascii="Calibri" w:hAnsi="Calibri" w:cs="Calibri"/>
                <w:bCs/>
                <w:lang w:eastAsia="en-US"/>
              </w:rPr>
              <w:t>?</w:t>
            </w:r>
          </w:p>
          <w:p w14:paraId="3748F2BF" w14:textId="77777777" w:rsidR="00A21792" w:rsidRPr="00772664" w:rsidRDefault="00A21792" w:rsidP="00A21792">
            <w:pPr>
              <w:rPr>
                <w:rFonts w:ascii="Calibri" w:hAnsi="Calibri" w:cs="Calibri"/>
              </w:rPr>
            </w:pPr>
            <w:r w:rsidRPr="00A21792">
              <w:rPr>
                <w:rFonts w:ascii="Calibri" w:hAnsi="Calibri" w:cs="Calibri"/>
                <w:bCs/>
                <w:color w:val="4472C4"/>
                <w:sz w:val="20"/>
                <w:szCs w:val="20"/>
                <w:lang w:val="cy-GB" w:eastAsia="en-US"/>
              </w:rPr>
              <w:t>Os na, eglurwch pam</w:t>
            </w:r>
            <w:r w:rsidRPr="00D52557"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/ If not, please explain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547F5" w14:textId="77777777" w:rsidR="004D0E84" w:rsidRPr="00772664" w:rsidRDefault="004D0E84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  <w:shd w:val="clear" w:color="auto" w:fill="DFD6EE"/>
          </w:tcPr>
          <w:p w14:paraId="6DF628D0" w14:textId="77777777" w:rsidR="00E122B8" w:rsidRDefault="00E122B8" w:rsidP="00E122B8">
            <w:pPr>
              <w:rPr>
                <w:rFonts w:ascii="Calibri" w:hAnsi="Calibri" w:cs="Calibri"/>
                <w:b/>
              </w:rPr>
            </w:pPr>
            <w:r w:rsidRPr="00E122B8">
              <w:rPr>
                <w:rFonts w:ascii="Calibri" w:hAnsi="Calibri" w:cs="Calibri"/>
                <w:b/>
                <w:color w:val="4472C4"/>
                <w:lang w:val="cy-GB"/>
              </w:rPr>
              <w:t>Iaith gyntaf y person ifanc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  <w:p w14:paraId="1788B737" w14:textId="77777777" w:rsidR="004D0E84" w:rsidRPr="00A92488" w:rsidRDefault="00E122B8" w:rsidP="00E122B8">
            <w:pPr>
              <w:rPr>
                <w:rFonts w:ascii="Calibri" w:hAnsi="Calibri" w:cs="Calibri"/>
                <w:bCs/>
                <w:lang w:eastAsia="en-US"/>
              </w:rPr>
            </w:pPr>
            <w:r w:rsidRPr="00772664">
              <w:rPr>
                <w:rFonts w:ascii="Calibri" w:hAnsi="Calibri" w:cs="Calibri"/>
                <w:b/>
              </w:rPr>
              <w:t>Young person’s first Language</w:t>
            </w:r>
          </w:p>
        </w:tc>
      </w:tr>
      <w:tr w:rsidR="004D0E84" w:rsidRPr="00772664" w14:paraId="0BE1EE44" w14:textId="77777777" w:rsidTr="00053098">
        <w:trPr>
          <w:trHeight w:val="316"/>
        </w:trPr>
        <w:tc>
          <w:tcPr>
            <w:tcW w:w="5319" w:type="dxa"/>
            <w:tcBorders>
              <w:right w:val="single" w:sz="4" w:space="0" w:color="auto"/>
            </w:tcBorders>
          </w:tcPr>
          <w:p w14:paraId="78D2B1A5" w14:textId="77777777" w:rsidR="004D0E84" w:rsidRDefault="00A21792" w:rsidP="000630FE">
            <w:pPr>
              <w:rPr>
                <w:rFonts w:ascii="Calibri" w:hAnsi="Calibri" w:cs="Calibri"/>
                <w:bCs/>
                <w:lang w:eastAsia="en-US"/>
              </w:rPr>
            </w:pPr>
            <w:r w:rsidRPr="00A21792">
              <w:rPr>
                <w:rFonts w:ascii="Calibri" w:eastAsia="Arial" w:hAnsi="Calibri" w:cs="Calibri"/>
                <w:b/>
                <w:bCs/>
                <w:color w:val="4472C4"/>
                <w:lang w:val="cy-GB" w:eastAsia="en-US"/>
              </w:rPr>
              <w:t>Ydyn</w:t>
            </w:r>
            <w:r w:rsidRPr="00A21792">
              <w:rPr>
                <w:rFonts w:ascii="Calibri" w:eastAsia="Arial" w:hAnsi="Calibri" w:cs="Calibri"/>
                <w:color w:val="4472C4"/>
                <w:lang w:val="cy-GB" w:eastAsia="en-US"/>
              </w:rPr>
              <w:t xml:space="preserve"> </w:t>
            </w:r>
            <w:r w:rsidRPr="00D52557">
              <w:rPr>
                <w:rFonts w:ascii="Calibri" w:hAnsi="Calibri" w:cs="Calibri"/>
                <w:bCs/>
                <w:lang w:val="cy-GB" w:eastAsia="en-US"/>
              </w:rPr>
              <w:t>/</w:t>
            </w:r>
            <w:r w:rsidRPr="00D52557">
              <w:rPr>
                <w:rFonts w:ascii="Calibri" w:hAnsi="Calibri" w:cs="Calibri"/>
                <w:b/>
                <w:bCs/>
                <w:lang w:eastAsia="en-US"/>
              </w:rPr>
              <w:t>Yes</w:t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</w:t>
            </w:r>
            <w:r w:rsidRPr="00D52557">
              <w:rPr>
                <w:rFonts w:ascii="Calibri" w:hAnsi="Calibri" w:cs="Calibri"/>
                <w:bCs/>
                <w:lang w:eastAsia="en-US"/>
              </w:rPr>
              <w:sym w:font="Wingdings" w:char="F071"/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 </w:t>
            </w:r>
            <w:r w:rsidRPr="00D52557">
              <w:rPr>
                <w:rFonts w:ascii="Calibri" w:eastAsia="Arial" w:hAnsi="Calibri" w:cs="Calibri"/>
                <w:b/>
                <w:bCs/>
                <w:lang w:val="cy-GB" w:eastAsia="en-US"/>
              </w:rPr>
              <w:t xml:space="preserve"> </w:t>
            </w:r>
            <w:r w:rsidRPr="00A21792">
              <w:rPr>
                <w:rFonts w:ascii="Calibri" w:eastAsia="Arial" w:hAnsi="Calibri" w:cs="Calibri"/>
                <w:b/>
                <w:bCs/>
                <w:color w:val="4472C4"/>
                <w:lang w:val="cy-GB" w:eastAsia="en-US"/>
              </w:rPr>
              <w:t>Nac ydyn</w:t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 </w:t>
            </w:r>
            <w:r w:rsidRPr="00D52557">
              <w:rPr>
                <w:rFonts w:ascii="Calibri" w:hAnsi="Calibri" w:cs="Calibri"/>
                <w:bCs/>
                <w:lang w:val="cy-GB" w:eastAsia="en-US"/>
              </w:rPr>
              <w:t xml:space="preserve">/ </w:t>
            </w:r>
            <w:r w:rsidRPr="00D52557">
              <w:rPr>
                <w:rFonts w:ascii="Calibri" w:hAnsi="Calibri" w:cs="Calibri"/>
                <w:b/>
                <w:bCs/>
                <w:lang w:eastAsia="en-US"/>
              </w:rPr>
              <w:t>No</w:t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</w:t>
            </w:r>
            <w:r w:rsidRPr="00D52557">
              <w:rPr>
                <w:rFonts w:ascii="Calibri" w:hAnsi="Calibri" w:cs="Calibri"/>
                <w:bCs/>
                <w:lang w:eastAsia="en-US"/>
              </w:rPr>
              <w:sym w:font="Wingdings" w:char="F071"/>
            </w:r>
            <w:r w:rsidRPr="00D52557">
              <w:rPr>
                <w:rFonts w:ascii="Calibri" w:hAnsi="Calibri" w:cs="Calibri"/>
                <w:bCs/>
                <w:lang w:eastAsia="en-US"/>
              </w:rPr>
              <w:t xml:space="preserve">    </w:t>
            </w:r>
          </w:p>
          <w:p w14:paraId="45F5F0E4" w14:textId="77777777" w:rsidR="00A21792" w:rsidRPr="00A21792" w:rsidRDefault="00A21792" w:rsidP="000630FE">
            <w:pPr>
              <w:rPr>
                <w:rFonts w:ascii="Calibri" w:hAnsi="Calibri" w:cs="Calibri"/>
                <w:bCs/>
                <w:lang w:eastAsia="en-US"/>
              </w:rPr>
            </w:pP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73A11" w14:textId="77777777" w:rsidR="004D0E84" w:rsidRPr="00772664" w:rsidRDefault="004D0E84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</w:tcBorders>
          </w:tcPr>
          <w:p w14:paraId="06EB4C7C" w14:textId="77777777" w:rsidR="004D0E84" w:rsidRPr="00772664" w:rsidRDefault="004D0E84" w:rsidP="000630FE">
            <w:pPr>
              <w:rPr>
                <w:rFonts w:ascii="Calibri" w:hAnsi="Calibri" w:cs="Calibri"/>
                <w:b/>
              </w:rPr>
            </w:pPr>
          </w:p>
        </w:tc>
      </w:tr>
      <w:tr w:rsidR="004D0E84" w:rsidRPr="00772664" w14:paraId="64031DB0" w14:textId="77777777" w:rsidTr="007B440C">
        <w:trPr>
          <w:trHeight w:val="284"/>
        </w:trPr>
        <w:tc>
          <w:tcPr>
            <w:tcW w:w="5319" w:type="dxa"/>
            <w:tcBorders>
              <w:right w:val="single" w:sz="4" w:space="0" w:color="auto"/>
            </w:tcBorders>
            <w:shd w:val="clear" w:color="auto" w:fill="DFD6EE"/>
          </w:tcPr>
          <w:p w14:paraId="757E6989" w14:textId="77777777" w:rsidR="00E122B8" w:rsidRPr="00E122B8" w:rsidRDefault="00E122B8" w:rsidP="00E122B8">
            <w:pPr>
              <w:rPr>
                <w:rFonts w:ascii="Calibri" w:hAnsi="Calibri" w:cs="Calibri"/>
                <w:b/>
                <w:color w:val="4472C4"/>
              </w:rPr>
            </w:pPr>
            <w:r w:rsidRPr="00E122B8">
              <w:rPr>
                <w:rFonts w:ascii="Calibri" w:hAnsi="Calibri" w:cs="Calibri"/>
                <w:b/>
                <w:color w:val="4472C4"/>
              </w:rPr>
              <w:t xml:space="preserve">Oes </w:t>
            </w:r>
            <w:proofErr w:type="spellStart"/>
            <w:r w:rsidRPr="00E122B8">
              <w:rPr>
                <w:rFonts w:ascii="Calibri" w:hAnsi="Calibri" w:cs="Calibri"/>
                <w:b/>
                <w:color w:val="4472C4"/>
              </w:rPr>
              <w:t>angen</w:t>
            </w:r>
            <w:proofErr w:type="spellEnd"/>
            <w:r w:rsidRPr="00E122B8">
              <w:rPr>
                <w:rFonts w:ascii="Calibri" w:hAnsi="Calibri" w:cs="Calibri"/>
                <w:b/>
                <w:color w:val="4472C4"/>
              </w:rPr>
              <w:t xml:space="preserve"> </w:t>
            </w:r>
            <w:proofErr w:type="spellStart"/>
            <w:r w:rsidRPr="00E122B8">
              <w:rPr>
                <w:rFonts w:ascii="Calibri" w:hAnsi="Calibri" w:cs="Calibri"/>
                <w:b/>
                <w:color w:val="4472C4"/>
              </w:rPr>
              <w:t>Cyfieithydd</w:t>
            </w:r>
            <w:proofErr w:type="spellEnd"/>
            <w:r w:rsidRPr="00E122B8">
              <w:rPr>
                <w:rFonts w:ascii="Calibri" w:hAnsi="Calibri" w:cs="Calibri"/>
                <w:b/>
                <w:color w:val="4472C4"/>
              </w:rPr>
              <w:t xml:space="preserve">/ </w:t>
            </w:r>
            <w:proofErr w:type="spellStart"/>
            <w:r w:rsidRPr="00E122B8">
              <w:rPr>
                <w:rFonts w:ascii="Calibri" w:hAnsi="Calibri" w:cs="Calibri"/>
                <w:b/>
                <w:color w:val="4472C4"/>
              </w:rPr>
              <w:t>Siaradwr</w:t>
            </w:r>
            <w:proofErr w:type="spellEnd"/>
            <w:r w:rsidRPr="00E122B8">
              <w:rPr>
                <w:rFonts w:ascii="Calibri" w:hAnsi="Calibri" w:cs="Calibri"/>
                <w:b/>
                <w:color w:val="4472C4"/>
              </w:rPr>
              <w:t xml:space="preserve"> Cymraeg?</w:t>
            </w:r>
          </w:p>
          <w:p w14:paraId="0DA3ADE0" w14:textId="77777777" w:rsidR="00F05853" w:rsidRPr="00E122B8" w:rsidRDefault="00E122B8" w:rsidP="00A21792">
            <w:pPr>
              <w:rPr>
                <w:rFonts w:ascii="Calibri" w:hAnsi="Calibri" w:cs="Calibri"/>
                <w:b/>
              </w:rPr>
            </w:pPr>
            <w:r w:rsidRPr="00772664">
              <w:rPr>
                <w:rFonts w:ascii="Calibri" w:hAnsi="Calibri" w:cs="Calibri"/>
                <w:b/>
              </w:rPr>
              <w:t>Is an Int</w:t>
            </w:r>
            <w:r>
              <w:rPr>
                <w:rFonts w:ascii="Calibri" w:hAnsi="Calibri" w:cs="Calibri"/>
                <w:b/>
              </w:rPr>
              <w:t>erpreter/Welsh Speaker Required?</w:t>
            </w:r>
            <w:r w:rsidRPr="00772664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2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21CA7" w14:textId="77777777" w:rsidR="004D0E84" w:rsidRPr="00772664" w:rsidRDefault="004D0E84" w:rsidP="000630FE">
            <w:pPr>
              <w:rPr>
                <w:rFonts w:ascii="Calibri" w:hAnsi="Calibri" w:cs="Calibri"/>
              </w:rPr>
            </w:pPr>
          </w:p>
        </w:tc>
        <w:tc>
          <w:tcPr>
            <w:tcW w:w="564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FD6EE"/>
          </w:tcPr>
          <w:p w14:paraId="782207EF" w14:textId="77777777" w:rsidR="00113AAD" w:rsidRDefault="00BD2A51" w:rsidP="00BD2A51">
            <w:pPr>
              <w:rPr>
                <w:rFonts w:ascii="Calibri" w:hAnsi="Calibri" w:cs="Calibri"/>
                <w:b/>
              </w:rPr>
            </w:pPr>
            <w:r w:rsidRPr="00BD2A51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Oes yna bryderon Amddiffyn Plant?</w:t>
            </w:r>
            <w:r w:rsidR="00113AAD">
              <w:rPr>
                <w:rFonts w:ascii="Calibri" w:hAnsi="Calibri" w:cs="Calibri"/>
                <w:b/>
              </w:rPr>
              <w:t xml:space="preserve"> </w:t>
            </w:r>
          </w:p>
          <w:p w14:paraId="4C9750C9" w14:textId="77777777" w:rsidR="004D0E84" w:rsidRPr="000630FE" w:rsidRDefault="00BD2A51" w:rsidP="00BD2A51">
            <w:pPr>
              <w:rPr>
                <w:rFonts w:ascii="Calibri" w:hAnsi="Calibri" w:cs="Calibri"/>
                <w:b/>
              </w:rPr>
            </w:pPr>
            <w:r w:rsidRPr="006F3B94">
              <w:rPr>
                <w:rFonts w:ascii="Calibri" w:hAnsi="Calibri" w:cs="Calibri"/>
                <w:b/>
              </w:rPr>
              <w:t>Are there any Child Protection concerns?</w:t>
            </w:r>
          </w:p>
        </w:tc>
      </w:tr>
      <w:tr w:rsidR="00EB495B" w:rsidRPr="00772664" w14:paraId="5B88EEE3" w14:textId="77777777" w:rsidTr="00215BD7">
        <w:trPr>
          <w:trHeight w:val="385"/>
        </w:trPr>
        <w:tc>
          <w:tcPr>
            <w:tcW w:w="5495" w:type="dxa"/>
            <w:gridSpan w:val="3"/>
            <w:tcBorders>
              <w:top w:val="nil"/>
            </w:tcBorders>
          </w:tcPr>
          <w:p w14:paraId="6696CDA4" w14:textId="77777777" w:rsidR="00EB495B" w:rsidRPr="00D52557" w:rsidRDefault="00EB495B" w:rsidP="00EB495B">
            <w:pPr>
              <w:rPr>
                <w:rFonts w:ascii="Calibri" w:hAnsi="Calibri" w:cs="Calibri"/>
              </w:rPr>
            </w:pPr>
            <w:r w:rsidRPr="00E122B8">
              <w:rPr>
                <w:rFonts w:ascii="Calibri" w:hAnsi="Calibri" w:cs="Calibri"/>
                <w:b/>
                <w:color w:val="4472C4"/>
              </w:rPr>
              <w:t>Oes</w:t>
            </w:r>
            <w:r w:rsidRPr="00E122B8">
              <w:rPr>
                <w:rFonts w:ascii="Calibri" w:hAnsi="Calibri" w:cs="Calibri"/>
                <w:color w:val="4472C4"/>
              </w:rPr>
              <w:t xml:space="preserve"> </w:t>
            </w:r>
            <w:r w:rsidRPr="00B210F3">
              <w:rPr>
                <w:rFonts w:ascii="Calibri" w:hAnsi="Calibri" w:cs="Calibri"/>
              </w:rPr>
              <w:t xml:space="preserve">/ </w:t>
            </w:r>
            <w:proofErr w:type="gramStart"/>
            <w:r w:rsidRPr="00B210F3">
              <w:rPr>
                <w:rFonts w:ascii="Calibri" w:hAnsi="Calibri" w:cs="Calibri"/>
                <w:b/>
                <w:bCs/>
              </w:rPr>
              <w:t>Yes</w:t>
            </w:r>
            <w:r w:rsidRPr="00B210F3">
              <w:rPr>
                <w:rFonts w:ascii="Calibri" w:hAnsi="Calibri" w:cs="Calibri"/>
              </w:rPr>
              <w:t xml:space="preserve">  </w:t>
            </w:r>
            <w:r w:rsidRPr="009B043B">
              <w:rPr>
                <w:rFonts w:ascii="Arial" w:hAnsi="Arial"/>
              </w:rPr>
              <w:t></w:t>
            </w:r>
            <w:proofErr w:type="gramEnd"/>
            <w:r w:rsidRPr="009B043B">
              <w:rPr>
                <w:rFonts w:ascii="Arial" w:hAnsi="Arial"/>
              </w:rPr>
              <w:t xml:space="preserve"> </w:t>
            </w:r>
            <w:r w:rsidRPr="00B210F3">
              <w:rPr>
                <w:rFonts w:ascii="Calibri" w:hAnsi="Calibri" w:cs="Calibri"/>
              </w:rPr>
              <w:t xml:space="preserve">  </w:t>
            </w:r>
            <w:proofErr w:type="spellStart"/>
            <w:r w:rsidRPr="00E122B8">
              <w:rPr>
                <w:rFonts w:ascii="Calibri" w:hAnsi="Calibri" w:cs="Calibri"/>
                <w:b/>
                <w:color w:val="4472C4"/>
              </w:rPr>
              <w:t>Nac</w:t>
            </w:r>
            <w:proofErr w:type="spellEnd"/>
            <w:r w:rsidRPr="00E122B8">
              <w:rPr>
                <w:rFonts w:ascii="Calibri" w:hAnsi="Calibri" w:cs="Calibri"/>
                <w:b/>
                <w:color w:val="4472C4"/>
              </w:rPr>
              <w:t xml:space="preserve"> </w:t>
            </w:r>
            <w:proofErr w:type="spellStart"/>
            <w:r w:rsidRPr="00E122B8">
              <w:rPr>
                <w:rFonts w:ascii="Calibri" w:hAnsi="Calibri" w:cs="Calibri"/>
                <w:b/>
                <w:color w:val="4472C4"/>
              </w:rPr>
              <w:t>oes</w:t>
            </w:r>
            <w:proofErr w:type="spellEnd"/>
            <w:r w:rsidRPr="00B210F3">
              <w:rPr>
                <w:rFonts w:ascii="Calibri" w:hAnsi="Calibri" w:cs="Calibri"/>
              </w:rPr>
              <w:t xml:space="preserve"> /</w:t>
            </w:r>
            <w:r w:rsidRPr="00B210F3">
              <w:rPr>
                <w:rFonts w:ascii="Calibri" w:hAnsi="Calibri" w:cs="Calibri"/>
                <w:bCs/>
              </w:rPr>
              <w:t xml:space="preserve"> </w:t>
            </w:r>
            <w:r w:rsidRPr="00B210F3">
              <w:rPr>
                <w:rFonts w:ascii="Calibri" w:hAnsi="Calibri" w:cs="Calibri"/>
                <w:b/>
                <w:bCs/>
              </w:rPr>
              <w:t>No</w:t>
            </w:r>
            <w:r w:rsidRPr="00B210F3">
              <w:rPr>
                <w:rFonts w:ascii="Calibri" w:hAnsi="Calibri" w:cs="Calibri"/>
              </w:rPr>
              <w:t xml:space="preserve">  </w:t>
            </w:r>
            <w:r w:rsidRPr="009B043B">
              <w:rPr>
                <w:rFonts w:ascii="Arial" w:hAnsi="Arial"/>
              </w:rPr>
              <w:t></w:t>
            </w:r>
          </w:p>
        </w:tc>
        <w:tc>
          <w:tcPr>
            <w:tcW w:w="5704" w:type="dxa"/>
            <w:gridSpan w:val="3"/>
            <w:tcBorders>
              <w:bottom w:val="single" w:sz="4" w:space="0" w:color="auto"/>
            </w:tcBorders>
          </w:tcPr>
          <w:p w14:paraId="425BEB36" w14:textId="77777777" w:rsidR="00A35565" w:rsidRDefault="00EB495B" w:rsidP="00EB495B">
            <w:pPr>
              <w:rPr>
                <w:rFonts w:ascii="Calibri" w:eastAsia="Calibri" w:hAnsi="Calibri" w:cs="Calibri"/>
                <w:lang w:val="cy-GB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Oes</w:t>
            </w:r>
            <w:r w:rsidRPr="006F3B9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F3B94">
              <w:rPr>
                <w:rFonts w:ascii="Calibri" w:hAnsi="Calibri" w:cs="Calibri"/>
              </w:rPr>
              <w:t xml:space="preserve">Yes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  <w:bCs/>
              </w:rPr>
              <w:t xml:space="preserve">  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Nac oes</w:t>
            </w:r>
            <w:r w:rsidRPr="006F3B9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/</w:t>
            </w:r>
            <w:r w:rsidRPr="006F3B94">
              <w:rPr>
                <w:rFonts w:ascii="Calibri" w:hAnsi="Calibri" w:cs="Calibri"/>
              </w:rPr>
              <w:t xml:space="preserve"> No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  <w:bCs/>
              </w:rPr>
              <w:t xml:space="preserve">   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</w:p>
          <w:p w14:paraId="5B5B6044" w14:textId="77777777" w:rsidR="00EB495B" w:rsidRPr="00991881" w:rsidRDefault="00EB495B" w:rsidP="00A35565">
            <w:pPr>
              <w:rPr>
                <w:rFonts w:ascii="Calibri" w:hAnsi="Calibri" w:cs="Calibri"/>
                <w:bCs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/ </w:t>
            </w:r>
            <w:r w:rsidRPr="006F3B94">
              <w:rPr>
                <w:rFonts w:ascii="Calibri" w:hAnsi="Calibri" w:cs="Calibri"/>
                <w:bCs/>
              </w:rPr>
              <w:t xml:space="preserve">Details: </w:t>
            </w:r>
          </w:p>
        </w:tc>
      </w:tr>
      <w:tr w:rsidR="00EB495B" w:rsidRPr="00772664" w14:paraId="2AF19414" w14:textId="77777777" w:rsidTr="007B440C">
        <w:tc>
          <w:tcPr>
            <w:tcW w:w="11199" w:type="dxa"/>
            <w:gridSpan w:val="6"/>
            <w:tcBorders>
              <w:top w:val="nil"/>
            </w:tcBorders>
            <w:shd w:val="clear" w:color="auto" w:fill="DFD6EE"/>
          </w:tcPr>
          <w:p w14:paraId="2F4160AB" w14:textId="77777777" w:rsidR="00EB495B" w:rsidRDefault="00EB495B" w:rsidP="00EB495B">
            <w:pPr>
              <w:rPr>
                <w:rFonts w:ascii="Calibri" w:hAnsi="Calibri" w:cs="Calibri"/>
                <w:b/>
              </w:rPr>
            </w:pPr>
            <w:r w:rsidRPr="00BD2A51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lastRenderedPageBreak/>
              <w:t xml:space="preserve">Sut fyddai’r person ifanc yn dymuno i ni gysylltu â nhw? </w:t>
            </w:r>
          </w:p>
          <w:p w14:paraId="7A2650AA" w14:textId="77777777" w:rsidR="00EB495B" w:rsidRPr="00BD2A51" w:rsidRDefault="00EB495B" w:rsidP="00EB495B">
            <w:pPr>
              <w:rPr>
                <w:rFonts w:ascii="Calibri" w:hAnsi="Calibri" w:cs="Calibri"/>
                <w:b/>
              </w:rPr>
            </w:pPr>
            <w:r w:rsidRPr="00274D91">
              <w:rPr>
                <w:rFonts w:ascii="Calibri" w:hAnsi="Calibri" w:cs="Calibri"/>
                <w:b/>
              </w:rPr>
              <w:t xml:space="preserve">How would the young person prefer to be contacted? </w:t>
            </w:r>
          </w:p>
        </w:tc>
      </w:tr>
      <w:tr w:rsidR="00EB495B" w:rsidRPr="00772664" w14:paraId="76AC4CDA" w14:textId="77777777" w:rsidTr="00A35565">
        <w:trPr>
          <w:trHeight w:val="756"/>
        </w:trPr>
        <w:tc>
          <w:tcPr>
            <w:tcW w:w="11199" w:type="dxa"/>
            <w:gridSpan w:val="6"/>
            <w:tcBorders>
              <w:top w:val="nil"/>
            </w:tcBorders>
          </w:tcPr>
          <w:p w14:paraId="10CA82BC" w14:textId="77777777" w:rsidR="0031589B" w:rsidRDefault="0031589B" w:rsidP="00EB495B">
            <w:pPr>
              <w:rPr>
                <w:rFonts w:ascii="Calibri" w:eastAsia="Calibri" w:hAnsi="Calibri" w:cs="Calibri"/>
                <w:color w:val="4472C4"/>
                <w:lang w:val="cy-GB"/>
              </w:rPr>
            </w:pPr>
          </w:p>
          <w:p w14:paraId="44061401" w14:textId="69FE5E38" w:rsidR="00EB495B" w:rsidRDefault="00EB495B" w:rsidP="00EB495B">
            <w:pPr>
              <w:rPr>
                <w:rFonts w:ascii="Calibri" w:eastAsia="Calibri" w:hAnsi="Calibri" w:cs="Calibri"/>
                <w:lang w:val="cy-GB"/>
              </w:rPr>
            </w:pPr>
            <w:r w:rsidRPr="00BD2A51">
              <w:rPr>
                <w:rFonts w:ascii="Calibri" w:eastAsia="Calibri" w:hAnsi="Calibri" w:cs="Calibri"/>
                <w:color w:val="4472C4"/>
                <w:lang w:val="cy-GB"/>
              </w:rPr>
              <w:t>Neges destun</w:t>
            </w:r>
            <w:r>
              <w:rPr>
                <w:rFonts w:ascii="Calibri" w:eastAsia="Calibri" w:hAnsi="Calibri" w:cs="Calibri"/>
                <w:lang w:val="cy-GB"/>
              </w:rPr>
              <w:t xml:space="preserve"> /</w:t>
            </w:r>
            <w:r>
              <w:rPr>
                <w:rFonts w:ascii="Calibri" w:hAnsi="Calibri" w:cs="Calibri"/>
              </w:rPr>
              <w:t xml:space="preserve">Text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BD2A51">
              <w:rPr>
                <w:rFonts w:ascii="Calibri" w:eastAsia="Calibri" w:hAnsi="Calibri" w:cs="Calibri"/>
                <w:color w:val="4472C4"/>
                <w:lang w:val="cy-GB"/>
              </w:rPr>
              <w:t>Galwad ffôn</w:t>
            </w:r>
            <w:r>
              <w:rPr>
                <w:rFonts w:ascii="Calibri" w:eastAsia="Calibri" w:hAnsi="Calibri" w:cs="Calibri"/>
                <w:lang w:val="cy-GB"/>
              </w:rPr>
              <w:t xml:space="preserve"> </w:t>
            </w:r>
            <w:r>
              <w:rPr>
                <w:rFonts w:ascii="Calibri" w:hAnsi="Calibri" w:cs="Calibri"/>
              </w:rPr>
              <w:t xml:space="preserve">/Phone call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Calibri" w:hAnsi="Calibri" w:cs="Calibri"/>
                <w:bCs/>
              </w:rPr>
              <w:t xml:space="preserve">     </w:t>
            </w:r>
            <w:r w:rsidRPr="00BD2A51">
              <w:rPr>
                <w:rFonts w:ascii="Calibri" w:eastAsia="Calibri" w:hAnsi="Calibri" w:cs="Calibri"/>
                <w:color w:val="4472C4"/>
                <w:lang w:val="cy-GB"/>
              </w:rPr>
              <w:t>E-bost</w:t>
            </w:r>
            <w:r>
              <w:rPr>
                <w:rFonts w:ascii="Calibri" w:eastAsia="Calibri" w:hAnsi="Calibri" w:cs="Calibri"/>
                <w:lang w:val="cy-GB"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/ </w:t>
            </w:r>
            <w:r>
              <w:rPr>
                <w:rFonts w:ascii="Calibri" w:hAnsi="Calibri" w:cs="Calibri"/>
              </w:rPr>
              <w:t xml:space="preserve">Email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274D91">
              <w:rPr>
                <w:rFonts w:ascii="Calibri" w:hAnsi="Calibri" w:cs="Calibri"/>
              </w:rPr>
              <w:t xml:space="preserve">  </w:t>
            </w:r>
            <w:r>
              <w:rPr>
                <w:rFonts w:ascii="Calibri" w:hAnsi="Calibri" w:cs="Calibri"/>
              </w:rPr>
              <w:t xml:space="preserve">  </w:t>
            </w:r>
            <w:r w:rsidRPr="00274D91">
              <w:rPr>
                <w:rFonts w:ascii="Calibri" w:hAnsi="Calibri" w:cs="Calibri"/>
              </w:rPr>
              <w:t xml:space="preserve"> </w:t>
            </w:r>
            <w:proofErr w:type="spellStart"/>
            <w:r w:rsidRPr="00BD2A51">
              <w:rPr>
                <w:rFonts w:ascii="Calibri" w:eastAsia="Calibri" w:hAnsi="Calibri" w:cs="Calibri"/>
                <w:color w:val="4472C4"/>
                <w:lang w:val="cy-GB"/>
              </w:rPr>
              <w:t>WhatsApp</w:t>
            </w:r>
            <w:proofErr w:type="spellEnd"/>
            <w:r>
              <w:rPr>
                <w:rFonts w:ascii="Calibri" w:eastAsia="Calibri" w:hAnsi="Calibri" w:cs="Calibri"/>
                <w:lang w:val="cy-GB"/>
              </w:rPr>
              <w:t xml:space="preserve"> </w:t>
            </w:r>
            <w:r>
              <w:rPr>
                <w:rFonts w:ascii="Calibri" w:hAnsi="Calibri" w:cs="Calibri"/>
              </w:rPr>
              <w:t>/ Whats</w:t>
            </w:r>
            <w:r w:rsidRPr="00274D91">
              <w:rPr>
                <w:rFonts w:ascii="Calibri" w:hAnsi="Calibri" w:cs="Calibri"/>
              </w:rPr>
              <w:t>App</w:t>
            </w:r>
            <w:r w:rsidR="00053098">
              <w:rPr>
                <w:rFonts w:ascii="Calibri" w:hAnsi="Calibri" w:cs="Calibri"/>
              </w:rPr>
              <w:t xml:space="preserve"> (13+)</w:t>
            </w:r>
            <w:r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274D91">
              <w:rPr>
                <w:rFonts w:ascii="Calibri" w:hAnsi="Calibri" w:cs="Calibri"/>
              </w:rPr>
              <w:t xml:space="preserve">  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</w:p>
          <w:p w14:paraId="383A3C8F" w14:textId="77777777" w:rsidR="00EB495B" w:rsidRDefault="00EB495B" w:rsidP="00EB495B">
            <w:pPr>
              <w:rPr>
                <w:rFonts w:ascii="Calibri" w:hAnsi="Calibri" w:cs="Calibri"/>
                <w:bCs/>
              </w:rPr>
            </w:pPr>
            <w:r w:rsidRPr="00BD2A51">
              <w:rPr>
                <w:rFonts w:ascii="Calibri" w:eastAsia="Calibri" w:hAnsi="Calibri" w:cs="Calibri"/>
                <w:color w:val="4472C4"/>
                <w:lang w:val="cy-GB"/>
              </w:rPr>
              <w:t>Trwy’r rhiant/gofalwr</w:t>
            </w:r>
            <w:r>
              <w:rPr>
                <w:rFonts w:ascii="Calibri" w:hAnsi="Calibri" w:cs="Calibri"/>
              </w:rPr>
              <w:t xml:space="preserve"> / Via parent/carer: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Calibri" w:hAnsi="Calibri" w:cs="Calibri"/>
                <w:bCs/>
              </w:rPr>
              <w:t xml:space="preserve">  </w:t>
            </w:r>
            <w:r>
              <w:rPr>
                <w:rFonts w:ascii="Calibri" w:hAnsi="Calibri" w:cs="Calibri"/>
              </w:rPr>
              <w:t xml:space="preserve">  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BD2A51">
              <w:rPr>
                <w:rFonts w:ascii="Calibri" w:eastAsia="Calibri" w:hAnsi="Calibri" w:cs="Calibri"/>
                <w:color w:val="4472C4"/>
                <w:lang w:val="cy-GB"/>
              </w:rPr>
              <w:t>Trwy’r Athro/Athrawes cyswllt</w:t>
            </w:r>
            <w:r>
              <w:rPr>
                <w:rFonts w:ascii="Calibri" w:hAnsi="Calibri" w:cs="Calibri"/>
              </w:rPr>
              <w:t xml:space="preserve"> / Via l</w:t>
            </w:r>
            <w:r w:rsidRPr="00274D91">
              <w:rPr>
                <w:rFonts w:ascii="Calibri" w:hAnsi="Calibri" w:cs="Calibri"/>
              </w:rPr>
              <w:t>ink Teacher:</w:t>
            </w:r>
            <w:r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2D321DC1" w14:textId="77777777" w:rsidR="0031589B" w:rsidRPr="00BD2A51" w:rsidRDefault="0031589B" w:rsidP="00EB495B">
            <w:pPr>
              <w:rPr>
                <w:rFonts w:ascii="Calibri" w:hAnsi="Calibri" w:cs="Calibri"/>
                <w:bCs/>
              </w:rPr>
            </w:pPr>
          </w:p>
        </w:tc>
      </w:tr>
      <w:tr w:rsidR="00EB495B" w:rsidRPr="00772664" w14:paraId="4E90885B" w14:textId="77777777" w:rsidTr="007B440C">
        <w:trPr>
          <w:trHeight w:val="490"/>
        </w:trPr>
        <w:tc>
          <w:tcPr>
            <w:tcW w:w="11199" w:type="dxa"/>
            <w:gridSpan w:val="6"/>
            <w:tcBorders>
              <w:top w:val="nil"/>
            </w:tcBorders>
            <w:shd w:val="clear" w:color="auto" w:fill="DFD6EE"/>
          </w:tcPr>
          <w:p w14:paraId="7E1D8BFE" w14:textId="77777777" w:rsidR="00EB495B" w:rsidRPr="00BD2A51" w:rsidRDefault="00EB495B" w:rsidP="00EB495B">
            <w:pPr>
              <w:rPr>
                <w:rFonts w:ascii="Calibri" w:hAnsi="Calibri" w:cs="Calibri"/>
                <w:b/>
              </w:rPr>
            </w:pPr>
            <w:r w:rsidRPr="00BD2A51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A oes gan y person ifanc unrhyw</w:t>
            </w:r>
            <w:r>
              <w:rPr>
                <w:rFonts w:ascii="Calibri" w:hAnsi="Calibri" w:cs="Calibri"/>
                <w:b/>
              </w:rPr>
              <w:t xml:space="preserve"> / Does the young person have </w:t>
            </w:r>
            <w:r w:rsidRPr="00340F6A">
              <w:rPr>
                <w:rFonts w:ascii="Calibri" w:hAnsi="Calibri" w:cs="Calibri"/>
                <w:b/>
              </w:rPr>
              <w:t xml:space="preserve">any: </w:t>
            </w:r>
          </w:p>
        </w:tc>
      </w:tr>
      <w:tr w:rsidR="00EB495B" w:rsidRPr="00772664" w14:paraId="2880EA5E" w14:textId="77777777" w:rsidTr="00BD2A51">
        <w:trPr>
          <w:trHeight w:val="1972"/>
        </w:trPr>
        <w:tc>
          <w:tcPr>
            <w:tcW w:w="11199" w:type="dxa"/>
            <w:gridSpan w:val="6"/>
            <w:tcBorders>
              <w:top w:val="nil"/>
            </w:tcBorders>
          </w:tcPr>
          <w:p w14:paraId="37F694BE" w14:textId="77777777" w:rsidR="00060D55" w:rsidRDefault="00060D55" w:rsidP="00EB495B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</w:p>
          <w:p w14:paraId="4126FA0D" w14:textId="734BA49A" w:rsidR="00EB495B" w:rsidRDefault="00EB495B" w:rsidP="00EB495B">
            <w:pPr>
              <w:rPr>
                <w:rFonts w:ascii="Calibri" w:eastAsia="Calibri" w:hAnsi="Calibri" w:cs="Calibri"/>
                <w:lang w:val="cy-GB"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Gyflyrau meddygol</w:t>
            </w:r>
            <w:r w:rsidRPr="00796092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796092">
              <w:rPr>
                <w:rFonts w:ascii="Calibri" w:hAnsi="Calibri" w:cs="Calibri"/>
                <w:b/>
              </w:rPr>
              <w:t>Medical conditions</w:t>
            </w:r>
            <w:r w:rsidRPr="008F3DB0">
              <w:rPr>
                <w:rFonts w:ascii="Calibri" w:hAnsi="Calibri" w:cs="Calibri"/>
              </w:rPr>
              <w:t xml:space="preserve">: </w:t>
            </w:r>
            <w:r w:rsidRPr="008F3DB0">
              <w:rPr>
                <w:rFonts w:ascii="Arial" w:hAnsi="Arial"/>
                <w:color w:val="4472C4"/>
              </w:rPr>
              <w:t xml:space="preserve">      </w:t>
            </w:r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r w:rsidRPr="008F3DB0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</w:rPr>
              <w:t xml:space="preserve">/ </w:t>
            </w:r>
            <w:r w:rsidRPr="00772664">
              <w:rPr>
                <w:rFonts w:ascii="Calibri" w:hAnsi="Calibri" w:cs="Calibri"/>
                <w:b/>
                <w:bCs/>
              </w:rPr>
              <w:t>Yes</w:t>
            </w:r>
            <w:r>
              <w:rPr>
                <w:rFonts w:ascii="Arial" w:hAnsi="Arial"/>
              </w:rPr>
              <w:t xml:space="preserve"> </w:t>
            </w:r>
            <w:r w:rsidRPr="009B043B">
              <w:rPr>
                <w:rFonts w:ascii="Arial" w:hAnsi="Arial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Arial" w:hAnsi="Arial"/>
              </w:rPr>
              <w:t xml:space="preserve">  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Nac</w:t>
            </w:r>
            <w:proofErr w:type="spellEnd"/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proofErr w:type="spellEnd"/>
            <w:r w:rsidRPr="00772664">
              <w:rPr>
                <w:rFonts w:ascii="Calibri" w:hAnsi="Calibri" w:cs="Calibri"/>
              </w:rPr>
              <w:t xml:space="preserve"> /</w:t>
            </w:r>
            <w:r w:rsidRPr="00772664"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/>
                <w:bCs/>
              </w:rPr>
              <w:t xml:space="preserve">No </w:t>
            </w:r>
            <w:r>
              <w:rPr>
                <w:rFonts w:ascii="Arial" w:hAnsi="Arial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Calibri" w:hAnsi="Calibri" w:cs="Calibri"/>
                <w:bCs/>
              </w:rPr>
              <w:t xml:space="preserve">    </w:t>
            </w:r>
            <w:r>
              <w:rPr>
                <w:rFonts w:ascii="Arial" w:hAnsi="Arial"/>
                <w:bCs/>
              </w:rPr>
              <w:t xml:space="preserve"> </w:t>
            </w:r>
            <w:r w:rsidRPr="002473A5">
              <w:rPr>
                <w:rFonts w:ascii="Calibri" w:hAnsi="Calibri" w:cs="Calibri"/>
              </w:rPr>
              <w:t xml:space="preserve">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</w:p>
          <w:p w14:paraId="0F5395B9" w14:textId="77777777" w:rsidR="00EB495B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>
              <w:rPr>
                <w:rFonts w:ascii="Calibri" w:hAnsi="Calibri" w:cs="Calibri"/>
              </w:rPr>
              <w:t xml:space="preserve"> / Details:………………………………………………………………………...</w:t>
            </w:r>
          </w:p>
          <w:p w14:paraId="14A39B3F" w14:textId="77777777" w:rsidR="00A35565" w:rsidRDefault="00A35565" w:rsidP="00EB495B">
            <w:pPr>
              <w:rPr>
                <w:rFonts w:ascii="Calibri" w:hAnsi="Calibri" w:cs="Calibri"/>
              </w:rPr>
            </w:pPr>
          </w:p>
          <w:p w14:paraId="63878CD6" w14:textId="77777777" w:rsidR="00EB495B" w:rsidRDefault="00EB495B" w:rsidP="00EB495B">
            <w:pPr>
              <w:rPr>
                <w:rFonts w:ascii="Calibri" w:eastAsia="Calibri" w:hAnsi="Calibri" w:cs="Calibri"/>
                <w:lang w:val="cy-GB"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Anableddau</w:t>
            </w:r>
            <w:r w:rsidRPr="00796092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796092">
              <w:rPr>
                <w:rFonts w:ascii="Calibri" w:hAnsi="Calibri" w:cs="Calibri"/>
                <w:b/>
              </w:rPr>
              <w:t>Disabilities:</w:t>
            </w:r>
            <w:r w:rsidRPr="00C23431">
              <w:rPr>
                <w:rFonts w:ascii="Arial" w:hAnsi="Arial"/>
                <w:color w:val="4472C4"/>
              </w:rPr>
              <w:t xml:space="preserve"> </w:t>
            </w:r>
            <w:r>
              <w:rPr>
                <w:rFonts w:ascii="Arial" w:hAnsi="Arial"/>
                <w:color w:val="4472C4"/>
              </w:rPr>
              <w:t xml:space="preserve">      </w:t>
            </w:r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r w:rsidRPr="00772664">
              <w:rPr>
                <w:rFonts w:ascii="Calibri" w:hAnsi="Calibri" w:cs="Calibri"/>
                <w:color w:val="4472C4"/>
              </w:rPr>
              <w:t xml:space="preserve"> </w:t>
            </w:r>
            <w:r w:rsidRPr="00772664">
              <w:rPr>
                <w:rFonts w:ascii="Calibri" w:hAnsi="Calibri" w:cs="Calibri"/>
              </w:rPr>
              <w:t xml:space="preserve">/ </w:t>
            </w:r>
            <w:r w:rsidRPr="00772664">
              <w:rPr>
                <w:rFonts w:ascii="Calibri" w:hAnsi="Calibri" w:cs="Calibri"/>
                <w:b/>
                <w:bCs/>
              </w:rPr>
              <w:t>Yes</w:t>
            </w:r>
            <w:r>
              <w:rPr>
                <w:rFonts w:ascii="Arial" w:hAnsi="Arial"/>
              </w:rPr>
              <w:t xml:space="preserve"> </w:t>
            </w:r>
            <w:r w:rsidRPr="008F3DB0">
              <w:rPr>
                <w:rFonts w:ascii="Calibri" w:hAnsi="Calibri" w:cs="Calibri"/>
                <w:b/>
                <w:bCs/>
              </w:rPr>
              <w:sym w:font="Wingdings" w:char="F071"/>
            </w:r>
            <w:r w:rsidRPr="008F3DB0">
              <w:rPr>
                <w:rFonts w:ascii="Arial" w:hAnsi="Arial"/>
                <w:b/>
              </w:rPr>
              <w:t xml:space="preserve">   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Nac</w:t>
            </w:r>
            <w:proofErr w:type="spellEnd"/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proofErr w:type="spellEnd"/>
            <w:r w:rsidRPr="00772664">
              <w:rPr>
                <w:rFonts w:ascii="Calibri" w:hAnsi="Calibri" w:cs="Calibri"/>
              </w:rPr>
              <w:t xml:space="preserve"> /</w:t>
            </w:r>
            <w:r w:rsidRPr="00772664"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/>
                <w:bCs/>
              </w:rPr>
              <w:t xml:space="preserve">No </w:t>
            </w:r>
            <w:r>
              <w:rPr>
                <w:rFonts w:ascii="Arial" w:hAnsi="Arial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Calibri" w:hAnsi="Calibri" w:cs="Calibri"/>
              </w:rPr>
              <w:t xml:space="preserve">  </w:t>
            </w:r>
            <w:r w:rsidRPr="002473A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    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</w:p>
          <w:p w14:paraId="6232DC7C" w14:textId="77777777" w:rsidR="00EB495B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 w:rsidRPr="00215BD7">
              <w:rPr>
                <w:rFonts w:ascii="Calibri" w:hAnsi="Calibri" w:cs="Calibri"/>
                <w:color w:val="4472C4"/>
              </w:rPr>
              <w:t xml:space="preserve"> </w:t>
            </w:r>
            <w:r>
              <w:rPr>
                <w:rFonts w:ascii="Calibri" w:hAnsi="Calibri" w:cs="Calibri"/>
              </w:rPr>
              <w:t>/ Details:…………………………………………………………………………</w:t>
            </w:r>
          </w:p>
          <w:p w14:paraId="54416CB8" w14:textId="77777777" w:rsidR="00A35565" w:rsidRDefault="00A35565" w:rsidP="00EB495B">
            <w:pPr>
              <w:rPr>
                <w:rFonts w:ascii="Calibri" w:hAnsi="Calibri" w:cs="Calibri"/>
              </w:rPr>
            </w:pPr>
          </w:p>
          <w:p w14:paraId="6CF4A95B" w14:textId="77777777" w:rsidR="00EB495B" w:rsidRDefault="00EB495B" w:rsidP="00EB495B">
            <w:pPr>
              <w:rPr>
                <w:rFonts w:ascii="Calibri" w:eastAsia="Calibri" w:hAnsi="Calibri" w:cs="Calibri"/>
                <w:lang w:val="cy-GB"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Alergeddau</w:t>
            </w:r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796092">
              <w:rPr>
                <w:rFonts w:ascii="Calibri" w:hAnsi="Calibri" w:cs="Calibri"/>
                <w:b/>
              </w:rPr>
              <w:t>Allergies</w:t>
            </w:r>
            <w:r w:rsidRPr="008F3DB0">
              <w:rPr>
                <w:rFonts w:ascii="Calibri" w:hAnsi="Calibri" w:cs="Calibri"/>
                <w:b/>
              </w:rPr>
              <w:t xml:space="preserve">:      </w:t>
            </w:r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r w:rsidRPr="008F3DB0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</w:rPr>
              <w:t xml:space="preserve">/ </w:t>
            </w:r>
            <w:r w:rsidRPr="00772664">
              <w:rPr>
                <w:rFonts w:ascii="Calibri" w:hAnsi="Calibri" w:cs="Calibri"/>
                <w:b/>
                <w:bCs/>
              </w:rPr>
              <w:t>Yes</w:t>
            </w:r>
            <w:r>
              <w:rPr>
                <w:rFonts w:ascii="Arial" w:hAnsi="Arial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9B043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 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Nac</w:t>
            </w:r>
            <w:proofErr w:type="spellEnd"/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proofErr w:type="spellEnd"/>
            <w:r w:rsidRPr="00772664">
              <w:rPr>
                <w:rFonts w:ascii="Calibri" w:hAnsi="Calibri" w:cs="Calibri"/>
              </w:rPr>
              <w:t xml:space="preserve"> /</w:t>
            </w:r>
            <w:r w:rsidRPr="00772664"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/>
                <w:bCs/>
              </w:rPr>
              <w:t>No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Cs/>
              </w:rPr>
              <w:t xml:space="preserve">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2473A5">
              <w:rPr>
                <w:rFonts w:ascii="Calibri" w:hAnsi="Calibri" w:cs="Calibri"/>
              </w:rPr>
              <w:t xml:space="preserve">         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</w:p>
          <w:p w14:paraId="50D4158D" w14:textId="77777777" w:rsidR="00EB495B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>
              <w:rPr>
                <w:rFonts w:ascii="Calibri" w:hAnsi="Calibri" w:cs="Calibri"/>
              </w:rPr>
              <w:t xml:space="preserve"> / Details:…………………………………………………………………………</w:t>
            </w:r>
          </w:p>
          <w:p w14:paraId="0111F216" w14:textId="77777777" w:rsidR="00060D55" w:rsidRPr="00BD2A51" w:rsidRDefault="00060D55" w:rsidP="00EB495B">
            <w:pPr>
              <w:rPr>
                <w:rFonts w:ascii="Calibri" w:hAnsi="Calibri" w:cs="Calibri"/>
              </w:rPr>
            </w:pPr>
          </w:p>
        </w:tc>
      </w:tr>
      <w:tr w:rsidR="00EB495B" w:rsidRPr="00772664" w14:paraId="0E4C89A4" w14:textId="77777777" w:rsidTr="007B440C">
        <w:tc>
          <w:tcPr>
            <w:tcW w:w="11199" w:type="dxa"/>
            <w:gridSpan w:val="6"/>
            <w:tcBorders>
              <w:top w:val="nil"/>
            </w:tcBorders>
            <w:shd w:val="clear" w:color="auto" w:fill="DFD6EE"/>
          </w:tcPr>
          <w:p w14:paraId="74ABF0B6" w14:textId="77777777" w:rsidR="00EB495B" w:rsidRDefault="00EB495B" w:rsidP="00EB495B">
            <w:pPr>
              <w:rPr>
                <w:rFonts w:ascii="Calibri" w:eastAsia="Calibri" w:hAnsi="Calibri" w:cs="Calibri"/>
                <w:lang w:val="cy-GB"/>
              </w:rPr>
            </w:pPr>
            <w:r w:rsidRPr="00BD2A51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Ydi’r person ifanc yn aros am asesiad ar gyfer ASD/ADHD</w:t>
            </w:r>
            <w:r w:rsidRPr="001851A2">
              <w:rPr>
                <w:rFonts w:ascii="Calibri" w:eastAsia="Calibri" w:hAnsi="Calibri" w:cs="Calibri"/>
                <w:color w:val="FF0000"/>
                <w:lang w:val="cy-GB"/>
              </w:rPr>
              <w:t xml:space="preserve"> </w:t>
            </w:r>
          </w:p>
          <w:p w14:paraId="033E7649" w14:textId="77777777" w:rsidR="00EB495B" w:rsidRPr="00215BD7" w:rsidRDefault="00EB495B" w:rsidP="00EB495B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796092">
              <w:rPr>
                <w:rFonts w:ascii="Calibri" w:hAnsi="Calibri" w:cs="Calibri"/>
                <w:b/>
              </w:rPr>
              <w:t>Is the young person waiting for assessment for ASD/ADHD?</w:t>
            </w:r>
          </w:p>
        </w:tc>
      </w:tr>
      <w:tr w:rsidR="00EB495B" w:rsidRPr="00772664" w14:paraId="50426A8F" w14:textId="77777777" w:rsidTr="00BD2A51">
        <w:trPr>
          <w:trHeight w:val="675"/>
        </w:trPr>
        <w:tc>
          <w:tcPr>
            <w:tcW w:w="11199" w:type="dxa"/>
            <w:gridSpan w:val="6"/>
          </w:tcPr>
          <w:p w14:paraId="01BF7F08" w14:textId="77777777" w:rsidR="00060D55" w:rsidRDefault="00EB495B" w:rsidP="00EB495B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  </w:t>
            </w:r>
          </w:p>
          <w:p w14:paraId="2949181F" w14:textId="09B50CFA" w:rsidR="00EB495B" w:rsidRDefault="00EB495B" w:rsidP="00EB495B">
            <w:pPr>
              <w:rPr>
                <w:rFonts w:ascii="Arial" w:hAnsi="Arial"/>
                <w:bCs/>
              </w:rPr>
            </w:pPr>
            <w:r w:rsidRPr="001851A2">
              <w:rPr>
                <w:rFonts w:ascii="Calibri" w:eastAsia="Calibri" w:hAnsi="Calibri" w:cs="Calibri"/>
                <w:b/>
                <w:bCs/>
                <w:lang w:val="cy-GB"/>
              </w:rPr>
              <w:t xml:space="preserve"> </w:t>
            </w:r>
            <w:r w:rsidRPr="00BD2A51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Ydi</w:t>
            </w:r>
            <w:r w:rsidRPr="00BD2A51">
              <w:rPr>
                <w:rFonts w:ascii="Calibri" w:hAnsi="Calibri" w:cs="Calibri"/>
                <w:color w:val="4472C4"/>
              </w:rPr>
              <w:t xml:space="preserve"> </w:t>
            </w:r>
            <w:r w:rsidRPr="00772664">
              <w:rPr>
                <w:rFonts w:ascii="Calibri" w:hAnsi="Calibri" w:cs="Calibri"/>
              </w:rPr>
              <w:t xml:space="preserve">/ </w:t>
            </w:r>
            <w:r w:rsidRPr="00772664">
              <w:rPr>
                <w:rFonts w:ascii="Calibri" w:hAnsi="Calibri" w:cs="Calibri"/>
                <w:b/>
                <w:bCs/>
              </w:rPr>
              <w:t>Yes</w:t>
            </w:r>
            <w:r>
              <w:rPr>
                <w:rFonts w:ascii="Arial" w:hAnsi="Arial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9B043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  </w:t>
            </w:r>
            <w:r w:rsidRPr="001851A2">
              <w:rPr>
                <w:rFonts w:ascii="Calibri" w:eastAsia="Calibri" w:hAnsi="Calibri" w:cs="Calibri"/>
                <w:b/>
                <w:bCs/>
                <w:lang w:val="cy-GB"/>
              </w:rPr>
              <w:t xml:space="preserve"> </w:t>
            </w:r>
            <w:r w:rsidRPr="00BD2A51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Nac ydi</w:t>
            </w:r>
            <w:r w:rsidRPr="00BD2A51">
              <w:rPr>
                <w:rFonts w:ascii="Arial" w:eastAsia="Arial" w:hAnsi="Arial"/>
                <w:color w:val="4472C4"/>
                <w:lang w:val="cy-GB"/>
              </w:rPr>
              <w:t xml:space="preserve"> </w:t>
            </w:r>
            <w:r w:rsidRPr="001851A2">
              <w:rPr>
                <w:rFonts w:ascii="Arial" w:eastAsia="Arial" w:hAnsi="Arial"/>
                <w:lang w:val="cy-GB"/>
              </w:rPr>
              <w:t xml:space="preserve">  </w:t>
            </w:r>
            <w:r w:rsidRPr="00772664">
              <w:rPr>
                <w:rFonts w:ascii="Calibri" w:hAnsi="Calibri" w:cs="Calibri"/>
              </w:rPr>
              <w:t>/</w:t>
            </w:r>
            <w:r w:rsidRPr="00772664">
              <w:rPr>
                <w:rFonts w:ascii="Calibri" w:hAnsi="Calibri" w:cs="Calibri"/>
                <w:bCs/>
              </w:rPr>
              <w:t xml:space="preserve"> </w:t>
            </w:r>
            <w:r w:rsidRPr="00772664">
              <w:rPr>
                <w:rFonts w:ascii="Calibri" w:hAnsi="Calibri" w:cs="Calibri"/>
                <w:b/>
                <w:bCs/>
              </w:rPr>
              <w:t>No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742F28F0" w14:textId="6B80CC74" w:rsidR="00EB495B" w:rsidRPr="00B210F3" w:rsidRDefault="00EB495B" w:rsidP="00EB495B">
            <w:pPr>
              <w:rPr>
                <w:rFonts w:ascii="Calibri" w:hAnsi="Calibri" w:cs="Calibri"/>
                <w:bCs/>
              </w:rPr>
            </w:pPr>
            <w:r w:rsidRPr="00BD2A51">
              <w:rPr>
                <w:rFonts w:ascii="Calibri" w:eastAsia="Calibri" w:hAnsi="Calibri" w:cs="Calibri"/>
                <w:bCs/>
                <w:color w:val="4472C4"/>
                <w:lang w:val="cy-GB"/>
              </w:rPr>
              <w:t>Manylion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/ </w:t>
            </w:r>
            <w:r w:rsidRPr="006F3B94">
              <w:rPr>
                <w:rFonts w:ascii="Calibri" w:hAnsi="Calibri" w:cs="Calibri"/>
                <w:bCs/>
              </w:rPr>
              <w:t>Details:</w:t>
            </w:r>
          </w:p>
        </w:tc>
      </w:tr>
      <w:tr w:rsidR="00EB495B" w:rsidRPr="00772664" w14:paraId="313F48A8" w14:textId="77777777" w:rsidTr="007B440C">
        <w:trPr>
          <w:trHeight w:val="455"/>
        </w:trPr>
        <w:tc>
          <w:tcPr>
            <w:tcW w:w="11199" w:type="dxa"/>
            <w:gridSpan w:val="6"/>
            <w:shd w:val="clear" w:color="auto" w:fill="DFD6EE"/>
          </w:tcPr>
          <w:p w14:paraId="1EFED508" w14:textId="77777777" w:rsidR="00EB495B" w:rsidRPr="00A35565" w:rsidRDefault="00A35565" w:rsidP="00EB495B">
            <w:pPr>
              <w:rPr>
                <w:rFonts w:ascii="Arial" w:hAnsi="Arial"/>
                <w:b/>
                <w:bCs/>
              </w:rPr>
            </w:pPr>
            <w:r w:rsidRPr="00A35565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Oes gan y person ifanc weithiwr cymdeithasol?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>
              <w:rPr>
                <w:rFonts w:ascii="Arial" w:eastAsia="Arial" w:hAnsi="Arial"/>
                <w:lang w:val="cy-GB"/>
              </w:rPr>
              <w:t xml:space="preserve">/ </w:t>
            </w:r>
            <w:r w:rsidRPr="00772664">
              <w:rPr>
                <w:rFonts w:ascii="Calibri" w:hAnsi="Calibri" w:cs="Calibri"/>
                <w:b/>
              </w:rPr>
              <w:t>Does the young person have a social worker</w:t>
            </w:r>
            <w:r w:rsidRPr="00070494">
              <w:rPr>
                <w:rFonts w:ascii="Calibri" w:hAnsi="Calibri" w:cs="Calibri"/>
                <w:b/>
              </w:rPr>
              <w:t xml:space="preserve">? </w:t>
            </w:r>
            <w:r w:rsidRPr="00070494">
              <w:rPr>
                <w:rFonts w:ascii="Arial" w:hAnsi="Arial"/>
                <w:b/>
                <w:bCs/>
              </w:rPr>
              <w:t xml:space="preserve"> </w:t>
            </w:r>
          </w:p>
        </w:tc>
      </w:tr>
      <w:tr w:rsidR="00EB495B" w:rsidRPr="00772664" w14:paraId="620583F6" w14:textId="77777777" w:rsidTr="0031589B">
        <w:trPr>
          <w:trHeight w:val="701"/>
        </w:trPr>
        <w:tc>
          <w:tcPr>
            <w:tcW w:w="11199" w:type="dxa"/>
            <w:gridSpan w:val="6"/>
            <w:tcBorders>
              <w:bottom w:val="single" w:sz="4" w:space="0" w:color="auto"/>
            </w:tcBorders>
          </w:tcPr>
          <w:p w14:paraId="0160FB28" w14:textId="77777777" w:rsidR="00060D55" w:rsidRDefault="00060D55" w:rsidP="00A35565">
            <w:pPr>
              <w:rPr>
                <w:rFonts w:ascii="Calibri" w:hAnsi="Calibri" w:cs="Calibri"/>
                <w:b/>
                <w:color w:val="4472C4"/>
              </w:rPr>
            </w:pPr>
          </w:p>
          <w:p w14:paraId="63D32A13" w14:textId="2A790FD4" w:rsidR="00A35565" w:rsidRDefault="00A35565" w:rsidP="00A35565">
            <w:pPr>
              <w:rPr>
                <w:rFonts w:ascii="Arial" w:hAnsi="Arial"/>
                <w:bCs/>
              </w:rPr>
            </w:pPr>
            <w:r w:rsidRPr="00A35565">
              <w:rPr>
                <w:rFonts w:ascii="Calibri" w:hAnsi="Calibri" w:cs="Calibri"/>
                <w:b/>
                <w:color w:val="4472C4"/>
              </w:rPr>
              <w:t>Oes</w:t>
            </w:r>
            <w:r w:rsidRPr="00587EF3">
              <w:rPr>
                <w:rFonts w:ascii="Calibri" w:hAnsi="Calibri" w:cs="Calibri"/>
                <w:color w:val="4472C4"/>
              </w:rPr>
              <w:t xml:space="preserve"> </w:t>
            </w:r>
            <w:r w:rsidRPr="00587EF3">
              <w:rPr>
                <w:rFonts w:ascii="Calibri" w:hAnsi="Calibri" w:cs="Calibri"/>
              </w:rPr>
              <w:t xml:space="preserve">/ </w:t>
            </w:r>
            <w:r w:rsidRPr="00587EF3">
              <w:rPr>
                <w:rFonts w:ascii="Calibri" w:hAnsi="Calibri" w:cs="Calibri"/>
                <w:b/>
                <w:bCs/>
              </w:rPr>
              <w:t>Yes</w:t>
            </w:r>
            <w:r>
              <w:rPr>
                <w:rFonts w:ascii="Arial" w:hAnsi="Arial"/>
              </w:rPr>
              <w:t xml:space="preserve"> </w:t>
            </w:r>
            <w:r w:rsidRPr="009B043B">
              <w:rPr>
                <w:rFonts w:ascii="Arial" w:hAnsi="Arial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Arial" w:hAnsi="Arial"/>
              </w:rPr>
              <w:t xml:space="preserve">   </w:t>
            </w:r>
            <w:proofErr w:type="spellStart"/>
            <w:r w:rsidRPr="00A35565">
              <w:rPr>
                <w:rFonts w:ascii="Calibri" w:hAnsi="Calibri" w:cs="Calibri"/>
                <w:b/>
                <w:color w:val="4472C4"/>
              </w:rPr>
              <w:t>Nac</w:t>
            </w:r>
            <w:proofErr w:type="spellEnd"/>
            <w:r w:rsidRPr="00A35565">
              <w:rPr>
                <w:rFonts w:ascii="Calibri" w:hAnsi="Calibri" w:cs="Calibri"/>
                <w:b/>
                <w:color w:val="4472C4"/>
              </w:rPr>
              <w:t xml:space="preserve"> </w:t>
            </w:r>
            <w:proofErr w:type="spellStart"/>
            <w:r w:rsidRPr="00A35565">
              <w:rPr>
                <w:rFonts w:ascii="Calibri" w:hAnsi="Calibri" w:cs="Calibri"/>
                <w:b/>
                <w:color w:val="4472C4"/>
              </w:rPr>
              <w:t>oes</w:t>
            </w:r>
            <w:proofErr w:type="spellEnd"/>
            <w:r w:rsidRPr="00070494">
              <w:rPr>
                <w:rFonts w:ascii="Calibri" w:hAnsi="Calibri" w:cs="Calibri"/>
                <w:b/>
              </w:rPr>
              <w:t xml:space="preserve"> /</w:t>
            </w:r>
            <w:r w:rsidRPr="00587EF3">
              <w:rPr>
                <w:rFonts w:ascii="Calibri" w:hAnsi="Calibri" w:cs="Calibri"/>
                <w:bCs/>
              </w:rPr>
              <w:t xml:space="preserve"> </w:t>
            </w:r>
            <w:r w:rsidRPr="00587EF3">
              <w:rPr>
                <w:rFonts w:ascii="Calibri" w:hAnsi="Calibri" w:cs="Calibri"/>
                <w:b/>
                <w:bCs/>
              </w:rPr>
              <w:t>No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2CBA6440" w14:textId="77777777" w:rsidR="00EB495B" w:rsidRDefault="00A35565" w:rsidP="00A35565">
            <w:pPr>
              <w:rPr>
                <w:rFonts w:ascii="Calibri" w:hAnsi="Calibri" w:cs="Calibri"/>
              </w:rPr>
            </w:pPr>
            <w:r w:rsidRPr="00A35565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 w:rsidRPr="0077266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772664">
              <w:rPr>
                <w:rFonts w:ascii="Calibri" w:hAnsi="Calibri" w:cs="Calibri"/>
              </w:rPr>
              <w:t>Details</w:t>
            </w:r>
            <w:r>
              <w:rPr>
                <w:rFonts w:ascii="Calibri" w:hAnsi="Calibri" w:cs="Calibri"/>
              </w:rPr>
              <w:t>:</w:t>
            </w:r>
          </w:p>
          <w:p w14:paraId="3701FAF6" w14:textId="77777777" w:rsidR="00060D55" w:rsidRPr="00991881" w:rsidRDefault="00060D55" w:rsidP="00A35565">
            <w:pPr>
              <w:rPr>
                <w:rFonts w:ascii="Calibri" w:hAnsi="Calibri" w:cs="Calibri"/>
                <w:bCs/>
              </w:rPr>
            </w:pPr>
          </w:p>
        </w:tc>
      </w:tr>
      <w:tr w:rsidR="00EB495B" w:rsidRPr="00772664" w14:paraId="3F4B6371" w14:textId="77777777" w:rsidTr="007B440C">
        <w:tc>
          <w:tcPr>
            <w:tcW w:w="11199" w:type="dxa"/>
            <w:gridSpan w:val="6"/>
            <w:tcBorders>
              <w:bottom w:val="single" w:sz="4" w:space="0" w:color="auto"/>
            </w:tcBorders>
            <w:shd w:val="clear" w:color="auto" w:fill="DFD6EE"/>
          </w:tcPr>
          <w:p w14:paraId="08A450FB" w14:textId="77777777" w:rsidR="00A35565" w:rsidRPr="00A35565" w:rsidRDefault="00A35565" w:rsidP="00A35565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A35565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Cyswllt blaenorol / presennol â gwasanaethau – Nodwch unrhyw wasanaethau y mae’r person ifanc yn agored iddynt ar hyn o bryd neu y maent wedi bod yn agored iddynt o’r blaen:</w:t>
            </w:r>
          </w:p>
          <w:p w14:paraId="22C37425" w14:textId="77777777" w:rsidR="00EB495B" w:rsidRPr="00772664" w:rsidRDefault="00A35565" w:rsidP="00A35565">
            <w:pPr>
              <w:rPr>
                <w:rFonts w:ascii="Calibri" w:hAnsi="Calibri" w:cs="Calibri"/>
              </w:rPr>
            </w:pPr>
            <w:r w:rsidRPr="006F3B94">
              <w:rPr>
                <w:rFonts w:ascii="Calibri" w:hAnsi="Calibri" w:cs="Calibri"/>
                <w:b/>
                <w:bCs/>
              </w:rPr>
              <w:t>Previous / current involvement with services – Please detail any services that the young person is currently open to or has previously been open to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</w:tr>
      <w:tr w:rsidR="00EB495B" w:rsidRPr="00772664" w14:paraId="029D8B6E" w14:textId="77777777" w:rsidTr="000630FE">
        <w:tc>
          <w:tcPr>
            <w:tcW w:w="11199" w:type="dxa"/>
            <w:gridSpan w:val="6"/>
            <w:tcBorders>
              <w:top w:val="nil"/>
            </w:tcBorders>
          </w:tcPr>
          <w:p w14:paraId="4A32C223" w14:textId="77777777" w:rsidR="00EB495B" w:rsidRDefault="00EB495B" w:rsidP="00EB495B">
            <w:pPr>
              <w:rPr>
                <w:rFonts w:ascii="Arial" w:hAnsi="Arial"/>
                <w:bCs/>
              </w:rPr>
            </w:pPr>
          </w:p>
          <w:p w14:paraId="184E9B9F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CAMHS</w:t>
            </w:r>
            <w:r w:rsidRPr="00215BD7">
              <w:rPr>
                <w:rFonts w:ascii="Calibri" w:hAnsi="Calibri" w:cs="Calibri"/>
                <w:b/>
                <w:bCs/>
                <w:color w:val="4472C4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CAMHS: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 xml:space="preserve">Cyfredol </w:t>
            </w:r>
            <w:r>
              <w:rPr>
                <w:rFonts w:ascii="Calibri" w:eastAsia="Calibri" w:hAnsi="Calibri" w:cs="Calibri"/>
                <w:lang w:val="cy-GB"/>
              </w:rPr>
              <w:t xml:space="preserve">/ </w:t>
            </w:r>
            <w:r w:rsidRPr="006F3B94">
              <w:rPr>
                <w:rFonts w:ascii="Calibri" w:hAnsi="Calibri" w:cs="Calibri"/>
                <w:bCs/>
              </w:rPr>
              <w:t>Current</w:t>
            </w:r>
            <w:r w:rsidRPr="00074079">
              <w:rPr>
                <w:rFonts w:ascii="Calibri" w:hAnsi="Calibri" w:cs="Calibri"/>
                <w:bCs/>
              </w:rPr>
              <w:t>?</w:t>
            </w:r>
            <w:r w:rsidRPr="00074079">
              <w:rPr>
                <w:rFonts w:ascii="Calibri" w:hAnsi="Calibri" w:cs="Calibri"/>
                <w:b/>
                <w:bCs/>
              </w:rPr>
              <w:t xml:space="preserve"> </w:t>
            </w:r>
            <w:r w:rsidRPr="00074079">
              <w:rPr>
                <w:rFonts w:ascii="Calibri" w:eastAsia="Calibri" w:hAnsi="Calibri" w:cs="Calibri"/>
                <w:b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Ydi</w:t>
            </w:r>
            <w:r w:rsidRPr="00215BD7">
              <w:rPr>
                <w:rFonts w:ascii="Calibri" w:hAnsi="Calibri" w:cs="Calibri"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Yes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  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Nac ydi</w:t>
            </w:r>
            <w:r w:rsidRPr="006F3B94">
              <w:rPr>
                <w:rFonts w:ascii="Calibri" w:hAnsi="Calibri" w:cs="Calibri"/>
              </w:rPr>
              <w:t xml:space="preserve"> /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No</w:t>
            </w:r>
            <w:r w:rsidRPr="006F3B94">
              <w:rPr>
                <w:rFonts w:ascii="Calibri" w:hAnsi="Calibri" w:cs="Calibri"/>
              </w:rPr>
              <w:t xml:space="preserve">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1AB4F39D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  <w:r w:rsidRPr="006F3B94">
              <w:rPr>
                <w:rFonts w:ascii="Calibri" w:hAnsi="Calibri" w:cs="Calibri"/>
                <w:bCs/>
              </w:rPr>
              <w:t xml:space="preserve">               </w:t>
            </w:r>
            <w:r w:rsidRPr="001851A2">
              <w:rPr>
                <w:rFonts w:ascii="Calibri" w:eastAsia="Calibri" w:hAnsi="Calibri" w:cs="Calibri"/>
                <w:bCs/>
                <w:lang w:val="cy-GB"/>
              </w:rPr>
              <w:t xml:space="preserve"> </w:t>
            </w:r>
            <w:r>
              <w:rPr>
                <w:rFonts w:ascii="Calibri" w:eastAsia="Calibri" w:hAnsi="Calibri" w:cs="Calibri"/>
                <w:bCs/>
                <w:lang w:val="cy-GB"/>
              </w:rPr>
              <w:t xml:space="preserve">                   </w:t>
            </w:r>
            <w:r w:rsidRPr="00215BD7">
              <w:rPr>
                <w:rFonts w:ascii="Calibri" w:eastAsia="Calibri" w:hAnsi="Calibri" w:cs="Calibri"/>
                <w:bCs/>
                <w:color w:val="4472C4"/>
                <w:lang w:val="cy-GB"/>
              </w:rPr>
              <w:t>Blaenorol</w:t>
            </w:r>
            <w:r>
              <w:rPr>
                <w:rFonts w:ascii="Calibri" w:eastAsia="Calibri" w:hAnsi="Calibri" w:cs="Calibri"/>
                <w:bCs/>
                <w:lang w:val="cy-GB"/>
              </w:rPr>
              <w:t xml:space="preserve"> / </w:t>
            </w:r>
            <w:r w:rsidRPr="006F3B94">
              <w:rPr>
                <w:rFonts w:ascii="Calibri" w:hAnsi="Calibri" w:cs="Calibri"/>
                <w:bCs/>
              </w:rPr>
              <w:t xml:space="preserve">Previous? </w:t>
            </w:r>
            <w:r w:rsidRPr="006F3B94">
              <w:rPr>
                <w:rFonts w:ascii="Calibri" w:hAnsi="Calibri" w:cs="Calibri"/>
                <w:color w:val="4472C4"/>
              </w:rPr>
              <w:t xml:space="preserve">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Ydi</w:t>
            </w:r>
            <w:r w:rsidRPr="00215BD7">
              <w:rPr>
                <w:rFonts w:ascii="Calibri" w:hAnsi="Calibri" w:cs="Calibri"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Yes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  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Nac ydi</w:t>
            </w:r>
            <w:r w:rsidRPr="00215BD7">
              <w:rPr>
                <w:rFonts w:ascii="Calibri" w:hAnsi="Calibri" w:cs="Calibri"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>/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No</w:t>
            </w:r>
            <w:r w:rsidRPr="006F3B94">
              <w:rPr>
                <w:rFonts w:ascii="Calibri" w:hAnsi="Calibri" w:cs="Calibri"/>
              </w:rPr>
              <w:t xml:space="preserve">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2AF28123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</w:p>
          <w:p w14:paraId="3450F0E9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Gwasanaethau plant</w:t>
            </w:r>
            <w:r w:rsidRPr="006F3B94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Children’s services:</w:t>
            </w:r>
            <w:r w:rsidRPr="006F3B94">
              <w:rPr>
                <w:rFonts w:ascii="Calibri" w:hAnsi="Calibri" w:cs="Calibri"/>
                <w:bCs/>
              </w:rPr>
              <w:t xml:space="preserve">  </w:t>
            </w:r>
            <w:r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 xml:space="preserve">Cyfredol </w:t>
            </w:r>
            <w:r>
              <w:rPr>
                <w:rFonts w:ascii="Calibri" w:eastAsia="Calibri" w:hAnsi="Calibri" w:cs="Calibri"/>
                <w:lang w:val="cy-GB"/>
              </w:rPr>
              <w:t xml:space="preserve">/ </w:t>
            </w:r>
            <w:r w:rsidRPr="006F3B94">
              <w:rPr>
                <w:rFonts w:ascii="Calibri" w:hAnsi="Calibri" w:cs="Calibri"/>
                <w:bCs/>
              </w:rPr>
              <w:t xml:space="preserve">Current?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Ydi</w:t>
            </w:r>
            <w:r w:rsidRPr="00215BD7">
              <w:rPr>
                <w:rFonts w:ascii="Calibri" w:hAnsi="Calibri" w:cs="Calibri"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Yes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  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Nac ydi</w:t>
            </w:r>
            <w:r w:rsidRPr="006F3B94">
              <w:rPr>
                <w:rFonts w:ascii="Calibri" w:hAnsi="Calibri" w:cs="Calibri"/>
              </w:rPr>
              <w:t xml:space="preserve"> /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No</w:t>
            </w:r>
            <w:r w:rsidRPr="006F3B94">
              <w:rPr>
                <w:rFonts w:ascii="Calibri" w:hAnsi="Calibri" w:cs="Calibri"/>
              </w:rPr>
              <w:t xml:space="preserve">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2036E247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  <w:r w:rsidRPr="006F3B94">
              <w:rPr>
                <w:rFonts w:ascii="Calibri" w:hAnsi="Calibri" w:cs="Calibri"/>
                <w:bCs/>
              </w:rPr>
              <w:t xml:space="preserve">               </w:t>
            </w:r>
            <w:r w:rsidRPr="001851A2">
              <w:rPr>
                <w:rFonts w:ascii="Calibri" w:eastAsia="Calibri" w:hAnsi="Calibri" w:cs="Calibri"/>
                <w:bCs/>
                <w:lang w:val="cy-GB"/>
              </w:rPr>
              <w:t xml:space="preserve"> </w:t>
            </w:r>
            <w:r>
              <w:rPr>
                <w:rFonts w:ascii="Calibri" w:eastAsia="Calibri" w:hAnsi="Calibri" w:cs="Calibri"/>
                <w:bCs/>
                <w:lang w:val="cy-GB"/>
              </w:rPr>
              <w:t xml:space="preserve">                                                                </w:t>
            </w:r>
            <w:r w:rsidRPr="00215BD7">
              <w:rPr>
                <w:rFonts w:ascii="Calibri" w:eastAsia="Calibri" w:hAnsi="Calibri" w:cs="Calibri"/>
                <w:bCs/>
                <w:color w:val="4472C4"/>
                <w:lang w:val="cy-GB"/>
              </w:rPr>
              <w:t>Blaenorol</w:t>
            </w:r>
            <w:r>
              <w:rPr>
                <w:rFonts w:ascii="Calibri" w:eastAsia="Calibri" w:hAnsi="Calibri" w:cs="Calibri"/>
                <w:bCs/>
                <w:lang w:val="cy-GB"/>
              </w:rPr>
              <w:t xml:space="preserve"> / </w:t>
            </w:r>
            <w:r w:rsidRPr="006F3B94">
              <w:rPr>
                <w:rFonts w:ascii="Calibri" w:hAnsi="Calibri" w:cs="Calibri"/>
                <w:bCs/>
              </w:rPr>
              <w:t xml:space="preserve">Previous? </w:t>
            </w:r>
            <w:r w:rsidRPr="006F3B94">
              <w:rPr>
                <w:rFonts w:ascii="Calibri" w:hAnsi="Calibri" w:cs="Calibri"/>
                <w:color w:val="4472C4"/>
              </w:rPr>
              <w:t xml:space="preserve">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Ydi</w:t>
            </w:r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Yes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  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Nac ydi</w:t>
            </w:r>
            <w:r w:rsidRPr="006F3B94">
              <w:rPr>
                <w:rFonts w:ascii="Calibri" w:hAnsi="Calibri" w:cs="Calibri"/>
              </w:rPr>
              <w:t xml:space="preserve"> /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No</w:t>
            </w:r>
            <w:r w:rsidRPr="006F3B94">
              <w:rPr>
                <w:rFonts w:ascii="Calibri" w:hAnsi="Calibri" w:cs="Calibri"/>
              </w:rPr>
              <w:t xml:space="preserve">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74938A24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</w:p>
          <w:p w14:paraId="5B278ACD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Gweithiwr cymdeithasol addysg</w:t>
            </w:r>
            <w:r w:rsidRPr="006F3B94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Education social worker: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eastAsia="Calibri" w:hAnsi="Calibri" w:cs="Calibri"/>
                <w:lang w:val="cy-GB"/>
              </w:rPr>
              <w:t xml:space="preserve">  </w:t>
            </w: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Cyfredol</w:t>
            </w:r>
            <w:r>
              <w:rPr>
                <w:rFonts w:ascii="Calibri" w:eastAsia="Calibri" w:hAnsi="Calibri" w:cs="Calibri"/>
                <w:lang w:val="cy-GB"/>
              </w:rPr>
              <w:t xml:space="preserve"> / </w:t>
            </w:r>
            <w:r w:rsidRPr="006F3B94">
              <w:rPr>
                <w:rFonts w:ascii="Calibri" w:hAnsi="Calibri" w:cs="Calibri"/>
                <w:bCs/>
              </w:rPr>
              <w:t xml:space="preserve">Current?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Ydi</w:t>
            </w:r>
            <w:r w:rsidRPr="006F3B94">
              <w:rPr>
                <w:rFonts w:ascii="Calibri" w:hAnsi="Calibri" w:cs="Calibri"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Yes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  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Nac ydi</w:t>
            </w:r>
            <w:r w:rsidRPr="00215BD7">
              <w:rPr>
                <w:rFonts w:ascii="Calibri" w:hAnsi="Calibri" w:cs="Calibri"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>/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No</w:t>
            </w:r>
            <w:r w:rsidRPr="006F3B94">
              <w:rPr>
                <w:rFonts w:ascii="Calibri" w:hAnsi="Calibri" w:cs="Calibri"/>
              </w:rPr>
              <w:t xml:space="preserve">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1704C0E7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  <w:r w:rsidRPr="006F3B94">
              <w:rPr>
                <w:rFonts w:ascii="Calibri" w:hAnsi="Calibri" w:cs="Calibri"/>
                <w:bCs/>
              </w:rPr>
              <w:t xml:space="preserve">               </w:t>
            </w:r>
            <w:r w:rsidRPr="001851A2">
              <w:rPr>
                <w:rFonts w:ascii="Calibri" w:eastAsia="Calibri" w:hAnsi="Calibri" w:cs="Calibri"/>
                <w:bCs/>
                <w:lang w:val="cy-GB"/>
              </w:rPr>
              <w:t xml:space="preserve"> </w:t>
            </w:r>
            <w:r>
              <w:rPr>
                <w:rFonts w:ascii="Calibri" w:eastAsia="Calibri" w:hAnsi="Calibri" w:cs="Calibri"/>
                <w:bCs/>
                <w:lang w:val="cy-GB"/>
              </w:rPr>
              <w:t xml:space="preserve">                                                                                          </w:t>
            </w:r>
            <w:r w:rsidRPr="00215BD7">
              <w:rPr>
                <w:rFonts w:ascii="Calibri" w:eastAsia="Calibri" w:hAnsi="Calibri" w:cs="Calibri"/>
                <w:bCs/>
                <w:color w:val="4472C4"/>
                <w:lang w:val="cy-GB"/>
              </w:rPr>
              <w:t>Blaenorol</w:t>
            </w:r>
            <w:r>
              <w:rPr>
                <w:rFonts w:ascii="Calibri" w:eastAsia="Calibri" w:hAnsi="Calibri" w:cs="Calibri"/>
                <w:bCs/>
                <w:lang w:val="cy-GB"/>
              </w:rPr>
              <w:t xml:space="preserve"> / </w:t>
            </w:r>
            <w:r w:rsidRPr="006F3B94">
              <w:rPr>
                <w:rFonts w:ascii="Calibri" w:hAnsi="Calibri" w:cs="Calibri"/>
                <w:bCs/>
              </w:rPr>
              <w:t xml:space="preserve">Previous? </w:t>
            </w:r>
            <w:r w:rsidRPr="006F3B94">
              <w:rPr>
                <w:rFonts w:ascii="Calibri" w:hAnsi="Calibri" w:cs="Calibri"/>
                <w:color w:val="4472C4"/>
              </w:rPr>
              <w:t xml:space="preserve">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Ydi</w:t>
            </w:r>
            <w:r w:rsidRPr="00074079">
              <w:rPr>
                <w:rFonts w:ascii="Calibri" w:hAnsi="Calibri" w:cs="Calibri"/>
                <w:b/>
              </w:rPr>
              <w:t xml:space="preserve"> /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Yes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  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215BD7">
              <w:rPr>
                <w:rFonts w:ascii="Calibri" w:eastAsia="Calibri" w:hAnsi="Calibri" w:cs="Calibri"/>
                <w:b/>
                <w:color w:val="4472C4"/>
                <w:lang w:val="cy-GB"/>
              </w:rPr>
              <w:t>Nac ydi</w:t>
            </w:r>
            <w:r w:rsidRPr="006F3B94">
              <w:rPr>
                <w:rFonts w:ascii="Calibri" w:hAnsi="Calibri" w:cs="Calibri"/>
              </w:rPr>
              <w:t xml:space="preserve"> /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No</w:t>
            </w:r>
            <w:r w:rsidRPr="006F3B94">
              <w:rPr>
                <w:rFonts w:ascii="Calibri" w:hAnsi="Calibri" w:cs="Calibri"/>
              </w:rPr>
              <w:t xml:space="preserve">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2C691D02" w14:textId="77777777" w:rsidR="00EB495B" w:rsidRPr="006F3B94" w:rsidRDefault="00EB495B" w:rsidP="00EB495B">
            <w:pPr>
              <w:rPr>
                <w:rFonts w:ascii="Calibri" w:hAnsi="Calibri" w:cs="Calibri"/>
                <w:bCs/>
              </w:rPr>
            </w:pPr>
          </w:p>
          <w:p w14:paraId="578AAD51" w14:textId="77777777" w:rsidR="00EB495B" w:rsidRDefault="00EB495B" w:rsidP="00EB495B">
            <w:pPr>
              <w:rPr>
                <w:rFonts w:ascii="Calibri" w:eastAsia="Calibri" w:hAnsi="Calibri" w:cs="Calibri"/>
                <w:lang w:val="cy-GB"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Cysylltiad gwasanaethau eraill</w:t>
            </w:r>
            <w:r w:rsidRPr="006F3B94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Other service involvement</w:t>
            </w:r>
            <w:r w:rsidRPr="006F3B94">
              <w:rPr>
                <w:rFonts w:ascii="Calibri" w:hAnsi="Calibri" w:cs="Calibri"/>
                <w:bCs/>
              </w:rPr>
              <w:t xml:space="preserve">: 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</w:p>
          <w:p w14:paraId="7E27E339" w14:textId="77777777" w:rsidR="00EB495B" w:rsidRDefault="00EB495B" w:rsidP="00EB495B">
            <w:pPr>
              <w:rPr>
                <w:rFonts w:ascii="Calibri" w:hAnsi="Calibri" w:cs="Calibri"/>
                <w:bCs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/ </w:t>
            </w:r>
            <w:r w:rsidRPr="006F3B94">
              <w:rPr>
                <w:rFonts w:ascii="Calibri" w:hAnsi="Calibri" w:cs="Calibri"/>
                <w:bCs/>
              </w:rPr>
              <w:t>Details: 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bCs/>
              </w:rPr>
              <w:t>………</w:t>
            </w:r>
            <w:r w:rsidR="0031589B">
              <w:rPr>
                <w:rFonts w:ascii="Calibri" w:hAnsi="Calibri" w:cs="Calibri"/>
                <w:bCs/>
              </w:rPr>
              <w:t>……………………………</w:t>
            </w:r>
          </w:p>
          <w:p w14:paraId="5B450A00" w14:textId="77777777" w:rsidR="0031589B" w:rsidRPr="00991881" w:rsidRDefault="0031589B" w:rsidP="00EB495B">
            <w:pPr>
              <w:rPr>
                <w:rFonts w:ascii="Calibri" w:hAnsi="Calibri" w:cs="Calibri"/>
                <w:bCs/>
              </w:rPr>
            </w:pPr>
          </w:p>
        </w:tc>
      </w:tr>
      <w:tr w:rsidR="0031589B" w:rsidRPr="00772664" w14:paraId="4036DFFA" w14:textId="77777777" w:rsidTr="007B440C">
        <w:tc>
          <w:tcPr>
            <w:tcW w:w="11199" w:type="dxa"/>
            <w:gridSpan w:val="6"/>
            <w:tcBorders>
              <w:top w:val="nil"/>
            </w:tcBorders>
            <w:shd w:val="clear" w:color="auto" w:fill="DFD6EE"/>
          </w:tcPr>
          <w:p w14:paraId="70FA9DE0" w14:textId="77777777" w:rsidR="0031589B" w:rsidRPr="0031589B" w:rsidRDefault="0031589B" w:rsidP="0031589B">
            <w:pPr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</w:pPr>
            <w:r w:rsidRPr="0031589B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 xml:space="preserve">Ydi’r person ifanc ar restr aros ar gyfer cysylltiad â CAMHS / CMHT / gwasanaethau eraill?  </w:t>
            </w:r>
          </w:p>
          <w:p w14:paraId="59878CF1" w14:textId="77777777" w:rsidR="0031589B" w:rsidRPr="0031589B" w:rsidRDefault="0031589B" w:rsidP="00EB495B">
            <w:pPr>
              <w:rPr>
                <w:rFonts w:ascii="Calibri" w:hAnsi="Calibri" w:cs="Calibri"/>
                <w:color w:val="4472C4"/>
              </w:rPr>
            </w:pPr>
            <w:r w:rsidRPr="006F3B94">
              <w:rPr>
                <w:rFonts w:ascii="Calibri" w:hAnsi="Calibri" w:cs="Calibri"/>
                <w:b/>
                <w:bCs/>
              </w:rPr>
              <w:t>Is the young person on a waiting list for involvement with CAMHS / CMHT / Other services?</w:t>
            </w:r>
            <w:r w:rsidRPr="006F3B94">
              <w:rPr>
                <w:rFonts w:ascii="Calibri" w:hAnsi="Calibri" w:cs="Calibri"/>
                <w:bCs/>
              </w:rPr>
              <w:t xml:space="preserve">      </w:t>
            </w:r>
          </w:p>
        </w:tc>
      </w:tr>
      <w:tr w:rsidR="0031589B" w:rsidRPr="00772664" w14:paraId="44C2D805" w14:textId="77777777" w:rsidTr="00113AAD">
        <w:trPr>
          <w:trHeight w:val="504"/>
        </w:trPr>
        <w:tc>
          <w:tcPr>
            <w:tcW w:w="11199" w:type="dxa"/>
            <w:gridSpan w:val="6"/>
            <w:tcBorders>
              <w:top w:val="nil"/>
            </w:tcBorders>
          </w:tcPr>
          <w:p w14:paraId="6C31161D" w14:textId="77777777" w:rsidR="00060D55" w:rsidRDefault="00060D55" w:rsidP="00EB495B">
            <w:pPr>
              <w:rPr>
                <w:rFonts w:ascii="Calibri" w:eastAsia="Calibri" w:hAnsi="Calibri" w:cs="Calibri"/>
                <w:b/>
                <w:color w:val="4472C4"/>
                <w:lang w:val="cy-GB"/>
              </w:rPr>
            </w:pPr>
          </w:p>
          <w:p w14:paraId="187A9ECE" w14:textId="77777777" w:rsidR="00060D55" w:rsidRDefault="0031589B" w:rsidP="00EB495B">
            <w:pPr>
              <w:rPr>
                <w:rFonts w:ascii="Calibri" w:eastAsia="Calibri" w:hAnsi="Calibri" w:cs="Calibri"/>
                <w:lang w:val="cy-GB"/>
              </w:rPr>
            </w:pPr>
            <w:r w:rsidRPr="0031589B">
              <w:rPr>
                <w:rFonts w:ascii="Calibri" w:eastAsia="Calibri" w:hAnsi="Calibri" w:cs="Calibri"/>
                <w:b/>
                <w:color w:val="4472C4"/>
                <w:lang w:val="cy-GB"/>
              </w:rPr>
              <w:t>Ydi</w:t>
            </w:r>
            <w:r w:rsidRPr="0031589B">
              <w:rPr>
                <w:rFonts w:ascii="Calibri" w:hAnsi="Calibri" w:cs="Calibri"/>
                <w:color w:val="4472C4"/>
              </w:rPr>
              <w:t xml:space="preserve"> </w:t>
            </w:r>
            <w:r w:rsidRPr="006F3B94">
              <w:rPr>
                <w:rFonts w:ascii="Calibri" w:hAnsi="Calibri" w:cs="Calibri"/>
              </w:rPr>
              <w:t xml:space="preserve">/ </w:t>
            </w:r>
            <w:r w:rsidRPr="006F3B94">
              <w:rPr>
                <w:rFonts w:ascii="Calibri" w:hAnsi="Calibri" w:cs="Calibri"/>
                <w:b/>
                <w:bCs/>
              </w:rPr>
              <w:t>Yes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  </w:t>
            </w:r>
            <w:r w:rsidRPr="001851A2">
              <w:rPr>
                <w:rFonts w:ascii="Calibri" w:eastAsia="Calibri" w:hAnsi="Calibri" w:cs="Calibri"/>
                <w:color w:val="4472C4"/>
                <w:lang w:val="cy-GB"/>
              </w:rPr>
              <w:t xml:space="preserve"> </w:t>
            </w:r>
            <w:r w:rsidRPr="0031589B">
              <w:rPr>
                <w:rFonts w:ascii="Calibri" w:eastAsia="Calibri" w:hAnsi="Calibri" w:cs="Calibri"/>
                <w:b/>
                <w:color w:val="4472C4"/>
                <w:lang w:val="cy-GB"/>
              </w:rPr>
              <w:t>Nac ydi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6F3B94">
              <w:rPr>
                <w:rFonts w:ascii="Calibri" w:hAnsi="Calibri" w:cs="Calibri"/>
              </w:rPr>
              <w:t>/</w:t>
            </w:r>
            <w:r w:rsidRPr="006F3B94">
              <w:rPr>
                <w:rFonts w:ascii="Calibri" w:hAnsi="Calibri" w:cs="Calibri"/>
                <w:bCs/>
              </w:rPr>
              <w:t xml:space="preserve"> </w:t>
            </w:r>
            <w:r w:rsidRPr="006F3B94">
              <w:rPr>
                <w:rFonts w:ascii="Calibri" w:hAnsi="Calibri" w:cs="Calibri"/>
                <w:b/>
                <w:bCs/>
              </w:rPr>
              <w:t>No</w:t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F3B94">
              <w:rPr>
                <w:rFonts w:ascii="Calibri" w:hAnsi="Calibri" w:cs="Calibri"/>
              </w:rPr>
              <w:t xml:space="preserve"> </w:t>
            </w:r>
            <w:r w:rsidRPr="006F3B94">
              <w:rPr>
                <w:rFonts w:ascii="Calibri" w:hAnsi="Calibri" w:cs="Calibri"/>
                <w:bCs/>
              </w:rPr>
              <w:t xml:space="preserve">   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</w:p>
          <w:p w14:paraId="119201AA" w14:textId="77777777" w:rsidR="00060D55" w:rsidRDefault="00060D55" w:rsidP="00EB495B">
            <w:pPr>
              <w:rPr>
                <w:rFonts w:ascii="Calibri" w:eastAsia="Calibri" w:hAnsi="Calibri" w:cs="Calibri"/>
                <w:lang w:val="cy-GB"/>
              </w:rPr>
            </w:pPr>
          </w:p>
          <w:p w14:paraId="19912D8D" w14:textId="76B9FEF8" w:rsidR="00113AAD" w:rsidRDefault="0031589B" w:rsidP="00EB495B">
            <w:pPr>
              <w:rPr>
                <w:rFonts w:ascii="Calibri" w:hAnsi="Calibri" w:cs="Calibri"/>
                <w:bCs/>
              </w:rPr>
            </w:pPr>
            <w:r w:rsidRPr="0031589B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 w:rsidRPr="0031589B">
              <w:rPr>
                <w:rFonts w:ascii="Calibri" w:hAnsi="Calibri" w:cs="Calibri"/>
                <w:bCs/>
                <w:color w:val="4472C4"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/ </w:t>
            </w:r>
            <w:r w:rsidRPr="006F3B94">
              <w:rPr>
                <w:rFonts w:ascii="Calibri" w:hAnsi="Calibri" w:cs="Calibri"/>
                <w:bCs/>
              </w:rPr>
              <w:t>Details: ……………………………………………………………</w:t>
            </w:r>
            <w:r>
              <w:rPr>
                <w:rFonts w:ascii="Calibri" w:hAnsi="Calibri" w:cs="Calibri"/>
                <w:bCs/>
              </w:rPr>
              <w:t>………………………………</w:t>
            </w:r>
            <w:r w:rsidR="00060D55">
              <w:rPr>
                <w:rFonts w:ascii="Calibri" w:hAnsi="Calibri" w:cs="Calibri"/>
                <w:bCs/>
              </w:rPr>
              <w:t>………………………………………………….</w:t>
            </w:r>
          </w:p>
          <w:p w14:paraId="143B5F47" w14:textId="2A6B29D8" w:rsidR="00060D55" w:rsidRPr="00113AAD" w:rsidRDefault="00060D55" w:rsidP="00EB495B">
            <w:pPr>
              <w:rPr>
                <w:rFonts w:ascii="Calibri" w:hAnsi="Calibri" w:cs="Calibri"/>
                <w:bCs/>
              </w:rPr>
            </w:pPr>
          </w:p>
        </w:tc>
      </w:tr>
      <w:tr w:rsidR="0031589B" w:rsidRPr="00772664" w14:paraId="74317554" w14:textId="77777777" w:rsidTr="005B6A88">
        <w:trPr>
          <w:trHeight w:val="419"/>
        </w:trPr>
        <w:tc>
          <w:tcPr>
            <w:tcW w:w="11199" w:type="dxa"/>
            <w:gridSpan w:val="6"/>
            <w:tcBorders>
              <w:bottom w:val="single" w:sz="4" w:space="0" w:color="auto"/>
            </w:tcBorders>
            <w:shd w:val="clear" w:color="auto" w:fill="EFEEB0"/>
          </w:tcPr>
          <w:p w14:paraId="01E61E9F" w14:textId="40A266D8" w:rsidR="00C2359F" w:rsidRPr="009779C8" w:rsidRDefault="0031589B" w:rsidP="00EB495B">
            <w:pPr>
              <w:rPr>
                <w:rFonts w:ascii="Calibri" w:hAnsi="Calibri" w:cs="Calibri"/>
                <w:b/>
              </w:rPr>
            </w:pPr>
            <w:r w:rsidRPr="0031589B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lastRenderedPageBreak/>
              <w:t xml:space="preserve">Rheswm dros </w:t>
            </w:r>
            <w:proofErr w:type="spellStart"/>
            <w:r w:rsidRPr="0031589B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atgyfeirio</w:t>
            </w:r>
            <w:proofErr w:type="spellEnd"/>
            <w:r w:rsidRPr="0031589B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 xml:space="preserve"> / pryderon presennol </w:t>
            </w:r>
            <w:r w:rsidRPr="00772664">
              <w:rPr>
                <w:rFonts w:ascii="Calibri" w:hAnsi="Calibri" w:cs="Calibri"/>
                <w:b/>
              </w:rPr>
              <w:t>Reason for referral / current concerns</w:t>
            </w:r>
          </w:p>
        </w:tc>
      </w:tr>
      <w:tr w:rsidR="00EB495B" w:rsidRPr="00772664" w14:paraId="7D29CC6D" w14:textId="77777777" w:rsidTr="000630FE">
        <w:tc>
          <w:tcPr>
            <w:tcW w:w="11199" w:type="dxa"/>
            <w:gridSpan w:val="6"/>
            <w:tcBorders>
              <w:bottom w:val="single" w:sz="4" w:space="0" w:color="auto"/>
            </w:tcBorders>
          </w:tcPr>
          <w:p w14:paraId="286F00DE" w14:textId="77777777" w:rsidR="00EB495B" w:rsidRPr="0031589B" w:rsidRDefault="00FE0E8C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noProof/>
                <w:color w:val="4472C4"/>
              </w:rPr>
              <mc:AlternateContent>
                <mc:Choice Requires="wps">
                  <w:drawing>
                    <wp:anchor distT="45720" distB="45720" distL="114300" distR="114300" simplePos="0" relativeHeight="251660800" behindDoc="0" locked="0" layoutInCell="1" allowOverlap="1" wp14:anchorId="69308882" wp14:editId="0F2E8D66">
                      <wp:simplePos x="0" y="0"/>
                      <wp:positionH relativeFrom="column">
                        <wp:posOffset>3498215</wp:posOffset>
                      </wp:positionH>
                      <wp:positionV relativeFrom="paragraph">
                        <wp:posOffset>94615</wp:posOffset>
                      </wp:positionV>
                      <wp:extent cx="3437255" cy="1936115"/>
                      <wp:effectExtent l="6985" t="9525" r="13335" b="6985"/>
                      <wp:wrapSquare wrapText="bothSides"/>
                      <wp:docPr id="3243478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7255" cy="1936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D3015" w14:textId="77777777" w:rsidR="00EB495B" w:rsidRPr="00215BD7" w:rsidRDefault="00EB495B" w:rsidP="00932387">
                                  <w:pPr>
                                    <w:rPr>
                                      <w:color w:val="4472C4"/>
                                    </w:rPr>
                                  </w:pPr>
                                  <w:r w:rsidRPr="00215BD7">
                                    <w:rPr>
                                      <w:b/>
                                      <w:bCs/>
                                      <w:color w:val="4472C4"/>
                                      <w:lang w:val="cy-GB"/>
                                    </w:rPr>
                                    <w:t xml:space="preserve">Gwybodaeth ychwanegol: </w:t>
                                  </w:r>
                                </w:p>
                                <w:p w14:paraId="164A7431" w14:textId="77777777" w:rsidR="00EB495B" w:rsidRPr="00D52557" w:rsidRDefault="00EB495B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D52557">
                                    <w:rPr>
                                      <w:rFonts w:ascii="Calibri" w:hAnsi="Calibri" w:cs="Calibri"/>
                                      <w:b/>
                                    </w:rPr>
                                    <w:t xml:space="preserve">Additional information: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08882" id="_x0000_s1028" type="#_x0000_t202" style="position:absolute;margin-left:275.45pt;margin-top:7.45pt;width:270.65pt;height:152.4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">
                      <v:textbox>
                        <w:txbxContent>
                          <w:p w14:paraId="519D3015" w14:textId="77777777" w:rsidR="00EB495B" w:rsidRPr="00215BD7" w:rsidRDefault="00EB495B" w:rsidP="00932387">
                            <w:pPr>
                              <w:rPr>
                                <w:color w:val="4472C4"/>
                              </w:rPr>
                            </w:pPr>
                            <w:r w:rsidRPr="00215BD7">
                              <w:rPr>
                                <w:b/>
                                <w:bCs/>
                                <w:color w:val="4472C4"/>
                                <w:lang w:val="cy-GB"/>
                              </w:rPr>
                              <w:t xml:space="preserve">Gwybodaeth ychwanegol: </w:t>
                            </w:r>
                          </w:p>
                          <w:p w14:paraId="164A7431" w14:textId="77777777" w:rsidR="00EB495B" w:rsidRPr="00D52557" w:rsidRDefault="00EB495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D52557">
                              <w:rPr>
                                <w:rFonts w:ascii="Calibri" w:hAnsi="Calibri" w:cs="Calibri"/>
                                <w:b/>
                              </w:rPr>
                              <w:t xml:space="preserve">Additional information: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B495B" w:rsidRPr="00215BD7">
              <w:rPr>
                <w:rFonts w:ascii="Calibri" w:eastAsia="Calibri" w:hAnsi="Calibri" w:cs="Calibri"/>
                <w:color w:val="4472C4"/>
                <w:lang w:val="cy-GB"/>
              </w:rPr>
              <w:t>-Profedigaeth</w:t>
            </w:r>
            <w:r w:rsidR="00EB495B" w:rsidRPr="006D39BE">
              <w:rPr>
                <w:rFonts w:ascii="Calibri" w:hAnsi="Calibri" w:cs="Calibri"/>
              </w:rPr>
              <w:t xml:space="preserve"> </w:t>
            </w:r>
            <w:r w:rsidR="00EB495B">
              <w:rPr>
                <w:rFonts w:ascii="Calibri" w:hAnsi="Calibri" w:cs="Calibri"/>
              </w:rPr>
              <w:t xml:space="preserve">/ </w:t>
            </w:r>
            <w:r w:rsidR="00EB495B" w:rsidRPr="006D39BE">
              <w:rPr>
                <w:rFonts w:ascii="Calibri" w:hAnsi="Calibri" w:cs="Calibri"/>
              </w:rPr>
              <w:t xml:space="preserve">Bereavement       </w:t>
            </w:r>
            <w:r w:rsidR="00EB495B" w:rsidRPr="00772664">
              <w:rPr>
                <w:rFonts w:ascii="Calibri" w:hAnsi="Calibri" w:cs="Calibri"/>
                <w:bCs/>
              </w:rPr>
              <w:sym w:font="Wingdings" w:char="F071"/>
            </w:r>
            <w:r w:rsidR="00EB495B" w:rsidRPr="006D39BE">
              <w:rPr>
                <w:rFonts w:ascii="Calibri" w:hAnsi="Calibri" w:cs="Calibri"/>
              </w:rPr>
              <w:t xml:space="preserve">                                                               </w:t>
            </w:r>
          </w:p>
          <w:p w14:paraId="45811E0A" w14:textId="77777777" w:rsidR="00EB495B" w:rsidRPr="006D39BE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-Gofalwr ifanc</w:t>
            </w:r>
            <w:r w:rsidRPr="006D39B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D39BE">
              <w:rPr>
                <w:rFonts w:ascii="Calibri" w:hAnsi="Calibri" w:cs="Calibri"/>
              </w:rPr>
              <w:t xml:space="preserve">Young carer  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056A33DD" w14:textId="77777777" w:rsidR="00EB495B" w:rsidRPr="006D39BE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-Bwlio</w:t>
            </w:r>
            <w:r w:rsidRPr="006D39B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D39BE">
              <w:rPr>
                <w:rFonts w:ascii="Calibri" w:hAnsi="Calibri" w:cs="Calibri"/>
              </w:rPr>
              <w:t xml:space="preserve">Bullying     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D39BE">
              <w:rPr>
                <w:rFonts w:ascii="Calibri" w:hAnsi="Calibri" w:cs="Calibri"/>
              </w:rPr>
              <w:t xml:space="preserve">                                                                         </w:t>
            </w:r>
          </w:p>
          <w:p w14:paraId="56544AAC" w14:textId="77777777" w:rsidR="00EB495B" w:rsidRPr="006D39BE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-Defnydd cyffuriau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/ alcohol</w:t>
            </w:r>
            <w:r w:rsidRPr="006D39B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D39BE">
              <w:rPr>
                <w:rFonts w:ascii="Calibri" w:hAnsi="Calibri" w:cs="Calibri"/>
              </w:rPr>
              <w:t>Drug / alcohol use</w:t>
            </w:r>
            <w:r>
              <w:rPr>
                <w:rFonts w:ascii="Calibri" w:hAnsi="Calibri" w:cs="Calibri"/>
              </w:rPr>
              <w:t xml:space="preserve">   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7AC19AD2" w14:textId="77777777" w:rsidR="00EB495B" w:rsidRPr="006D39BE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</w:t>
            </w:r>
            <w:proofErr w:type="spellStart"/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Gorbryder</w:t>
            </w:r>
            <w:proofErr w:type="spellEnd"/>
            <w:r w:rsidRPr="006D39B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D39BE">
              <w:rPr>
                <w:rFonts w:ascii="Calibri" w:hAnsi="Calibri" w:cs="Calibri"/>
              </w:rPr>
              <w:t xml:space="preserve">Anxiety 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D39BE">
              <w:rPr>
                <w:rFonts w:ascii="Calibri" w:hAnsi="Calibri" w:cs="Calibri"/>
              </w:rPr>
              <w:t xml:space="preserve">                                                                              </w:t>
            </w:r>
          </w:p>
          <w:p w14:paraId="705D7188" w14:textId="77777777" w:rsidR="00EB495B" w:rsidRPr="006D39BE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-Hunaniaeth</w:t>
            </w:r>
            <w:r w:rsidRPr="006D39B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D39BE">
              <w:rPr>
                <w:rFonts w:ascii="Calibri" w:hAnsi="Calibri" w:cs="Calibri"/>
              </w:rPr>
              <w:t>Identity</w:t>
            </w:r>
            <w:r>
              <w:rPr>
                <w:rFonts w:ascii="Calibri" w:hAnsi="Calibri" w:cs="Calibri"/>
              </w:rPr>
              <w:t xml:space="preserve">  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4BD9695D" w14:textId="77777777" w:rsidR="00EB495B" w:rsidRPr="006D39BE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-Anhawster wrth reoli emosiynau, e.e. dicter /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 w:rsidRPr="006D39BE">
              <w:rPr>
                <w:rFonts w:ascii="Calibri" w:hAnsi="Calibri" w:cs="Calibri"/>
              </w:rPr>
              <w:t xml:space="preserve">Difficulty managing emotions e.g. anger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 w:rsidRPr="006D39BE">
              <w:rPr>
                <w:rFonts w:ascii="Calibri" w:hAnsi="Calibri" w:cs="Calibri"/>
              </w:rPr>
              <w:t xml:space="preserve">                    </w:t>
            </w:r>
          </w:p>
          <w:p w14:paraId="6EABF178" w14:textId="77777777" w:rsidR="00EB495B" w:rsidRPr="006D39BE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-Perthnasoedd</w:t>
            </w:r>
            <w:r w:rsidRPr="001851A2">
              <w:rPr>
                <w:rFonts w:ascii="Calibri" w:eastAsia="Calibri" w:hAnsi="Calibri" w:cs="Calibri"/>
                <w:lang w:val="cy-GB"/>
              </w:rPr>
              <w:t xml:space="preserve"> </w:t>
            </w:r>
            <w:r>
              <w:rPr>
                <w:rFonts w:ascii="Calibri" w:eastAsia="Calibri" w:hAnsi="Calibri" w:cs="Calibri"/>
                <w:lang w:val="cy-GB"/>
              </w:rPr>
              <w:t xml:space="preserve">/ </w:t>
            </w:r>
            <w:r w:rsidRPr="006D39BE">
              <w:rPr>
                <w:rFonts w:ascii="Calibri" w:hAnsi="Calibri" w:cs="Calibri"/>
              </w:rPr>
              <w:t>Relationships</w:t>
            </w:r>
            <w:r>
              <w:rPr>
                <w:rFonts w:ascii="Calibri" w:hAnsi="Calibri" w:cs="Calibri"/>
              </w:rPr>
              <w:t xml:space="preserve"> 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555B7CE2" w14:textId="77777777" w:rsidR="00EB495B" w:rsidRPr="00991881" w:rsidRDefault="00EB495B" w:rsidP="00EB495B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-Materion teulu</w:t>
            </w:r>
            <w:r w:rsidRPr="006D39B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D39BE">
              <w:rPr>
                <w:rFonts w:ascii="Calibri" w:hAnsi="Calibri" w:cs="Calibri"/>
              </w:rPr>
              <w:t>Family issues</w:t>
            </w:r>
            <w:r>
              <w:rPr>
                <w:rFonts w:ascii="Calibri" w:hAnsi="Calibri" w:cs="Calibri"/>
              </w:rPr>
              <w:t xml:space="preserve">  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31D2C058" w14:textId="77777777" w:rsidR="00EB495B" w:rsidRPr="000109C3" w:rsidRDefault="00EB495B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Arall</w:t>
            </w:r>
            <w:r>
              <w:rPr>
                <w:rFonts w:ascii="Calibri" w:hAnsi="Calibri" w:cs="Calibri"/>
                <w:b/>
              </w:rPr>
              <w:t xml:space="preserve"> / 0ther: ……………………………………………………………</w:t>
            </w:r>
          </w:p>
        </w:tc>
      </w:tr>
      <w:tr w:rsidR="0031589B" w:rsidRPr="00772664" w14:paraId="6AB6BB9C" w14:textId="77777777" w:rsidTr="007B440C">
        <w:tc>
          <w:tcPr>
            <w:tcW w:w="11199" w:type="dxa"/>
            <w:gridSpan w:val="6"/>
            <w:tcBorders>
              <w:bottom w:val="single" w:sz="4" w:space="0" w:color="auto"/>
            </w:tcBorders>
            <w:shd w:val="clear" w:color="auto" w:fill="DFD6EE"/>
          </w:tcPr>
          <w:p w14:paraId="47947758" w14:textId="77777777" w:rsidR="0031589B" w:rsidRPr="0031589B" w:rsidRDefault="0031589B" w:rsidP="0031589B">
            <w:pPr>
              <w:rPr>
                <w:rFonts w:ascii="Calibri" w:hAnsi="Calibri" w:cs="Calibri"/>
                <w:b/>
                <w:color w:val="4472C4"/>
              </w:rPr>
            </w:pPr>
            <w:r w:rsidRPr="0031589B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 xml:space="preserve">A oes unrhyw risgiau y mae angen i’r </w:t>
            </w:r>
            <w:proofErr w:type="spellStart"/>
            <w:r w:rsidRPr="0031589B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cwnselydd</w:t>
            </w:r>
            <w:proofErr w:type="spellEnd"/>
            <w:r w:rsidRPr="0031589B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 xml:space="preserve"> fod yn ymwybodol ohonynt? E.e. Trais, Hunan-niweidio, meddwl am neu gynllunio hunanladdiad?</w:t>
            </w:r>
            <w:r w:rsidRPr="0031589B">
              <w:rPr>
                <w:rFonts w:ascii="Calibri" w:hAnsi="Calibri" w:cs="Calibri"/>
                <w:b/>
                <w:color w:val="4472C4"/>
              </w:rPr>
              <w:t xml:space="preserve">  </w:t>
            </w:r>
          </w:p>
          <w:p w14:paraId="25B34DA7" w14:textId="77777777" w:rsidR="0031589B" w:rsidRPr="0031589B" w:rsidRDefault="0031589B" w:rsidP="00EB495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Are there any risks that the counsellor needs to be aware of? E.g. Violence, Self-harm, thoughts or plans of suicide?</w:t>
            </w:r>
          </w:p>
        </w:tc>
      </w:tr>
      <w:tr w:rsidR="00EB495B" w:rsidRPr="00772664" w14:paraId="7FE20A62" w14:textId="77777777" w:rsidTr="0031589B">
        <w:trPr>
          <w:trHeight w:val="730"/>
        </w:trPr>
        <w:tc>
          <w:tcPr>
            <w:tcW w:w="11199" w:type="dxa"/>
            <w:gridSpan w:val="6"/>
            <w:tcBorders>
              <w:bottom w:val="single" w:sz="4" w:space="0" w:color="auto"/>
            </w:tcBorders>
          </w:tcPr>
          <w:p w14:paraId="7F48357F" w14:textId="77777777" w:rsidR="00EB495B" w:rsidRPr="0031589B" w:rsidRDefault="00EB495B" w:rsidP="00EB495B">
            <w:pPr>
              <w:rPr>
                <w:rFonts w:ascii="Calibri" w:hAnsi="Calibri" w:cs="Calibri"/>
                <w:bCs/>
              </w:rPr>
            </w:pPr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r w:rsidRPr="00587EF3">
              <w:rPr>
                <w:rFonts w:ascii="Calibri" w:hAnsi="Calibri" w:cs="Calibri"/>
                <w:color w:val="4472C4"/>
              </w:rPr>
              <w:t xml:space="preserve"> </w:t>
            </w:r>
            <w:r w:rsidRPr="00587EF3">
              <w:rPr>
                <w:rFonts w:ascii="Calibri" w:hAnsi="Calibri" w:cs="Calibri"/>
              </w:rPr>
              <w:t xml:space="preserve">/ </w:t>
            </w:r>
            <w:r w:rsidRPr="00587EF3">
              <w:rPr>
                <w:rFonts w:ascii="Calibri" w:hAnsi="Calibri" w:cs="Calibri"/>
                <w:b/>
                <w:bCs/>
              </w:rPr>
              <w:t>Yes</w:t>
            </w:r>
            <w:r>
              <w:rPr>
                <w:rFonts w:ascii="Arial" w:hAnsi="Arial"/>
              </w:rPr>
              <w:t xml:space="preserve"> </w:t>
            </w:r>
            <w:r w:rsidRPr="009B043B">
              <w:rPr>
                <w:rFonts w:ascii="Arial" w:hAnsi="Arial"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  <w:r>
              <w:rPr>
                <w:rFonts w:ascii="Arial" w:hAnsi="Arial"/>
              </w:rPr>
              <w:t xml:space="preserve">    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Nac</w:t>
            </w:r>
            <w:proofErr w:type="spellEnd"/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proofErr w:type="spellStart"/>
            <w:r w:rsidRPr="00215BD7">
              <w:rPr>
                <w:rFonts w:ascii="Calibri" w:hAnsi="Calibri" w:cs="Calibri"/>
                <w:b/>
                <w:color w:val="4472C4"/>
              </w:rPr>
              <w:t>oes</w:t>
            </w:r>
            <w:proofErr w:type="spellEnd"/>
            <w:r w:rsidRPr="0093623E">
              <w:rPr>
                <w:rFonts w:ascii="Calibri" w:hAnsi="Calibri" w:cs="Calibri"/>
                <w:b/>
              </w:rPr>
              <w:t xml:space="preserve"> /</w:t>
            </w:r>
            <w:r w:rsidRPr="00587EF3">
              <w:rPr>
                <w:rFonts w:ascii="Calibri" w:hAnsi="Calibri" w:cs="Calibri"/>
                <w:bCs/>
              </w:rPr>
              <w:t xml:space="preserve"> </w:t>
            </w:r>
            <w:r w:rsidRPr="00587EF3">
              <w:rPr>
                <w:rFonts w:ascii="Calibri" w:hAnsi="Calibri" w:cs="Calibri"/>
                <w:b/>
                <w:bCs/>
              </w:rPr>
              <w:t>No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  <w:bCs/>
              </w:rPr>
              <w:t xml:space="preserve"> </w:t>
            </w:r>
            <w:r w:rsidRPr="00772664">
              <w:rPr>
                <w:rFonts w:ascii="Calibri" w:hAnsi="Calibri" w:cs="Calibri"/>
                <w:bCs/>
              </w:rPr>
              <w:sym w:font="Wingdings" w:char="F071"/>
            </w:r>
          </w:p>
          <w:p w14:paraId="10394393" w14:textId="77777777" w:rsidR="00EB495B" w:rsidRPr="00772664" w:rsidRDefault="00EB495B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Manylion</w:t>
            </w:r>
            <w:r w:rsidRPr="0077266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772664">
              <w:rPr>
                <w:rFonts w:ascii="Calibri" w:hAnsi="Calibri" w:cs="Calibri"/>
              </w:rPr>
              <w:t>Details ……………………………………………………………………</w:t>
            </w:r>
            <w:r>
              <w:rPr>
                <w:rFonts w:ascii="Calibri" w:hAnsi="Calibri" w:cs="Calibri"/>
              </w:rPr>
              <w:t>………</w:t>
            </w:r>
            <w:r w:rsidR="0031589B">
              <w:rPr>
                <w:rFonts w:ascii="Calibri" w:hAnsi="Calibri" w:cs="Calibri"/>
              </w:rPr>
              <w:t>………………………………………………………………….</w:t>
            </w:r>
          </w:p>
        </w:tc>
      </w:tr>
      <w:tr w:rsidR="00EB495B" w:rsidRPr="00772664" w14:paraId="4DE5569E" w14:textId="77777777" w:rsidTr="000630FE">
        <w:tc>
          <w:tcPr>
            <w:tcW w:w="11199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0F049B67" w14:textId="77777777" w:rsidR="00AB0A2F" w:rsidRPr="00AB0A2F" w:rsidRDefault="00AB0A2F" w:rsidP="00AB0A2F">
            <w:pPr>
              <w:rPr>
                <w:rFonts w:ascii="Calibri" w:hAnsi="Calibri" w:cs="Calibri"/>
              </w:rPr>
            </w:pPr>
            <w:proofErr w:type="spellStart"/>
            <w:r w:rsidRPr="00AB0A2F">
              <w:rPr>
                <w:rFonts w:ascii="Calibri" w:eastAsia="Calibri" w:hAnsi="Calibri" w:cs="Calibri"/>
                <w:b/>
                <w:bCs/>
                <w:color w:val="0070C0"/>
                <w:u w:val="single"/>
                <w:lang w:val="cy-GB"/>
                <w14:ligatures w14:val="standardContextual"/>
              </w:rPr>
              <w:t>Atgyfeirwyr</w:t>
            </w:r>
            <w:proofErr w:type="spellEnd"/>
            <w:r w:rsidRPr="00AB0A2F">
              <w:rPr>
                <w:rFonts w:ascii="Calibri" w:eastAsia="Calibri" w:hAnsi="Calibri" w:cs="Calibri"/>
                <w:b/>
                <w:bCs/>
                <w:color w:val="0070C0"/>
                <w:u w:val="single"/>
                <w:lang w:val="cy-GB"/>
                <w14:ligatures w14:val="standardContextual"/>
              </w:rPr>
              <w:t xml:space="preserve">: </w:t>
            </w:r>
            <w:r w:rsidRPr="00AB0A2F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 xml:space="preserve">Gwnewch yn siŵr eich bod wedi llenwi'r ffurflen hon gyda'r person ifanc, a chwblhewch yr adran isod gyda nhw hefyd.  </w:t>
            </w:r>
            <w:r w:rsidRPr="00AB0A2F">
              <w:rPr>
                <w:rFonts w:ascii="Calibri" w:eastAsia="Calibri" w:hAnsi="Calibri" w:cs="Calibri"/>
                <w:b/>
                <w:bCs/>
                <w:color w:val="FF0000"/>
                <w:lang w:val="cy-GB"/>
                <w14:ligatures w14:val="standardContextual"/>
              </w:rPr>
              <w:t>Heb hyn ni allwn dderbyn yr atgyfeiriad</w:t>
            </w:r>
            <w:r w:rsidRPr="00AB0A2F">
              <w:rPr>
                <w:rFonts w:ascii="Calibri" w:eastAsia="Calibri" w:hAnsi="Calibri" w:cs="Calibri"/>
                <w:lang w:val="cy-GB"/>
                <w14:ligatures w14:val="standardContextual"/>
              </w:rPr>
              <w:t xml:space="preserve">: </w:t>
            </w:r>
          </w:p>
          <w:p w14:paraId="057C9D06" w14:textId="04109B20" w:rsidR="00053098" w:rsidRDefault="00053098" w:rsidP="00EB495B">
            <w:pPr>
              <w:rPr>
                <w:rFonts w:ascii="Calibri" w:hAnsi="Calibri" w:cs="Calibri"/>
              </w:rPr>
            </w:pPr>
            <w:r w:rsidRPr="00C2359F">
              <w:rPr>
                <w:rFonts w:ascii="Calibri" w:hAnsi="Calibri" w:cs="Calibri"/>
                <w:b/>
                <w:bCs/>
                <w:u w:val="single"/>
              </w:rPr>
              <w:t>Referrers</w:t>
            </w:r>
            <w:r w:rsidR="00C2359F"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Calibri" w:hAnsi="Calibri" w:cs="Calibri"/>
              </w:rPr>
              <w:t xml:space="preserve">Please ensure that you have completed this form with the young person, and please also complete the below </w:t>
            </w:r>
            <w:r w:rsidR="00F16222">
              <w:rPr>
                <w:rFonts w:ascii="Calibri" w:hAnsi="Calibri" w:cs="Calibri"/>
              </w:rPr>
              <w:t xml:space="preserve">section </w:t>
            </w:r>
            <w:r>
              <w:rPr>
                <w:rFonts w:ascii="Calibri" w:hAnsi="Calibri" w:cs="Calibri"/>
              </w:rPr>
              <w:t xml:space="preserve">with them. </w:t>
            </w:r>
            <w:r w:rsidRPr="00CA25B6">
              <w:rPr>
                <w:rFonts w:ascii="Calibri" w:hAnsi="Calibri" w:cs="Calibri"/>
                <w:b/>
                <w:bCs/>
                <w:color w:val="FF0000"/>
              </w:rPr>
              <w:t>Without this we are unable to accept the referral</w:t>
            </w:r>
            <w:r>
              <w:rPr>
                <w:rFonts w:ascii="Calibri" w:hAnsi="Calibri" w:cs="Calibri"/>
              </w:rPr>
              <w:t>:</w:t>
            </w:r>
          </w:p>
          <w:p w14:paraId="367CE896" w14:textId="4D1848D4" w:rsidR="00AB0A2F" w:rsidRPr="006A5F83" w:rsidRDefault="00AB0A2F" w:rsidP="006A5F83">
            <w:pPr>
              <w:rPr>
                <w:rFonts w:ascii="Calibri" w:hAnsi="Calibri" w:cs="Calibri"/>
              </w:rPr>
            </w:pPr>
          </w:p>
          <w:p w14:paraId="51ED897F" w14:textId="229D5540" w:rsidR="00F16222" w:rsidRPr="00C2359F" w:rsidRDefault="00AB0A2F" w:rsidP="00AB0A2F">
            <w:pPr>
              <w:rPr>
                <w:rFonts w:ascii="Calibri" w:hAnsi="Calibri" w:cs="Calibri"/>
                <w:u w:val="single"/>
              </w:rPr>
            </w:pPr>
            <w:r w:rsidRPr="00AB0A2F">
              <w:rPr>
                <w:rFonts w:ascii="Calibri" w:eastAsia="Calibri" w:hAnsi="Calibri" w:cs="Calibri"/>
                <w:b/>
                <w:bCs/>
                <w:color w:val="0070C0"/>
                <w:u w:val="single"/>
                <w:lang w:val="cy-GB"/>
                <w14:ligatures w14:val="standardContextual"/>
              </w:rPr>
              <w:t xml:space="preserve">Person ifanc: </w:t>
            </w:r>
            <w:r w:rsidRPr="00AB0A2F">
              <w:rPr>
                <w:rFonts w:ascii="Calibri" w:hAnsi="Calibri" w:cs="Calibri"/>
                <w:color w:val="0070C0"/>
                <w:u w:val="single"/>
              </w:rPr>
              <w:t>/</w:t>
            </w:r>
            <w:r>
              <w:rPr>
                <w:rFonts w:ascii="Calibri" w:hAnsi="Calibri" w:cs="Calibri"/>
                <w:color w:val="0070C0"/>
                <w:u w:val="single"/>
              </w:rPr>
              <w:t xml:space="preserve"> </w:t>
            </w:r>
            <w:r w:rsidR="00053098" w:rsidRPr="00C2359F">
              <w:rPr>
                <w:rFonts w:ascii="Calibri" w:hAnsi="Calibri" w:cs="Calibri"/>
                <w:b/>
                <w:bCs/>
                <w:u w:val="single"/>
              </w:rPr>
              <w:t>Young person:</w:t>
            </w:r>
            <w:r w:rsidR="00053098" w:rsidRPr="00C2359F">
              <w:rPr>
                <w:rFonts w:ascii="Calibri" w:hAnsi="Calibri" w:cs="Calibri"/>
                <w:u w:val="single"/>
              </w:rPr>
              <w:t xml:space="preserve"> </w:t>
            </w:r>
            <w:r w:rsidR="00053098" w:rsidRPr="00C2359F"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</w:p>
          <w:p w14:paraId="5182D11E" w14:textId="77777777" w:rsidR="00AB0A2F" w:rsidRPr="00AB0A2F" w:rsidRDefault="00AB0A2F" w:rsidP="00AB0A2F">
            <w:pPr>
              <w:rPr>
                <w:rFonts w:ascii="Calibri" w:hAnsi="Calibri" w:cs="Calibri"/>
              </w:rPr>
            </w:pPr>
            <w:r w:rsidRPr="00AB0A2F">
              <w:rPr>
                <w:rFonts w:ascii="Calibri" w:eastAsia="Calibri" w:hAnsi="Calibri" w:cs="Calibri"/>
                <w:lang w:val="cy-GB"/>
                <w14:ligatures w14:val="standardContextual"/>
              </w:rPr>
              <w:t>-</w:t>
            </w:r>
            <w:r w:rsidRPr="00AB0A2F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 xml:space="preserve">Ydych chi'n hapus i'r </w:t>
            </w:r>
            <w:proofErr w:type="spellStart"/>
            <w:r w:rsidRPr="00AB0A2F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atgyfeirydd</w:t>
            </w:r>
            <w:proofErr w:type="spellEnd"/>
            <w:r w:rsidRPr="00AB0A2F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 xml:space="preserve"> siarad â'ch rhiant / gofalwr i gael eu caniatâd ar gyfer yr atgyfeiriad hwn?</w:t>
            </w:r>
          </w:p>
          <w:p w14:paraId="1D0782BF" w14:textId="047AE0B9" w:rsidR="00F16222" w:rsidRDefault="009E6C03" w:rsidP="00053098">
            <w:pPr>
              <w:rPr>
                <w:rFonts w:ascii="Calibri" w:hAnsi="Calibri" w:cs="Calibri"/>
              </w:rPr>
            </w:pPr>
            <w:r w:rsidRPr="009E6C03">
              <w:rPr>
                <w:rFonts w:ascii="Calibri" w:hAnsi="Calibri" w:cs="Calibri"/>
              </w:rPr>
              <w:t>-</w:t>
            </w:r>
            <w:r w:rsidR="00F16222" w:rsidRPr="009E6C03">
              <w:rPr>
                <w:rFonts w:ascii="Calibri" w:hAnsi="Calibri" w:cs="Calibri"/>
              </w:rPr>
              <w:t xml:space="preserve">Are you happy for the referrer to speak to your parent / carer </w:t>
            </w:r>
            <w:r w:rsidR="000A6CF9" w:rsidRPr="009E6C03">
              <w:rPr>
                <w:rFonts w:ascii="Calibri" w:hAnsi="Calibri" w:cs="Calibri"/>
              </w:rPr>
              <w:t>to gain their consent for</w:t>
            </w:r>
            <w:r w:rsidR="00F16222" w:rsidRPr="009E6C03">
              <w:rPr>
                <w:rFonts w:ascii="Calibri" w:hAnsi="Calibri" w:cs="Calibri"/>
              </w:rPr>
              <w:t xml:space="preserve"> this referral?</w:t>
            </w:r>
          </w:p>
          <w:p w14:paraId="3B27B352" w14:textId="44AB3A92" w:rsidR="00AB0A2F" w:rsidRPr="009E6C03" w:rsidRDefault="00AB0A2F" w:rsidP="00053098">
            <w:pPr>
              <w:rPr>
                <w:rFonts w:ascii="Calibri" w:hAnsi="Calibri" w:cs="Calibri"/>
              </w:rPr>
            </w:pPr>
          </w:p>
          <w:p w14:paraId="2B73D66A" w14:textId="326D8984" w:rsidR="00F16222" w:rsidRPr="00AB0A2F" w:rsidRDefault="00AB0A2F" w:rsidP="00AB0A2F">
            <w:pPr>
              <w:rPr>
                <w:rFonts w:ascii="Calibri" w:hAnsi="Calibri" w:cs="Calibri"/>
              </w:rPr>
            </w:pPr>
            <w:r w:rsidRPr="009E6C03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992" behindDoc="0" locked="0" layoutInCell="1" allowOverlap="1" wp14:anchorId="650DD74E" wp14:editId="7C1D3569">
                      <wp:simplePos x="0" y="0"/>
                      <wp:positionH relativeFrom="column">
                        <wp:posOffset>5451475</wp:posOffset>
                      </wp:positionH>
                      <wp:positionV relativeFrom="paragraph">
                        <wp:posOffset>29210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15226631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E90C0" w14:textId="77777777" w:rsidR="00F16222" w:rsidRDefault="00F16222" w:rsidP="00F1622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DD74E" id="_x0000_s1029" type="#_x0000_t202" style="position:absolute;margin-left:429.25pt;margin-top:2.3pt;width:10.5pt;height:10.5pt;flip:y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">
                      <v:textbox>
                        <w:txbxContent>
                          <w:p w14:paraId="0E2E90C0" w14:textId="77777777" w:rsidR="00F16222" w:rsidRDefault="00F16222" w:rsidP="00F1622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E6C03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280" behindDoc="0" locked="0" layoutInCell="1" allowOverlap="1" wp14:anchorId="773627B5" wp14:editId="347089FE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13335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18587422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A8475E" w14:textId="77777777" w:rsidR="009E6C03" w:rsidRDefault="009E6C03" w:rsidP="009E6C0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627B5" id="_x0000_s1030" type="#_x0000_t202" style="position:absolute;margin-left:145.25pt;margin-top:1.05pt;width:10.5pt;height:10.5pt;flip:y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">
                      <v:textbox>
                        <w:txbxContent>
                          <w:p w14:paraId="3DA8475E" w14:textId="77777777" w:rsidR="009E6C03" w:rsidRDefault="009E6C03" w:rsidP="009E6C0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E6C03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016" behindDoc="0" locked="0" layoutInCell="1" allowOverlap="1" wp14:anchorId="7BEA9D6B" wp14:editId="3A17E315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19050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12366901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38E14" w14:textId="77777777" w:rsidR="00F16222" w:rsidRDefault="00F16222" w:rsidP="00F1622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A9D6B" id="_x0000_s1031" type="#_x0000_t202" style="position:absolute;margin-left:52.75pt;margin-top:1.5pt;width:10.5pt;height:10.5pt;flip:y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">
                      <v:textbox>
                        <w:txbxContent>
                          <w:p w14:paraId="69C38E14" w14:textId="77777777" w:rsidR="00F16222" w:rsidRDefault="00F16222" w:rsidP="00F1622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B0A2F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Ydw</w:t>
            </w:r>
            <w:r>
              <w:rPr>
                <w:rFonts w:ascii="Calibri" w:eastAsia="Calibri" w:hAnsi="Calibri"/>
                <w:lang w:val="cy-GB"/>
                <w14:ligatures w14:val="standardContextual"/>
              </w:rPr>
              <w:t>/</w:t>
            </w:r>
            <w:r w:rsidR="00F16222" w:rsidRPr="009E6C03">
              <w:rPr>
                <w:rFonts w:ascii="Calibri" w:hAnsi="Calibri"/>
              </w:rPr>
              <w:t xml:space="preserve">Yes              </w:t>
            </w:r>
            <w:r w:rsidRPr="00AB0A2F">
              <w:rPr>
                <w:rFonts w:ascii="Calibri" w:eastAsia="Calibri" w:hAnsi="Calibri"/>
                <w:lang w:val="cy-GB"/>
                <w14:ligatures w14:val="standardContextual"/>
              </w:rPr>
              <w:t xml:space="preserve"> </w:t>
            </w:r>
            <w:r w:rsidRPr="00AB0A2F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Nac ydw/</w:t>
            </w:r>
            <w:r w:rsidR="00F16222" w:rsidRPr="009E6C03">
              <w:rPr>
                <w:rFonts w:ascii="Calibri" w:hAnsi="Calibri"/>
              </w:rPr>
              <w:t>No</w:t>
            </w:r>
            <w:r w:rsidR="009E6C03">
              <w:rPr>
                <w:rFonts w:ascii="Calibri" w:hAnsi="Calibri"/>
              </w:rPr>
              <w:t xml:space="preserve">              </w:t>
            </w:r>
            <w:r w:rsidR="0071167E" w:rsidRPr="009E6C03">
              <w:rPr>
                <w:rFonts w:ascii="Calibri" w:hAnsi="Calibri"/>
              </w:rPr>
              <w:t xml:space="preserve">             </w:t>
            </w:r>
            <w:r w:rsidR="009E6C03">
              <w:rPr>
                <w:rFonts w:ascii="Calibri" w:hAnsi="Calibri"/>
              </w:rPr>
              <w:t xml:space="preserve">   </w:t>
            </w:r>
            <w:r w:rsidRPr="00AB0A2F">
              <w:rPr>
                <w:rFonts w:ascii="Calibri" w:eastAsia="Calibri" w:hAnsi="Calibri"/>
                <w:lang w:val="cy-GB"/>
                <w14:ligatures w14:val="standardContextual"/>
              </w:rPr>
              <w:t xml:space="preserve"> </w:t>
            </w:r>
            <w:proofErr w:type="spellStart"/>
            <w:r w:rsidRPr="00AB0A2F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Amh</w:t>
            </w:r>
            <w:proofErr w:type="spellEnd"/>
            <w:r w:rsidRPr="00AB0A2F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 (Os yw'n hunangyfeirio) </w:t>
            </w:r>
            <w:r w:rsidRPr="008237AE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/</w:t>
            </w:r>
            <w:r>
              <w:rPr>
                <w:rFonts w:ascii="Calibri" w:eastAsia="Calibri" w:hAnsi="Calibri"/>
                <w:lang w:val="cy-GB"/>
                <w14:ligatures w14:val="standardContextual"/>
              </w:rPr>
              <w:t xml:space="preserve"> </w:t>
            </w:r>
            <w:r w:rsidR="0071167E" w:rsidRPr="009E6C03">
              <w:rPr>
                <w:rFonts w:ascii="Calibri" w:hAnsi="Calibri"/>
              </w:rPr>
              <w:t>N/A (If self-referral)</w:t>
            </w:r>
            <w:r w:rsidR="009E6C03">
              <w:rPr>
                <w:rFonts w:ascii="Calibri" w:hAnsi="Calibri"/>
              </w:rPr>
              <w:t xml:space="preserve">   </w:t>
            </w:r>
          </w:p>
          <w:p w14:paraId="318ED36B" w14:textId="46DCB85E" w:rsidR="000A6CF9" w:rsidRPr="009E6C03" w:rsidRDefault="000A6CF9" w:rsidP="00F16222">
            <w:pPr>
              <w:spacing w:line="276" w:lineRule="auto"/>
              <w:rPr>
                <w:rFonts w:ascii="Calibri" w:hAnsi="Calibri"/>
              </w:rPr>
            </w:pPr>
          </w:p>
          <w:p w14:paraId="5217EA35" w14:textId="3C204E2F" w:rsidR="008237AE" w:rsidRPr="008237AE" w:rsidRDefault="008237AE" w:rsidP="008237AE">
            <w:pPr>
              <w:spacing w:line="276" w:lineRule="auto"/>
              <w:rPr>
                <w:rFonts w:ascii="Calibri" w:hAnsi="Calibri"/>
                <w:color w:val="0070C0"/>
              </w:rPr>
            </w:pPr>
            <w:r w:rsidRPr="008237AE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-Os yw’n hunangyfeirio, a ydych chi am i'ch rhieni / gofalwyr wybod am yr atgyfeiriad hwn? </w:t>
            </w:r>
          </w:p>
          <w:p w14:paraId="7083DF18" w14:textId="3E6422F0" w:rsidR="000A6CF9" w:rsidRPr="009E6C03" w:rsidRDefault="008237AE" w:rsidP="00F1622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  <w:r w:rsidR="000A6CF9" w:rsidRPr="009E6C03">
              <w:rPr>
                <w:rFonts w:ascii="Calibri" w:hAnsi="Calibri"/>
              </w:rPr>
              <w:t>If self-referral, do you want your parents / carers to know about this referral?</w:t>
            </w:r>
          </w:p>
          <w:p w14:paraId="50D99A4A" w14:textId="293ADA72" w:rsidR="000A6CF9" w:rsidRPr="009E6C03" w:rsidRDefault="000A6CF9" w:rsidP="00F16222">
            <w:pPr>
              <w:spacing w:line="276" w:lineRule="auto"/>
              <w:rPr>
                <w:rFonts w:ascii="Calibri" w:hAnsi="Calibri"/>
              </w:rPr>
            </w:pPr>
          </w:p>
          <w:p w14:paraId="3B596618" w14:textId="12824737" w:rsidR="000A6CF9" w:rsidRPr="009E6C03" w:rsidRDefault="008237AE" w:rsidP="008237AE">
            <w:pPr>
              <w:spacing w:line="276" w:lineRule="auto"/>
              <w:rPr>
                <w:rFonts w:ascii="Calibri" w:hAnsi="Calibri"/>
              </w:rPr>
            </w:pPr>
            <w:r w:rsidRPr="009E6C03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136" behindDoc="0" locked="0" layoutInCell="1" allowOverlap="1" wp14:anchorId="72F1CA7C" wp14:editId="519CB8B4">
                      <wp:simplePos x="0" y="0"/>
                      <wp:positionH relativeFrom="column">
                        <wp:posOffset>5991225</wp:posOffset>
                      </wp:positionH>
                      <wp:positionV relativeFrom="paragraph">
                        <wp:posOffset>16510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21247696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39E4D1" w14:textId="77777777" w:rsidR="000A6CF9" w:rsidRDefault="000A6CF9" w:rsidP="000A6CF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1CA7C" id="_x0000_s1032" type="#_x0000_t202" style="position:absolute;margin-left:471.75pt;margin-top:1.3pt;width:10.5pt;height:10.5pt;flip:y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">
                      <v:textbox>
                        <w:txbxContent>
                          <w:p w14:paraId="6839E4D1" w14:textId="77777777" w:rsidR="000A6CF9" w:rsidRDefault="000A6CF9" w:rsidP="000A6CF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E6C03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328" behindDoc="0" locked="0" layoutInCell="1" allowOverlap="1" wp14:anchorId="4998A6A5" wp14:editId="2C8B361A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20320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14037143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1F5934" w14:textId="77777777" w:rsidR="009E6C03" w:rsidRDefault="009E6C03" w:rsidP="009E6C0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8A6A5" id="_x0000_s1033" type="#_x0000_t202" style="position:absolute;margin-left:147.25pt;margin-top:1.6pt;width:10.5pt;height:10.5pt;flip:y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">
                      <v:textbox>
                        <w:txbxContent>
                          <w:p w14:paraId="151F5934" w14:textId="77777777" w:rsidR="009E6C03" w:rsidRDefault="009E6C03" w:rsidP="009E6C0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E6C03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160" behindDoc="0" locked="0" layoutInCell="1" allowOverlap="1" wp14:anchorId="6FAE7F0E" wp14:editId="5B210B2C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31750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19820627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6300FF" w14:textId="77777777" w:rsidR="000A6CF9" w:rsidRDefault="000A6CF9" w:rsidP="000A6CF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E7F0E" id="_x0000_s1034" type="#_x0000_t202" style="position:absolute;margin-left:54pt;margin-top:2.5pt;width:10.5pt;height:10.5pt;flip:y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">
                      <v:textbox>
                        <w:txbxContent>
                          <w:p w14:paraId="626300FF" w14:textId="77777777" w:rsidR="000A6CF9" w:rsidRDefault="000A6CF9" w:rsidP="000A6CF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8237AE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Ydw</w:t>
            </w:r>
            <w:r w:rsidRPr="008237AE">
              <w:rPr>
                <w:rFonts w:ascii="Calibri" w:hAnsi="Calibri"/>
                <w:noProof/>
                <w:color w:val="0070C0"/>
              </w:rPr>
              <w:t xml:space="preserve"> </w:t>
            </w:r>
            <w:r>
              <w:rPr>
                <w:rFonts w:ascii="Calibri" w:hAnsi="Calibri"/>
                <w:noProof/>
              </w:rPr>
              <w:t>/</w:t>
            </w:r>
            <w:r w:rsidR="000A6CF9" w:rsidRPr="009E6C03">
              <w:rPr>
                <w:rFonts w:ascii="Calibri" w:hAnsi="Calibri"/>
              </w:rPr>
              <w:t xml:space="preserve">Yes               </w:t>
            </w:r>
            <w:r w:rsidRPr="00AB0A2F">
              <w:rPr>
                <w:rFonts w:ascii="Calibri" w:eastAsia="Calibri" w:hAnsi="Calibri"/>
                <w:lang w:val="cy-GB"/>
                <w14:ligatures w14:val="standardContextual"/>
              </w:rPr>
              <w:t xml:space="preserve"> </w:t>
            </w:r>
            <w:r w:rsidRPr="008237AE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Nac ydw/</w:t>
            </w:r>
            <w:r w:rsidR="000A6CF9" w:rsidRPr="009E6C03">
              <w:rPr>
                <w:rFonts w:ascii="Calibri" w:hAnsi="Calibri"/>
              </w:rPr>
              <w:t xml:space="preserve">No            </w:t>
            </w:r>
            <w:r w:rsidRPr="00AB0A2F">
              <w:rPr>
                <w:rFonts w:ascii="Calibri" w:eastAsia="Calibri" w:hAnsi="Calibri"/>
                <w:lang w:val="cy-GB"/>
                <w14:ligatures w14:val="standardContextual"/>
              </w:rPr>
              <w:t xml:space="preserve"> </w:t>
            </w:r>
            <w:proofErr w:type="spellStart"/>
            <w:r w:rsidRPr="008237AE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Amh</w:t>
            </w:r>
            <w:proofErr w:type="spellEnd"/>
            <w:r w:rsidRPr="008237AE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 (Os nad yw’n hunangyfeirio)</w:t>
            </w:r>
            <w:r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 </w:t>
            </w:r>
            <w:r w:rsidRPr="008237AE">
              <w:rPr>
                <w:rFonts w:ascii="Calibri" w:hAnsi="Calibri"/>
                <w:color w:val="0070C0"/>
              </w:rPr>
              <w:t>/</w:t>
            </w:r>
            <w:r>
              <w:rPr>
                <w:rFonts w:ascii="Calibri" w:hAnsi="Calibri"/>
                <w:color w:val="0070C0"/>
              </w:rPr>
              <w:t xml:space="preserve"> </w:t>
            </w:r>
            <w:r w:rsidR="000A6CF9" w:rsidRPr="009E6C03">
              <w:rPr>
                <w:rFonts w:ascii="Calibri" w:hAnsi="Calibri"/>
              </w:rPr>
              <w:t>N/A (If not self-referral)</w:t>
            </w:r>
          </w:p>
          <w:p w14:paraId="0DB00B00" w14:textId="284C4B43" w:rsidR="00F16222" w:rsidRPr="009E6C03" w:rsidRDefault="00F16222" w:rsidP="00F16222">
            <w:pPr>
              <w:rPr>
                <w:rFonts w:ascii="Calibri" w:hAnsi="Calibri" w:cs="Calibri"/>
              </w:rPr>
            </w:pPr>
          </w:p>
          <w:p w14:paraId="37AED671" w14:textId="2DE67FA1" w:rsidR="006A5F83" w:rsidRPr="00E21967" w:rsidRDefault="006A5F83" w:rsidP="006A5F83">
            <w:pPr>
              <w:rPr>
                <w:rFonts w:ascii="Calibri" w:hAnsi="Calibri" w:cs="Calibri"/>
                <w:color w:val="0070C0"/>
              </w:rPr>
            </w:pPr>
            <w:r w:rsidRPr="00E21967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Os ydych, enwch â phwy yr hoffech i ni siarad â nhw..............................................................</w:t>
            </w:r>
            <w:r w:rsidR="00E21967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......................</w:t>
            </w:r>
            <w:r w:rsidRPr="00E21967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.</w:t>
            </w:r>
          </w:p>
          <w:p w14:paraId="59BF1655" w14:textId="08928981" w:rsidR="00053098" w:rsidRDefault="00684AB3" w:rsidP="00EB495B">
            <w:pPr>
              <w:rPr>
                <w:rFonts w:ascii="Calibri" w:hAnsi="Calibri" w:cs="Calibri"/>
              </w:rPr>
            </w:pPr>
            <w:r w:rsidRPr="009E6C03">
              <w:rPr>
                <w:rFonts w:ascii="Calibri" w:hAnsi="Calibri" w:cs="Calibri"/>
              </w:rPr>
              <w:t>I</w:t>
            </w:r>
            <w:r w:rsidR="00F46F63" w:rsidRPr="009E6C03">
              <w:rPr>
                <w:rFonts w:ascii="Calibri" w:hAnsi="Calibri" w:cs="Calibri"/>
              </w:rPr>
              <w:t xml:space="preserve">f </w:t>
            </w:r>
            <w:r w:rsidRPr="009E6C03">
              <w:rPr>
                <w:rFonts w:ascii="Calibri" w:hAnsi="Calibri" w:cs="Calibri"/>
              </w:rPr>
              <w:t>yes,</w:t>
            </w:r>
            <w:r w:rsidR="00F46F63" w:rsidRPr="009E6C03">
              <w:rPr>
                <w:rFonts w:ascii="Calibri" w:hAnsi="Calibri" w:cs="Calibri"/>
              </w:rPr>
              <w:t xml:space="preserve"> </w:t>
            </w:r>
            <w:r w:rsidR="000A6CF9" w:rsidRPr="009E6C03">
              <w:rPr>
                <w:rFonts w:ascii="Calibri" w:hAnsi="Calibri" w:cs="Calibri"/>
              </w:rPr>
              <w:t xml:space="preserve">please name who you would like to be spoken </w:t>
            </w:r>
            <w:r w:rsidR="00F46F63" w:rsidRPr="009E6C03">
              <w:rPr>
                <w:rFonts w:ascii="Calibri" w:hAnsi="Calibri" w:cs="Calibri"/>
              </w:rPr>
              <w:t>to</w:t>
            </w:r>
            <w:r w:rsidR="00F16222">
              <w:rPr>
                <w:rFonts w:ascii="Calibri" w:hAnsi="Calibri" w:cs="Calibri"/>
              </w:rPr>
              <w:t>……………………………………………………………………………</w:t>
            </w:r>
            <w:proofErr w:type="gramStart"/>
            <w:r w:rsidR="00F16222">
              <w:rPr>
                <w:rFonts w:ascii="Calibri" w:hAnsi="Calibri" w:cs="Calibri"/>
              </w:rPr>
              <w:t>…</w:t>
            </w:r>
            <w:r w:rsidR="009E6C03">
              <w:rPr>
                <w:rFonts w:ascii="Calibri" w:hAnsi="Calibri" w:cs="Calibri"/>
              </w:rPr>
              <w:t>..</w:t>
            </w:r>
            <w:proofErr w:type="gramEnd"/>
            <w:r w:rsidR="00F46F63">
              <w:rPr>
                <w:rFonts w:ascii="Calibri" w:hAnsi="Calibri" w:cs="Calibri"/>
              </w:rPr>
              <w:t>…</w:t>
            </w:r>
          </w:p>
          <w:p w14:paraId="16DB09DE" w14:textId="77777777" w:rsidR="00B24524" w:rsidRPr="00C02D3D" w:rsidRDefault="00B24524" w:rsidP="00EB495B">
            <w:pPr>
              <w:rPr>
                <w:rFonts w:ascii="Calibri" w:hAnsi="Calibri" w:cs="Calibri"/>
                <w:color w:val="0070C0"/>
              </w:rPr>
            </w:pPr>
          </w:p>
          <w:p w14:paraId="24B35C50" w14:textId="3A349B98" w:rsidR="009277C4" w:rsidRPr="009277C4" w:rsidRDefault="00C02D3D" w:rsidP="00EB495B">
            <w:pPr>
              <w:rPr>
                <w:rFonts w:ascii="Calibri" w:hAnsi="Calibri" w:cs="Calibri"/>
                <w:u w:val="single"/>
              </w:rPr>
            </w:pPr>
            <w:proofErr w:type="spellStart"/>
            <w:r w:rsidRPr="00C02D3D">
              <w:rPr>
                <w:rFonts w:ascii="Calibri" w:eastAsia="Calibri" w:hAnsi="Calibri" w:cs="Calibri"/>
                <w:b/>
                <w:bCs/>
                <w:color w:val="0070C0"/>
                <w:u w:val="single"/>
                <w:lang w:val="cy-GB"/>
                <w14:ligatures w14:val="standardContextual"/>
              </w:rPr>
              <w:t>Atgyfeirydd</w:t>
            </w:r>
            <w:proofErr w:type="spellEnd"/>
            <w:r w:rsidRPr="00C02D3D">
              <w:rPr>
                <w:rFonts w:ascii="Calibri" w:hAnsi="Calibri" w:cs="Calibri"/>
                <w:b/>
                <w:bCs/>
                <w:color w:val="0070C0"/>
                <w:u w:val="singl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u w:val="single"/>
              </w:rPr>
              <w:t xml:space="preserve">/ </w:t>
            </w:r>
            <w:r w:rsidR="009277C4" w:rsidRPr="009277C4">
              <w:rPr>
                <w:rFonts w:ascii="Calibri" w:hAnsi="Calibri" w:cs="Calibri"/>
                <w:b/>
                <w:bCs/>
                <w:u w:val="single"/>
              </w:rPr>
              <w:t>Referrer:</w:t>
            </w:r>
            <w:r w:rsidR="009277C4" w:rsidRPr="009277C4">
              <w:rPr>
                <w:rFonts w:ascii="Calibri" w:hAnsi="Calibri" w:cs="Calibri"/>
                <w:u w:val="single"/>
              </w:rPr>
              <w:t xml:space="preserve"> </w:t>
            </w:r>
          </w:p>
          <w:p w14:paraId="055459E2" w14:textId="30B4BB38" w:rsidR="00C437D5" w:rsidRPr="00C02D3D" w:rsidRDefault="00C02D3D" w:rsidP="00C02D3D">
            <w:pPr>
              <w:rPr>
                <w:rFonts w:ascii="Calibri" w:hAnsi="Calibri" w:cs="Calibri"/>
                <w:color w:val="0070C0"/>
              </w:rPr>
            </w:pPr>
            <w:r w:rsidRPr="00C02D3D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Rwy'n cadarnhau fy mod wedi siarad â’r rhiant / gofalwr a’u bod yn ymwybodol o'r atgyfeiriad hwn ac yn cydsynio iddo</w:t>
            </w:r>
            <w:r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 xml:space="preserve"> </w:t>
            </w:r>
            <w:r>
              <w:rPr>
                <w:rFonts w:ascii="Calibri" w:hAnsi="Calibri" w:cs="Calibri"/>
                <w:color w:val="0070C0"/>
              </w:rPr>
              <w:t xml:space="preserve">/ </w:t>
            </w:r>
            <w:r w:rsidR="009277C4">
              <w:rPr>
                <w:rFonts w:ascii="Calibri" w:hAnsi="Calibri" w:cs="Calibri"/>
              </w:rPr>
              <w:t>I confirm that I have spoken to parent / carer and they are aware of and consent to this referral</w:t>
            </w:r>
          </w:p>
          <w:p w14:paraId="06DBF7F3" w14:textId="77777777" w:rsidR="009277C4" w:rsidRDefault="009277C4" w:rsidP="00EB495B">
            <w:pPr>
              <w:rPr>
                <w:rFonts w:ascii="Calibri" w:hAnsi="Calibri" w:cs="Calibri"/>
              </w:rPr>
            </w:pPr>
          </w:p>
          <w:p w14:paraId="599E1BEB" w14:textId="3EC895DE" w:rsidR="009277C4" w:rsidRDefault="00C02D3D" w:rsidP="00EB495B">
            <w:pPr>
              <w:rPr>
                <w:rFonts w:ascii="Calibri" w:hAnsi="Calibri" w:cs="Calibri"/>
              </w:rPr>
            </w:pPr>
            <w:r w:rsidRPr="00C02D3D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 xml:space="preserve">Llofnodwyd </w:t>
            </w:r>
            <w:r>
              <w:rPr>
                <w:rFonts w:ascii="Calibri" w:eastAsia="Calibri" w:hAnsi="Calibri" w:cs="Calibri"/>
                <w:lang w:val="cy-GB"/>
                <w14:ligatures w14:val="standardContextual"/>
              </w:rPr>
              <w:t>/</w:t>
            </w:r>
            <w:r w:rsidR="009277C4">
              <w:rPr>
                <w:rFonts w:ascii="Calibri" w:hAnsi="Calibri" w:cs="Calibri"/>
              </w:rPr>
              <w:t xml:space="preserve">Signed ……………………………………………  </w:t>
            </w:r>
            <w:r w:rsidRPr="00C02D3D">
              <w:rPr>
                <w:rFonts w:ascii="Calibri" w:eastAsia="Calibri" w:hAnsi="Calibri" w:cs="Calibri"/>
                <w:lang w:val="cy-GB"/>
                <w14:ligatures w14:val="standardContextual"/>
              </w:rPr>
              <w:t xml:space="preserve"> </w:t>
            </w:r>
            <w:r w:rsidRPr="00C02D3D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Enw a rôl</w:t>
            </w:r>
            <w:r w:rsidRPr="00C02D3D">
              <w:rPr>
                <w:rFonts w:ascii="Calibri" w:hAnsi="Calibri" w:cs="Calibri"/>
                <w:color w:val="0070C0"/>
              </w:rPr>
              <w:t xml:space="preserve"> </w:t>
            </w:r>
            <w:r w:rsidRPr="00C02D3D">
              <w:rPr>
                <w:rFonts w:ascii="Calibri" w:hAnsi="Calibri" w:cs="Calibri"/>
              </w:rPr>
              <w:t xml:space="preserve">/ </w:t>
            </w:r>
            <w:r w:rsidR="009277C4" w:rsidRPr="00C02D3D">
              <w:rPr>
                <w:rFonts w:ascii="Calibri" w:hAnsi="Calibri" w:cs="Calibri"/>
              </w:rPr>
              <w:t xml:space="preserve">Name </w:t>
            </w:r>
            <w:r w:rsidR="009277C4">
              <w:rPr>
                <w:rFonts w:ascii="Calibri" w:hAnsi="Calibri" w:cs="Calibri"/>
              </w:rPr>
              <w:t xml:space="preserve">&amp; role……………………………………………… </w:t>
            </w:r>
            <w:r w:rsidRPr="00C02D3D">
              <w:rPr>
                <w:rFonts w:ascii="Calibri" w:eastAsia="Calibri" w:hAnsi="Calibri" w:cs="Calibri"/>
                <w:lang w:val="cy-GB"/>
                <w14:ligatures w14:val="standardContextual"/>
              </w:rPr>
              <w:t xml:space="preserve"> </w:t>
            </w:r>
            <w:r w:rsidRPr="00C02D3D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Dyddiad</w:t>
            </w:r>
            <w:r>
              <w:rPr>
                <w:rFonts w:ascii="Calibri" w:hAnsi="Calibri" w:cs="Calibri"/>
              </w:rPr>
              <w:t xml:space="preserve"> /</w:t>
            </w:r>
            <w:r w:rsidR="009277C4">
              <w:rPr>
                <w:rFonts w:ascii="Calibri" w:hAnsi="Calibri" w:cs="Calibri"/>
              </w:rPr>
              <w:t>Date……………………………………</w:t>
            </w:r>
          </w:p>
          <w:p w14:paraId="14FB28CE" w14:textId="77777777" w:rsidR="00C437D5" w:rsidRDefault="00C437D5" w:rsidP="00EB495B">
            <w:pPr>
              <w:rPr>
                <w:rFonts w:ascii="Calibri" w:hAnsi="Calibri" w:cs="Calibri"/>
              </w:rPr>
            </w:pPr>
          </w:p>
          <w:p w14:paraId="48745CA9" w14:textId="77777777" w:rsidR="00C02D3D" w:rsidRPr="00C02D3D" w:rsidRDefault="00C02D3D" w:rsidP="00C02D3D">
            <w:pPr>
              <w:spacing w:line="276" w:lineRule="auto"/>
              <w:rPr>
                <w:rFonts w:ascii="Calibri" w:hAnsi="Calibri"/>
                <w:color w:val="0070C0"/>
              </w:rPr>
            </w:pPr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-A yw'r rhiant / gofalwr yn cydsynio i'r </w:t>
            </w:r>
            <w:proofErr w:type="spellStart"/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cwnselydd</w:t>
            </w:r>
            <w:proofErr w:type="spellEnd"/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 </w:t>
            </w:r>
            <w:proofErr w:type="spellStart"/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Outside</w:t>
            </w:r>
            <w:proofErr w:type="spellEnd"/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 </w:t>
            </w:r>
            <w:proofErr w:type="spellStart"/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in</w:t>
            </w:r>
            <w:proofErr w:type="spellEnd"/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 xml:space="preserve"> gysylltu â'r person ifanc yn uniongyrchol? E.e. i drefnu sesiynau / anfon nodiadau atgoffa, adnoddau ac ati. </w:t>
            </w:r>
          </w:p>
          <w:p w14:paraId="2C265A21" w14:textId="05D3781D" w:rsidR="00C437D5" w:rsidRPr="00976C04" w:rsidRDefault="009E6C03" w:rsidP="00C437D5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  <w:r w:rsidR="00C437D5" w:rsidRPr="00976C04">
              <w:rPr>
                <w:rFonts w:ascii="Calibri" w:hAnsi="Calibri"/>
              </w:rPr>
              <w:t>Does the parent / carer consent to the Outside in counsellor contacting the young person directly? E.g. to arrange sessions / send reminders, resources etc.</w:t>
            </w:r>
          </w:p>
          <w:p w14:paraId="5998F32F" w14:textId="28189078" w:rsidR="00C437D5" w:rsidRDefault="00C02D3D" w:rsidP="00D25A76">
            <w:pPr>
              <w:pStyle w:val="ListParagraph"/>
              <w:spacing w:line="276" w:lineRule="auto"/>
              <w:rPr>
                <w:rFonts w:ascii="Calibri" w:hAnsi="Calibri"/>
              </w:rPr>
            </w:pPr>
            <w:r w:rsidRPr="00C02D3D">
              <w:rPr>
                <w:rFonts w:ascii="Calibri" w:hAnsi="Calibri"/>
                <w:noProof/>
                <w:color w:val="0070C0"/>
              </w:rPr>
              <mc:AlternateContent>
                <mc:Choice Requires="wps">
                  <w:drawing>
                    <wp:anchor distT="45720" distB="45720" distL="114300" distR="114300" simplePos="0" relativeHeight="251678208" behindDoc="0" locked="0" layoutInCell="1" allowOverlap="1" wp14:anchorId="193BD4B5" wp14:editId="62BECBFC">
                      <wp:simplePos x="0" y="0"/>
                      <wp:positionH relativeFrom="column">
                        <wp:posOffset>2397125</wp:posOffset>
                      </wp:positionH>
                      <wp:positionV relativeFrom="paragraph">
                        <wp:posOffset>40640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14292732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D5082" w14:textId="77777777" w:rsidR="00C437D5" w:rsidRDefault="00C437D5" w:rsidP="00C437D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BD4B5" id="_x0000_s1035" type="#_x0000_t202" style="position:absolute;left:0;text-align:left;margin-left:188.75pt;margin-top:3.2pt;width:10.5pt;height:10.5pt;flip:y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">
                      <v:textbox>
                        <w:txbxContent>
                          <w:p w14:paraId="169D5082" w14:textId="77777777" w:rsidR="00C437D5" w:rsidRDefault="00C437D5" w:rsidP="00C437D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02D3D">
              <w:rPr>
                <w:rFonts w:ascii="Calibri" w:hAnsi="Calibri"/>
                <w:noProof/>
                <w:color w:val="0070C0"/>
              </w:rPr>
              <mc:AlternateContent>
                <mc:Choice Requires="wps">
                  <w:drawing>
                    <wp:anchor distT="45720" distB="45720" distL="114300" distR="114300" simplePos="0" relativeHeight="251679232" behindDoc="0" locked="0" layoutInCell="1" allowOverlap="1" wp14:anchorId="311E1030" wp14:editId="08A76C98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22860</wp:posOffset>
                      </wp:positionV>
                      <wp:extent cx="133350" cy="133350"/>
                      <wp:effectExtent l="0" t="0" r="19050" b="19050"/>
                      <wp:wrapSquare wrapText="bothSides"/>
                      <wp:docPr id="18796925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EE5E1D" w14:textId="77777777" w:rsidR="00C437D5" w:rsidRDefault="00C437D5" w:rsidP="00C437D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E1030" id="_x0000_s1036" type="#_x0000_t202" style="position:absolute;left:0;text-align:left;margin-left:91pt;margin-top:1.8pt;width:10.5pt;height:10.5pt;flip:y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">
                      <v:textbox>
                        <w:txbxContent>
                          <w:p w14:paraId="1FEE5E1D" w14:textId="77777777" w:rsidR="00C437D5" w:rsidRDefault="00C437D5" w:rsidP="00C437D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Ydw</w:t>
            </w:r>
            <w:r w:rsidRPr="00C02D3D">
              <w:rPr>
                <w:rFonts w:ascii="Calibri" w:hAnsi="Calibri"/>
                <w:noProof/>
                <w:color w:val="0070C0"/>
              </w:rPr>
              <w:t xml:space="preserve"> </w:t>
            </w:r>
            <w:r>
              <w:rPr>
                <w:rFonts w:ascii="Calibri" w:hAnsi="Calibri"/>
                <w:noProof/>
              </w:rPr>
              <w:t>/</w:t>
            </w:r>
            <w:r w:rsidR="00C437D5" w:rsidRPr="00976C04">
              <w:rPr>
                <w:rFonts w:ascii="Calibri" w:hAnsi="Calibri"/>
              </w:rPr>
              <w:t xml:space="preserve">Yes                      </w:t>
            </w:r>
            <w:r w:rsidRPr="00C02D3D">
              <w:rPr>
                <w:rFonts w:ascii="Calibri" w:eastAsia="Calibri" w:hAnsi="Calibri"/>
                <w:lang w:val="cy-GB"/>
                <w14:ligatures w14:val="standardContextual"/>
              </w:rPr>
              <w:t xml:space="preserve"> </w:t>
            </w:r>
            <w:r w:rsidRPr="00C02D3D">
              <w:rPr>
                <w:rFonts w:ascii="Calibri" w:eastAsia="Calibri" w:hAnsi="Calibri"/>
                <w:color w:val="0070C0"/>
                <w:lang w:val="cy-GB"/>
                <w14:ligatures w14:val="standardContextual"/>
              </w:rPr>
              <w:t>Nac ydw</w:t>
            </w:r>
            <w:r w:rsidRPr="00C02D3D">
              <w:rPr>
                <w:rFonts w:ascii="Calibri" w:hAnsi="Calibri"/>
                <w:color w:val="0070C0"/>
              </w:rPr>
              <w:t xml:space="preserve"> </w:t>
            </w:r>
            <w:r>
              <w:rPr>
                <w:rFonts w:ascii="Calibri" w:hAnsi="Calibri"/>
              </w:rPr>
              <w:t>/</w:t>
            </w:r>
            <w:r w:rsidR="00C437D5" w:rsidRPr="00976C04">
              <w:rPr>
                <w:rFonts w:ascii="Calibri" w:hAnsi="Calibri"/>
              </w:rPr>
              <w:t>No</w:t>
            </w:r>
          </w:p>
          <w:p w14:paraId="70297BD4" w14:textId="77777777" w:rsidR="00C02D3D" w:rsidRPr="00D25A76" w:rsidRDefault="00C02D3D" w:rsidP="00D25A76">
            <w:pPr>
              <w:pStyle w:val="ListParagraph"/>
              <w:spacing w:line="276" w:lineRule="auto"/>
              <w:rPr>
                <w:rFonts w:ascii="Calibri" w:hAnsi="Calibri"/>
              </w:rPr>
            </w:pPr>
          </w:p>
          <w:p w14:paraId="123E9C2F" w14:textId="6AC77F3B" w:rsidR="009277C4" w:rsidRPr="00D25A76" w:rsidRDefault="00E05866" w:rsidP="00E05866">
            <w:pPr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</w:pPr>
            <w:r w:rsidRPr="00E05866">
              <w:rPr>
                <w:rFonts w:ascii="Calibri" w:eastAsia="Calibri" w:hAnsi="Calibri" w:cs="Calibri"/>
                <w:b/>
                <w:bCs/>
                <w:color w:val="0070C0"/>
                <w:sz w:val="28"/>
                <w:szCs w:val="28"/>
                <w:u w:val="single"/>
                <w:lang w:val="cy-GB"/>
                <w14:ligatures w14:val="standardContextual"/>
              </w:rPr>
              <w:lastRenderedPageBreak/>
              <w:t>NEU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 xml:space="preserve"> / </w:t>
            </w:r>
            <w:r w:rsidR="009277C4" w:rsidRPr="00D25A76"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>OR</w:t>
            </w:r>
          </w:p>
          <w:p w14:paraId="4C7C6631" w14:textId="77777777" w:rsidR="009277C4" w:rsidRDefault="009277C4" w:rsidP="00EB495B">
            <w:pPr>
              <w:rPr>
                <w:rFonts w:ascii="Calibri" w:hAnsi="Calibri" w:cs="Calibri"/>
              </w:rPr>
            </w:pPr>
          </w:p>
          <w:p w14:paraId="060E175E" w14:textId="77777777" w:rsidR="00DA2A73" w:rsidRPr="00DA2A73" w:rsidRDefault="00DA2A73" w:rsidP="00DA2A73">
            <w:pPr>
              <w:rPr>
                <w:rFonts w:ascii="Calibri" w:hAnsi="Calibri" w:cs="Calibri"/>
                <w:color w:val="0070C0"/>
              </w:rPr>
            </w:pPr>
            <w:r w:rsidRPr="00DA2A73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 xml:space="preserve">Nid yw'r person ifanc hwn eisiau i'w rhiant / gofalwr fod yn ymwybodol o'r atgyfeiriad hwn </w:t>
            </w:r>
          </w:p>
          <w:p w14:paraId="6FDDC6B2" w14:textId="03418514" w:rsidR="009277C4" w:rsidRPr="009779C8" w:rsidRDefault="009277C4" w:rsidP="00EB495B">
            <w:pPr>
              <w:rPr>
                <w:rFonts w:ascii="Calibri" w:hAnsi="Calibri" w:cs="Calibri"/>
              </w:rPr>
            </w:pPr>
            <w:r w:rsidRPr="009779C8">
              <w:rPr>
                <w:rFonts w:ascii="Calibri" w:hAnsi="Calibri" w:cs="Calibri"/>
              </w:rPr>
              <w:t>This young person does not want their parent / carer to be aware of this referral</w:t>
            </w:r>
          </w:p>
          <w:p w14:paraId="6A2281C5" w14:textId="77777777" w:rsidR="009277C4" w:rsidRDefault="009277C4" w:rsidP="00EB495B">
            <w:pPr>
              <w:rPr>
                <w:rFonts w:ascii="Calibri" w:hAnsi="Calibri" w:cs="Calibri"/>
              </w:rPr>
            </w:pPr>
          </w:p>
          <w:p w14:paraId="30889135" w14:textId="23776708" w:rsidR="009E6C03" w:rsidRDefault="00DA2A73" w:rsidP="009277C4">
            <w:pPr>
              <w:rPr>
                <w:rFonts w:ascii="Calibri" w:hAnsi="Calibri" w:cs="Calibri"/>
              </w:rPr>
            </w:pPr>
            <w:r w:rsidRPr="00DA2A73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Llofnodwyd</w:t>
            </w:r>
            <w:r w:rsidRPr="00DA2A73">
              <w:rPr>
                <w:rFonts w:ascii="Calibri" w:hAnsi="Calibri" w:cs="Calibri"/>
                <w:color w:val="0070C0"/>
              </w:rPr>
              <w:t xml:space="preserve"> </w:t>
            </w:r>
            <w:r>
              <w:rPr>
                <w:rFonts w:ascii="Calibri" w:hAnsi="Calibri" w:cs="Calibri"/>
              </w:rPr>
              <w:t>/</w:t>
            </w:r>
            <w:r w:rsidR="009277C4">
              <w:rPr>
                <w:rFonts w:ascii="Calibri" w:hAnsi="Calibri" w:cs="Calibri"/>
              </w:rPr>
              <w:t>Signed …………………………………………</w:t>
            </w:r>
            <w:r>
              <w:rPr>
                <w:rFonts w:ascii="Calibri" w:hAnsi="Calibri" w:cs="Calibri"/>
              </w:rPr>
              <w:t>….</w:t>
            </w:r>
            <w:r w:rsidR="009277C4">
              <w:rPr>
                <w:rFonts w:ascii="Calibri" w:hAnsi="Calibri" w:cs="Calibri"/>
              </w:rPr>
              <w:t xml:space="preserve">…  </w:t>
            </w:r>
            <w:r w:rsidRPr="00C02D3D">
              <w:rPr>
                <w:rFonts w:ascii="Calibri" w:eastAsia="Calibri" w:hAnsi="Calibri" w:cs="Calibri"/>
                <w:lang w:val="cy-GB"/>
                <w14:ligatures w14:val="standardContextual"/>
              </w:rPr>
              <w:t xml:space="preserve"> </w:t>
            </w:r>
            <w:r w:rsidRPr="00DA2A73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Enw a rôl</w:t>
            </w:r>
            <w:r w:rsidRPr="00DA2A73">
              <w:rPr>
                <w:rFonts w:ascii="Calibri" w:hAnsi="Calibri" w:cs="Calibri"/>
                <w:color w:val="0070C0"/>
              </w:rPr>
              <w:t xml:space="preserve"> </w:t>
            </w:r>
            <w:r>
              <w:rPr>
                <w:rFonts w:ascii="Calibri" w:hAnsi="Calibri" w:cs="Calibri"/>
              </w:rPr>
              <w:t>/</w:t>
            </w:r>
            <w:r w:rsidR="009277C4">
              <w:rPr>
                <w:rFonts w:ascii="Calibri" w:hAnsi="Calibri" w:cs="Calibri"/>
              </w:rPr>
              <w:t>Name &amp; role…………………………………………</w:t>
            </w:r>
            <w:r>
              <w:rPr>
                <w:rFonts w:ascii="Calibri" w:hAnsi="Calibri" w:cs="Calibri"/>
              </w:rPr>
              <w:t>………</w:t>
            </w:r>
            <w:r w:rsidR="009277C4">
              <w:rPr>
                <w:rFonts w:ascii="Calibri" w:hAnsi="Calibri" w:cs="Calibri"/>
              </w:rPr>
              <w:t xml:space="preserve">…… </w:t>
            </w:r>
            <w:r w:rsidRPr="00C02D3D">
              <w:rPr>
                <w:rFonts w:ascii="Calibri" w:eastAsia="Calibri" w:hAnsi="Calibri" w:cs="Calibri"/>
                <w:lang w:val="cy-GB"/>
                <w14:ligatures w14:val="standardContextual"/>
              </w:rPr>
              <w:t xml:space="preserve"> </w:t>
            </w:r>
            <w:r w:rsidRPr="00DA2A73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Dyddiad</w:t>
            </w:r>
            <w:r w:rsidRPr="00DA2A73">
              <w:rPr>
                <w:rFonts w:ascii="Calibri" w:hAnsi="Calibri" w:cs="Calibri"/>
                <w:color w:val="0070C0"/>
              </w:rPr>
              <w:t xml:space="preserve"> </w:t>
            </w:r>
            <w:r>
              <w:rPr>
                <w:rFonts w:ascii="Calibri" w:hAnsi="Calibri" w:cs="Calibri"/>
              </w:rPr>
              <w:t>/</w:t>
            </w:r>
            <w:r w:rsidR="009277C4">
              <w:rPr>
                <w:rFonts w:ascii="Calibri" w:hAnsi="Calibri" w:cs="Calibri"/>
              </w:rPr>
              <w:t>Date……………………………………</w:t>
            </w:r>
          </w:p>
          <w:p w14:paraId="585311F3" w14:textId="77777777" w:rsidR="009E6C03" w:rsidRDefault="009E6C03" w:rsidP="009277C4">
            <w:pPr>
              <w:rPr>
                <w:rFonts w:ascii="Calibri" w:hAnsi="Calibri" w:cs="Calibri"/>
              </w:rPr>
            </w:pPr>
          </w:p>
          <w:p w14:paraId="2824D9F3" w14:textId="77777777" w:rsidR="009E6C03" w:rsidRDefault="009E6C03" w:rsidP="009277C4">
            <w:pPr>
              <w:rPr>
                <w:rFonts w:ascii="Calibri" w:hAnsi="Calibri" w:cs="Calibri"/>
              </w:rPr>
            </w:pPr>
          </w:p>
          <w:p w14:paraId="3F4BB0A9" w14:textId="77777777" w:rsidR="00310094" w:rsidRDefault="00310094" w:rsidP="009277C4">
            <w:pPr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</w:pPr>
            <w:r w:rsidRPr="00DA2A73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Llofnodwyd</w:t>
            </w:r>
            <w:r w:rsidRPr="00DA2A73">
              <w:rPr>
                <w:rFonts w:ascii="Calibri" w:hAnsi="Calibri" w:cs="Calibri"/>
                <w:color w:val="0070C0"/>
              </w:rPr>
              <w:t xml:space="preserve"> </w:t>
            </w:r>
            <w:r>
              <w:rPr>
                <w:rFonts w:ascii="Calibri" w:hAnsi="Calibri" w:cs="Calibri"/>
                <w:color w:val="0070C0"/>
              </w:rPr>
              <w:t>/</w:t>
            </w:r>
            <w:r w:rsidR="009E6C03">
              <w:rPr>
                <w:rFonts w:ascii="Calibri" w:hAnsi="Calibri" w:cs="Calibri"/>
              </w:rPr>
              <w:t>Signed (</w:t>
            </w:r>
            <w:r w:rsidRPr="00310094">
              <w:rPr>
                <w:rFonts w:ascii="Calibri" w:eastAsia="Calibri" w:hAnsi="Calibri" w:cs="Calibri"/>
                <w:b/>
                <w:bCs/>
                <w:color w:val="0070C0"/>
                <w:lang w:val="cy-GB"/>
                <w14:ligatures w14:val="standardContextual"/>
              </w:rPr>
              <w:t xml:space="preserve"> Person ifanc</w:t>
            </w:r>
            <w:r>
              <w:rPr>
                <w:rFonts w:ascii="Calibri" w:hAnsi="Calibri" w:cs="Calibri"/>
              </w:rPr>
              <w:t xml:space="preserve"> /</w:t>
            </w:r>
            <w:r w:rsidR="009E6C03">
              <w:rPr>
                <w:rFonts w:ascii="Calibri" w:hAnsi="Calibri" w:cs="Calibri"/>
              </w:rPr>
              <w:t xml:space="preserve">Young person) …………………………………………………………………………  </w:t>
            </w:r>
            <w:r w:rsidRPr="00DA2A73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 xml:space="preserve"> </w:t>
            </w:r>
          </w:p>
          <w:p w14:paraId="6C15A6DC" w14:textId="55C51CEF" w:rsidR="009E6C03" w:rsidRDefault="00310094" w:rsidP="009277C4">
            <w:pPr>
              <w:rPr>
                <w:rFonts w:ascii="Calibri" w:hAnsi="Calibri" w:cs="Calibri"/>
              </w:rPr>
            </w:pPr>
            <w:r w:rsidRPr="00DA2A73">
              <w:rPr>
                <w:rFonts w:ascii="Calibri" w:eastAsia="Calibri" w:hAnsi="Calibri" w:cs="Calibri"/>
                <w:color w:val="0070C0"/>
                <w:lang w:val="cy-GB"/>
                <w14:ligatures w14:val="standardContextual"/>
              </w:rPr>
              <w:t>Dyddiad</w:t>
            </w:r>
            <w:r>
              <w:rPr>
                <w:rFonts w:ascii="Calibri" w:hAnsi="Calibri" w:cs="Calibri"/>
              </w:rPr>
              <w:t xml:space="preserve"> /</w:t>
            </w:r>
            <w:r w:rsidR="009E6C03">
              <w:rPr>
                <w:rFonts w:ascii="Calibri" w:hAnsi="Calibri" w:cs="Calibri"/>
              </w:rPr>
              <w:t>Date……………………………………….</w:t>
            </w:r>
          </w:p>
          <w:p w14:paraId="119A89AF" w14:textId="5872EA22" w:rsidR="00C02D3D" w:rsidRPr="00C02D3D" w:rsidRDefault="00C02D3D" w:rsidP="00C02D3D">
            <w:pPr>
              <w:rPr>
                <w:rFonts w:ascii="Calibri" w:hAnsi="Calibri" w:cs="Calibri"/>
              </w:rPr>
            </w:pPr>
          </w:p>
          <w:p w14:paraId="70A0B5B8" w14:textId="77777777" w:rsidR="00C02D3D" w:rsidRDefault="00C02D3D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14F74F52" w14:textId="77777777" w:rsidR="00C7207C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2763B96B" w14:textId="77777777" w:rsidR="00C7207C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4DCF23EF" w14:textId="77777777" w:rsidR="00C7207C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556FD51A" w14:textId="77777777" w:rsidR="00C7207C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7F8D400C" w14:textId="77777777" w:rsidR="00C7207C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4DCF9AA1" w14:textId="77777777" w:rsidR="00C7207C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3AABDDC7" w14:textId="77777777" w:rsidR="00C7207C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57346AA9" w14:textId="77777777" w:rsidR="00C7207C" w:rsidRPr="00C02D3D" w:rsidRDefault="00C7207C" w:rsidP="00C02D3D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</w:p>
          <w:p w14:paraId="66F4EDC9" w14:textId="77777777" w:rsidR="00AB0A2F" w:rsidRDefault="00AB0A2F" w:rsidP="009277C4">
            <w:pPr>
              <w:rPr>
                <w:rFonts w:ascii="Calibri" w:hAnsi="Calibri" w:cs="Calibri"/>
              </w:rPr>
            </w:pPr>
          </w:p>
          <w:p w14:paraId="57681084" w14:textId="77777777" w:rsidR="00AB0A2F" w:rsidRDefault="00AB0A2F" w:rsidP="009277C4">
            <w:pPr>
              <w:rPr>
                <w:rFonts w:ascii="Calibri" w:hAnsi="Calibri" w:cs="Calibri"/>
              </w:rPr>
            </w:pPr>
          </w:p>
          <w:p w14:paraId="1DB54358" w14:textId="77777777" w:rsidR="00053098" w:rsidRPr="00D25A76" w:rsidRDefault="00053098" w:rsidP="00D25A76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B495B" w:rsidRPr="00772664" w14:paraId="076F2146" w14:textId="77777777" w:rsidTr="005B6A88">
        <w:tc>
          <w:tcPr>
            <w:tcW w:w="11199" w:type="dxa"/>
            <w:gridSpan w:val="6"/>
            <w:shd w:val="clear" w:color="auto" w:fill="EFEEB0"/>
          </w:tcPr>
          <w:p w14:paraId="7238C875" w14:textId="77777777" w:rsidR="00EB495B" w:rsidRPr="00772664" w:rsidRDefault="00EB495B" w:rsidP="00EB495B">
            <w:pPr>
              <w:tabs>
                <w:tab w:val="left" w:pos="4575"/>
                <w:tab w:val="center" w:pos="5491"/>
              </w:tabs>
              <w:jc w:val="center"/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lastRenderedPageBreak/>
              <w:t xml:space="preserve">Manylion y sawl sy’n </w:t>
            </w:r>
            <w:proofErr w:type="spellStart"/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Atgyfeirio</w:t>
            </w:r>
            <w:proofErr w:type="spellEnd"/>
            <w:r>
              <w:rPr>
                <w:rFonts w:ascii="Calibri" w:eastAsia="Calibri" w:hAnsi="Calibri" w:cs="Calibri"/>
                <w:b/>
                <w:bCs/>
                <w:lang w:val="cy-GB"/>
              </w:rPr>
              <w:t xml:space="preserve"> /</w:t>
            </w:r>
            <w:r w:rsidRPr="00772664">
              <w:rPr>
                <w:rFonts w:ascii="Calibri" w:hAnsi="Calibri" w:cs="Calibri"/>
                <w:b/>
              </w:rPr>
              <w:t>Referrer</w:t>
            </w:r>
            <w:r>
              <w:rPr>
                <w:rFonts w:ascii="Calibri" w:hAnsi="Calibri" w:cs="Calibri"/>
                <w:b/>
              </w:rPr>
              <w:t xml:space="preserve"> Details</w:t>
            </w:r>
          </w:p>
        </w:tc>
      </w:tr>
      <w:tr w:rsidR="00EB495B" w:rsidRPr="00772664" w14:paraId="41737742" w14:textId="77777777" w:rsidTr="000630FE">
        <w:trPr>
          <w:trHeight w:val="154"/>
        </w:trPr>
        <w:tc>
          <w:tcPr>
            <w:tcW w:w="5484" w:type="dxa"/>
            <w:gridSpan w:val="2"/>
          </w:tcPr>
          <w:p w14:paraId="4D5C3C24" w14:textId="77777777" w:rsidR="00EB495B" w:rsidRPr="008851D9" w:rsidRDefault="00EB495B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Enw</w:t>
            </w:r>
            <w:r w:rsidRPr="008851D9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8851D9">
              <w:rPr>
                <w:rFonts w:ascii="Calibri" w:hAnsi="Calibri" w:cs="Calibri"/>
                <w:b/>
              </w:rPr>
              <w:t>Name:</w:t>
            </w:r>
          </w:p>
        </w:tc>
        <w:tc>
          <w:tcPr>
            <w:tcW w:w="5715" w:type="dxa"/>
            <w:gridSpan w:val="4"/>
          </w:tcPr>
          <w:p w14:paraId="667C1661" w14:textId="77777777" w:rsidR="00EB495B" w:rsidRPr="008851D9" w:rsidRDefault="00EB495B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Rhif Ffôn</w:t>
            </w:r>
            <w:r w:rsidRPr="008851D9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8851D9">
              <w:rPr>
                <w:rFonts w:ascii="Calibri" w:hAnsi="Calibri" w:cs="Calibri"/>
                <w:b/>
              </w:rPr>
              <w:t>Tel:</w:t>
            </w:r>
          </w:p>
        </w:tc>
      </w:tr>
      <w:tr w:rsidR="00EB495B" w:rsidRPr="00772664" w14:paraId="04FE7D03" w14:textId="77777777" w:rsidTr="000630FE">
        <w:trPr>
          <w:trHeight w:val="154"/>
        </w:trPr>
        <w:tc>
          <w:tcPr>
            <w:tcW w:w="5484" w:type="dxa"/>
            <w:gridSpan w:val="2"/>
          </w:tcPr>
          <w:p w14:paraId="05B2E7A9" w14:textId="77777777" w:rsidR="00EB495B" w:rsidRPr="008851D9" w:rsidRDefault="00EB495B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Swydd</w:t>
            </w:r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8851D9">
              <w:rPr>
                <w:rFonts w:ascii="Calibri" w:hAnsi="Calibri" w:cs="Calibri"/>
                <w:b/>
              </w:rPr>
              <w:t>Position:</w:t>
            </w:r>
          </w:p>
        </w:tc>
        <w:tc>
          <w:tcPr>
            <w:tcW w:w="5715" w:type="dxa"/>
            <w:gridSpan w:val="4"/>
          </w:tcPr>
          <w:p w14:paraId="3B6DF937" w14:textId="77777777" w:rsidR="00EB495B" w:rsidRPr="008851D9" w:rsidRDefault="00EB495B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E-bost</w:t>
            </w:r>
            <w:r w:rsidRPr="008851D9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8851D9">
              <w:rPr>
                <w:rFonts w:ascii="Calibri" w:hAnsi="Calibri" w:cs="Calibri"/>
                <w:b/>
              </w:rPr>
              <w:t>Email:</w:t>
            </w:r>
          </w:p>
        </w:tc>
      </w:tr>
      <w:tr w:rsidR="00EB495B" w:rsidRPr="00772664" w14:paraId="5B7C415C" w14:textId="77777777" w:rsidTr="00796092">
        <w:trPr>
          <w:trHeight w:val="250"/>
        </w:trPr>
        <w:tc>
          <w:tcPr>
            <w:tcW w:w="11199" w:type="dxa"/>
            <w:gridSpan w:val="6"/>
          </w:tcPr>
          <w:p w14:paraId="7E59F0EA" w14:textId="77777777" w:rsidR="00EB495B" w:rsidRPr="008851D9" w:rsidRDefault="00EB495B" w:rsidP="00EB495B">
            <w:pPr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Dyddiad</w:t>
            </w:r>
            <w:r w:rsidRPr="00215BD7">
              <w:rPr>
                <w:rFonts w:ascii="Calibri" w:hAnsi="Calibri" w:cs="Calibri"/>
                <w:b/>
                <w:color w:val="4472C4"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Pr="008851D9">
              <w:rPr>
                <w:rFonts w:ascii="Calibri" w:hAnsi="Calibri" w:cs="Calibri"/>
                <w:b/>
              </w:rPr>
              <w:t xml:space="preserve">Date: </w:t>
            </w:r>
          </w:p>
        </w:tc>
      </w:tr>
    </w:tbl>
    <w:p w14:paraId="3F571AB8" w14:textId="77777777" w:rsidR="001D0A9F" w:rsidRPr="00772664" w:rsidRDefault="001D0A9F" w:rsidP="005B0C67">
      <w:pPr>
        <w:rPr>
          <w:rFonts w:ascii="Calibri" w:hAnsi="Calibri" w:cs="Calibri"/>
          <w:b/>
        </w:rPr>
      </w:pPr>
    </w:p>
    <w:p w14:paraId="786251EC" w14:textId="77777777" w:rsidR="00796092" w:rsidRDefault="00FE0E8C" w:rsidP="005B0C67">
      <w:pPr>
        <w:rPr>
          <w:rFonts w:ascii="Calibri" w:hAnsi="Calibri" w:cs="Calibri"/>
          <w:b/>
        </w:rPr>
      </w:pPr>
      <w:r w:rsidRPr="00772664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F1CFF4" wp14:editId="37282328">
                <wp:simplePos x="0" y="0"/>
                <wp:positionH relativeFrom="column">
                  <wp:posOffset>1184910</wp:posOffset>
                </wp:positionH>
                <wp:positionV relativeFrom="paragraph">
                  <wp:posOffset>15240</wp:posOffset>
                </wp:positionV>
                <wp:extent cx="5397500" cy="847725"/>
                <wp:effectExtent l="0" t="4445" r="3175" b="0"/>
                <wp:wrapNone/>
                <wp:docPr id="527166614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DB934" w14:textId="77777777" w:rsidR="0045672B" w:rsidRPr="00215BD7" w:rsidRDefault="0045672B" w:rsidP="0045672B">
                            <w:pPr>
                              <w:rPr>
                                <w:rFonts w:ascii="Calibri" w:hAnsi="Calibri" w:cs="Calibri"/>
                                <w:color w:val="4472C4"/>
                              </w:rPr>
                            </w:pPr>
                            <w:r w:rsidRPr="00215BD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4472C4"/>
                                <w:lang w:val="cy-GB"/>
                              </w:rPr>
                              <w:t xml:space="preserve">Dychwelwch at: </w:t>
                            </w:r>
                            <w:proofErr w:type="spellStart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>Outside</w:t>
                            </w:r>
                            <w:proofErr w:type="spellEnd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>In</w:t>
                            </w:r>
                            <w:proofErr w:type="spellEnd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 xml:space="preserve">, Y Siop Wybodaeth, </w:t>
                            </w:r>
                            <w:proofErr w:type="spellStart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>Stryt</w:t>
                            </w:r>
                            <w:proofErr w:type="spellEnd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 xml:space="preserve"> y </w:t>
                            </w:r>
                            <w:proofErr w:type="spellStart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>Lampint</w:t>
                            </w:r>
                            <w:proofErr w:type="spellEnd"/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>, Wrecsam, LL11 1AR</w:t>
                            </w:r>
                          </w:p>
                          <w:p w14:paraId="3C66E5B8" w14:textId="77777777" w:rsidR="0045672B" w:rsidRPr="006F3B94" w:rsidRDefault="0045672B" w:rsidP="0045672B">
                            <w:pPr>
                              <w:rPr>
                                <w:rFonts w:ascii="Calibri" w:hAnsi="Calibri" w:cs="Calibri"/>
                                <w:color w:val="0000FF"/>
                                <w:u w:val="single"/>
                              </w:rPr>
                            </w:pPr>
                            <w:r w:rsidRPr="00215BD7">
                              <w:rPr>
                                <w:rFonts w:ascii="Calibri" w:eastAsia="Calibri" w:hAnsi="Calibri" w:cs="Calibri"/>
                                <w:color w:val="4472C4"/>
                                <w:lang w:val="cy-GB"/>
                              </w:rPr>
                              <w:t xml:space="preserve">Rhif ffôn: 01978 295600    Symudol: 07800 689039 </w:t>
                            </w:r>
                            <w:r>
                              <w:rPr>
                                <w:rFonts w:ascii="Calibri" w:eastAsia="Calibri" w:hAnsi="Calibri" w:cs="Calibri"/>
                                <w:lang w:val="cy-GB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lang w:val="cy-GB"/>
                              </w:rPr>
                              <w:t>outside_in@wrexham.gov.uk</w:t>
                            </w:r>
                          </w:p>
                          <w:p w14:paraId="528797FD" w14:textId="77777777" w:rsidR="008851D9" w:rsidRPr="006F3B94" w:rsidRDefault="008851D9" w:rsidP="00E22939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6F3B94">
                              <w:rPr>
                                <w:rFonts w:ascii="Calibri" w:hAnsi="Calibri" w:cs="Calibri"/>
                                <w:b/>
                              </w:rPr>
                              <w:t xml:space="preserve">Return to: </w:t>
                            </w:r>
                            <w:r w:rsidRPr="006F3B94">
                              <w:rPr>
                                <w:rFonts w:ascii="Calibri" w:hAnsi="Calibri" w:cs="Calibri"/>
                              </w:rPr>
                              <w:t xml:space="preserve">Outside In, INFO Shop, </w:t>
                            </w:r>
                            <w:proofErr w:type="spellStart"/>
                            <w:r w:rsidRPr="006F3B94">
                              <w:rPr>
                                <w:rFonts w:ascii="Calibri" w:hAnsi="Calibri" w:cs="Calibri"/>
                              </w:rPr>
                              <w:t>Lambpit</w:t>
                            </w:r>
                            <w:proofErr w:type="spellEnd"/>
                            <w:r w:rsidRPr="006F3B94">
                              <w:rPr>
                                <w:rFonts w:ascii="Calibri" w:hAnsi="Calibri" w:cs="Calibri"/>
                              </w:rPr>
                              <w:t xml:space="preserve"> Street, Wrexham, LL11 1AR</w:t>
                            </w:r>
                          </w:p>
                          <w:p w14:paraId="36DE9E13" w14:textId="77777777" w:rsidR="008851D9" w:rsidRPr="006F3B94" w:rsidRDefault="008851D9" w:rsidP="00E22939">
                            <w:pPr>
                              <w:rPr>
                                <w:rFonts w:ascii="Calibri" w:hAnsi="Calibri" w:cs="Calibri"/>
                                <w:color w:val="0000FF"/>
                                <w:u w:val="single"/>
                              </w:rPr>
                            </w:pPr>
                            <w:r w:rsidRPr="006F3B94">
                              <w:rPr>
                                <w:rFonts w:ascii="Calibri" w:hAnsi="Calibri" w:cs="Calibri"/>
                              </w:rPr>
                              <w:t>Tel: 01978 295600    Mob: 07800 689039</w:t>
                            </w:r>
                            <w:r w:rsidR="000C18DB" w:rsidRPr="006F3B94">
                              <w:rPr>
                                <w:rFonts w:ascii="Calibri" w:hAnsi="Calibri" w:cs="Calibri"/>
                              </w:rPr>
                              <w:t xml:space="preserve">   </w:t>
                            </w:r>
                            <w:r w:rsidRPr="006F3B94">
                              <w:rPr>
                                <w:rFonts w:ascii="Calibri" w:hAnsi="Calibri" w:cs="Calibri"/>
                                <w:color w:val="0000FF"/>
                              </w:rPr>
                              <w:t>outside_in@wrexham.gov.uk</w:t>
                            </w:r>
                          </w:p>
                          <w:p w14:paraId="15631E97" w14:textId="77777777" w:rsidR="008851D9" w:rsidRDefault="008851D9" w:rsidP="00E22939">
                            <w:pPr>
                              <w:rPr>
                                <w:rFonts w:ascii="Tahoma" w:hAnsi="Tahoma" w:cs="Tahoma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699389C" w14:textId="77777777" w:rsidR="008851D9" w:rsidRDefault="008851D9" w:rsidP="00E22939">
                            <w:pPr>
                              <w:rPr>
                                <w:rFonts w:ascii="Tahoma" w:hAnsi="Tahoma" w:cs="Tahoma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F1D8387" w14:textId="77777777" w:rsidR="008851D9" w:rsidRDefault="008851D9" w:rsidP="00E22939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A4B9720" w14:textId="77777777" w:rsidR="008851D9" w:rsidRPr="002340CF" w:rsidRDefault="008851D9" w:rsidP="00E22939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40F19299" w14:textId="77777777" w:rsidR="008851D9" w:rsidRPr="00360F32" w:rsidRDefault="008851D9" w:rsidP="00E22939">
                            <w:pP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360F3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 w:rsidRPr="00360F3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 w:rsidRPr="00360F3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  <w:t xml:space="preserve">                </w:t>
                            </w:r>
                          </w:p>
                          <w:p w14:paraId="0E91C7AF" w14:textId="77777777" w:rsidR="008851D9" w:rsidRPr="00E22939" w:rsidRDefault="008851D9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1CFF4" id="Text Box 126" o:spid="_x0000_s1037" type="#_x0000_t202" style="position:absolute;margin-left:93.3pt;margin-top:1.2pt;width:425pt;height:6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" stroked="f">
                <v:textbox>
                  <w:txbxContent>
                    <w:p w14:paraId="706DB934" w14:textId="77777777" w:rsidR="0045672B" w:rsidRPr="00215BD7" w:rsidRDefault="0045672B" w:rsidP="0045672B">
                      <w:pPr>
                        <w:rPr>
                          <w:rFonts w:ascii="Calibri" w:hAnsi="Calibri" w:cs="Calibri"/>
                          <w:color w:val="4472C4"/>
                        </w:rPr>
                      </w:pPr>
                      <w:r w:rsidRPr="00215BD7">
                        <w:rPr>
                          <w:rFonts w:ascii="Calibri" w:eastAsia="Calibri" w:hAnsi="Calibri" w:cs="Calibri"/>
                          <w:b/>
                          <w:bCs/>
                          <w:color w:val="4472C4"/>
                          <w:lang w:val="cy-GB"/>
                        </w:rPr>
                        <w:t xml:space="preserve">Dychwelwch at: </w:t>
                      </w:r>
                      <w:r w:rsidRPr="00215BD7">
                        <w:rPr>
                          <w:rFonts w:ascii="Calibri" w:eastAsia="Calibri" w:hAnsi="Calibri" w:cs="Calibri"/>
                          <w:color w:val="4472C4"/>
                          <w:lang w:val="cy-GB"/>
                        </w:rPr>
                        <w:t>Outside In, Y Siop Wybodaeth, Stryt y Lampint, Wrecsam, LL11 1AR</w:t>
                      </w:r>
                    </w:p>
                    <w:p w14:paraId="3C66E5B8" w14:textId="77777777" w:rsidR="0045672B" w:rsidRPr="006F3B94" w:rsidRDefault="0045672B" w:rsidP="0045672B">
                      <w:pPr>
                        <w:rPr>
                          <w:rFonts w:ascii="Calibri" w:hAnsi="Calibri" w:cs="Calibri"/>
                          <w:color w:val="0000FF"/>
                          <w:u w:val="single"/>
                        </w:rPr>
                      </w:pPr>
                      <w:r w:rsidRPr="00215BD7">
                        <w:rPr>
                          <w:rFonts w:ascii="Calibri" w:eastAsia="Calibri" w:hAnsi="Calibri" w:cs="Calibri"/>
                          <w:color w:val="4472C4"/>
                          <w:lang w:val="cy-GB"/>
                        </w:rPr>
                        <w:t xml:space="preserve">Rhif ffôn: 01978 295600    Symudol: 07800 689039 </w:t>
                      </w:r>
                      <w:r>
                        <w:rPr>
                          <w:rFonts w:ascii="Calibri" w:eastAsia="Calibri" w:hAnsi="Calibri" w:cs="Calibri"/>
                          <w:lang w:val="cy-GB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lang w:val="cy-GB"/>
                        </w:rPr>
                        <w:t>outside_in@wrexham.gov.uk</w:t>
                      </w:r>
                    </w:p>
                    <w:p w14:paraId="528797FD" w14:textId="77777777" w:rsidR="008851D9" w:rsidRPr="006F3B94" w:rsidRDefault="008851D9" w:rsidP="00E22939">
                      <w:pPr>
                        <w:rPr>
                          <w:rFonts w:ascii="Calibri" w:hAnsi="Calibri" w:cs="Calibri"/>
                        </w:rPr>
                      </w:pPr>
                      <w:r w:rsidRPr="006F3B94">
                        <w:rPr>
                          <w:rFonts w:ascii="Calibri" w:hAnsi="Calibri" w:cs="Calibri"/>
                          <w:b/>
                        </w:rPr>
                        <w:t xml:space="preserve">Return to: </w:t>
                      </w:r>
                      <w:r w:rsidRPr="006F3B94">
                        <w:rPr>
                          <w:rFonts w:ascii="Calibri" w:hAnsi="Calibri" w:cs="Calibri"/>
                        </w:rPr>
                        <w:t>Outside In, INFO Shop, Lambpit Street, Wrexham, LL11 1AR</w:t>
                      </w:r>
                    </w:p>
                    <w:p w14:paraId="36DE9E13" w14:textId="77777777" w:rsidR="008851D9" w:rsidRPr="006F3B94" w:rsidRDefault="008851D9" w:rsidP="00E22939">
                      <w:pPr>
                        <w:rPr>
                          <w:rFonts w:ascii="Calibri" w:hAnsi="Calibri" w:cs="Calibri"/>
                          <w:color w:val="0000FF"/>
                          <w:u w:val="single"/>
                        </w:rPr>
                      </w:pPr>
                      <w:r w:rsidRPr="006F3B94">
                        <w:rPr>
                          <w:rFonts w:ascii="Calibri" w:hAnsi="Calibri" w:cs="Calibri"/>
                        </w:rPr>
                        <w:t>Tel: 01978 295600    Mob: 07800 689039</w:t>
                      </w:r>
                      <w:r w:rsidR="000C18DB" w:rsidRPr="006F3B94">
                        <w:rPr>
                          <w:rFonts w:ascii="Calibri" w:hAnsi="Calibri" w:cs="Calibri"/>
                        </w:rPr>
                        <w:t xml:space="preserve">   </w:t>
                      </w:r>
                      <w:r w:rsidRPr="006F3B94">
                        <w:rPr>
                          <w:rFonts w:ascii="Calibri" w:hAnsi="Calibri" w:cs="Calibri"/>
                          <w:color w:val="0000FF"/>
                        </w:rPr>
                        <w:t>outside_in@wrexham.gov.uk</w:t>
                      </w:r>
                    </w:p>
                    <w:p w14:paraId="15631E97" w14:textId="77777777" w:rsidR="008851D9" w:rsidRDefault="008851D9" w:rsidP="00E22939">
                      <w:pPr>
                        <w:rPr>
                          <w:rFonts w:ascii="Tahoma" w:hAnsi="Tahoma" w:cs="Tahoma"/>
                          <w:color w:val="0000FF"/>
                          <w:sz w:val="18"/>
                          <w:szCs w:val="18"/>
                          <w:u w:val="single"/>
                        </w:rPr>
                      </w:pPr>
                    </w:p>
                    <w:p w14:paraId="1699389C" w14:textId="77777777" w:rsidR="008851D9" w:rsidRDefault="008851D9" w:rsidP="00E22939">
                      <w:pPr>
                        <w:rPr>
                          <w:rFonts w:ascii="Tahoma" w:hAnsi="Tahoma" w:cs="Tahoma"/>
                          <w:color w:val="0000FF"/>
                          <w:sz w:val="18"/>
                          <w:szCs w:val="18"/>
                          <w:u w:val="single"/>
                        </w:rPr>
                      </w:pPr>
                    </w:p>
                    <w:p w14:paraId="0F1D8387" w14:textId="77777777" w:rsidR="008851D9" w:rsidRDefault="008851D9" w:rsidP="00E22939">
                      <w:pPr>
                        <w:rPr>
                          <w:rFonts w:ascii="Tahoma" w:hAnsi="Tahoma" w:cs="Tahoma"/>
                          <w:sz w:val="18"/>
                          <w:szCs w:val="18"/>
                          <w:u w:val="single"/>
                        </w:rPr>
                      </w:pPr>
                    </w:p>
                    <w:p w14:paraId="7A4B9720" w14:textId="77777777" w:rsidR="008851D9" w:rsidRPr="002340CF" w:rsidRDefault="008851D9" w:rsidP="00E22939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40F19299" w14:textId="77777777" w:rsidR="008851D9" w:rsidRPr="00360F32" w:rsidRDefault="008851D9" w:rsidP="00E22939">
                      <w:pPr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360F32"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 w:rsidRPr="00360F32"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 w:rsidRPr="00360F32"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  <w:t xml:space="preserve">                </w:t>
                      </w:r>
                    </w:p>
                    <w:p w14:paraId="0E91C7AF" w14:textId="77777777" w:rsidR="008851D9" w:rsidRPr="00E22939" w:rsidRDefault="008851D9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448F">
        <w:rPr>
          <w:rFonts w:ascii="Calibri" w:hAnsi="Calibri" w:cs="Calibri"/>
          <w:noProof/>
        </w:rPr>
        <w:object w:dxaOrig="1440" w:dyaOrig="1440" w14:anchorId="28C366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27pt;margin-top:17.8pt;width:116.45pt;height:36.25pt;z-index:251655680;visibility:visible;mso-wrap-edited:f;mso-position-horizontal-relative:text;mso-position-vertical-relative:text">
            <v:imagedata r:id="rId9" o:title=""/>
            <w10:wrap type="topAndBottom"/>
          </v:shape>
          <o:OLEObject Type="Embed" ProgID="Word.Picture.8" ShapeID="_x0000_s1027" DrawAspect="Content" ObjectID="_1846068379" r:id="rId10"/>
        </w:object>
      </w:r>
      <w:r w:rsidR="001678FF" w:rsidRPr="00772664">
        <w:rPr>
          <w:rFonts w:ascii="Calibri" w:hAnsi="Calibri" w:cs="Calibri"/>
          <w:b/>
        </w:rPr>
        <w:tab/>
      </w:r>
      <w:r w:rsidR="001678FF" w:rsidRPr="00772664">
        <w:rPr>
          <w:rFonts w:ascii="Calibri" w:hAnsi="Calibri" w:cs="Calibri"/>
          <w:b/>
        </w:rPr>
        <w:tab/>
      </w:r>
      <w:r w:rsidR="001678FF" w:rsidRPr="00772664">
        <w:rPr>
          <w:rFonts w:ascii="Calibri" w:hAnsi="Calibri" w:cs="Calibri"/>
          <w:b/>
        </w:rPr>
        <w:tab/>
      </w:r>
      <w:r w:rsidR="001678FF" w:rsidRPr="00772664">
        <w:rPr>
          <w:rFonts w:ascii="Calibri" w:hAnsi="Calibri" w:cs="Calibri"/>
          <w:b/>
        </w:rPr>
        <w:tab/>
      </w:r>
    </w:p>
    <w:p w14:paraId="6EEDBBF3" w14:textId="77777777" w:rsidR="00E22939" w:rsidRDefault="00CD279F" w:rsidP="005B0C67">
      <w:pPr>
        <w:rPr>
          <w:rFonts w:ascii="Calibri" w:hAnsi="Calibri" w:cs="Calibri"/>
          <w:b/>
        </w:rPr>
      </w:pPr>
      <w:r w:rsidRPr="00772664">
        <w:rPr>
          <w:rFonts w:ascii="Calibri" w:hAnsi="Calibri" w:cs="Calibri"/>
          <w:b/>
        </w:rPr>
        <w:tab/>
      </w:r>
      <w:r w:rsidRPr="00772664">
        <w:rPr>
          <w:rFonts w:ascii="Calibri" w:hAnsi="Calibri" w:cs="Calibri"/>
          <w:b/>
        </w:rPr>
        <w:tab/>
      </w:r>
      <w:r w:rsidRPr="00772664">
        <w:rPr>
          <w:rFonts w:ascii="Calibri" w:hAnsi="Calibri" w:cs="Calibri"/>
          <w:b/>
        </w:rPr>
        <w:tab/>
      </w:r>
      <w:r w:rsidRPr="00772664">
        <w:rPr>
          <w:rFonts w:ascii="Calibri" w:hAnsi="Calibri" w:cs="Calibri"/>
          <w:b/>
        </w:rPr>
        <w:tab/>
      </w:r>
      <w:r w:rsidR="001678FF" w:rsidRPr="00772664">
        <w:rPr>
          <w:rFonts w:ascii="Calibri" w:hAnsi="Calibri" w:cs="Calibri"/>
          <w:b/>
        </w:rPr>
        <w:tab/>
      </w:r>
      <w:r w:rsidR="00697DA4" w:rsidRPr="00772664">
        <w:rPr>
          <w:rFonts w:ascii="Calibri" w:hAnsi="Calibri" w:cs="Calibri"/>
          <w:b/>
        </w:rPr>
        <w:t xml:space="preserve">         </w:t>
      </w:r>
    </w:p>
    <w:p w14:paraId="315044CD" w14:textId="77777777" w:rsidR="002B56E5" w:rsidRDefault="002B56E5" w:rsidP="002B56E5">
      <w:pPr>
        <w:ind w:left="-426" w:right="-568"/>
        <w:rPr>
          <w:rFonts w:ascii="Calibri" w:hAnsi="Calibri" w:cs="Calibri"/>
          <w:bCs/>
          <w:color w:val="0B0C0C"/>
          <w:sz w:val="22"/>
          <w:szCs w:val="22"/>
          <w:lang w:val="cy-GB"/>
        </w:rPr>
      </w:pPr>
    </w:p>
    <w:p w14:paraId="6F6C391F" w14:textId="77777777" w:rsidR="002B56E5" w:rsidRPr="001851A2" w:rsidRDefault="002B56E5" w:rsidP="002B56E5">
      <w:pPr>
        <w:ind w:left="-426" w:right="-568"/>
        <w:rPr>
          <w:rFonts w:ascii="Calibri" w:hAnsi="Calibri" w:cs="Calibri"/>
          <w:bCs/>
          <w:color w:val="0B0C0C"/>
          <w:sz w:val="22"/>
          <w:szCs w:val="22"/>
          <w:lang w:val="cy-GB"/>
        </w:rPr>
      </w:pPr>
      <w:r w:rsidRPr="00215BD7">
        <w:rPr>
          <w:rFonts w:ascii="Calibri" w:hAnsi="Calibri" w:cs="Calibri"/>
          <w:bCs/>
          <w:color w:val="4472C4"/>
          <w:sz w:val="22"/>
          <w:szCs w:val="22"/>
          <w:lang w:val="cy-GB"/>
        </w:rPr>
        <w:t>Am wybodaeth ynglŷn â sut mae Cyngor Bwrdeistref Sirol Wrecsam yn defnyddio data personol, gweler yr Hysbysiadau Preifatrwydd ar ein gwefan:</w:t>
      </w:r>
      <w:r w:rsidRPr="001851A2">
        <w:rPr>
          <w:rFonts w:ascii="Calibri" w:hAnsi="Calibri" w:cs="Calibri"/>
          <w:bCs/>
          <w:color w:val="0B0C0C"/>
          <w:sz w:val="22"/>
          <w:szCs w:val="22"/>
          <w:lang w:val="cy-GB"/>
        </w:rPr>
        <w:t xml:space="preserve"> </w:t>
      </w:r>
      <w:hyperlink r:id="rId11" w:history="1">
        <w:r w:rsidRPr="001851A2">
          <w:rPr>
            <w:rStyle w:val="Hyperlink"/>
            <w:rFonts w:ascii="Calibri" w:hAnsi="Calibri" w:cs="Calibri"/>
            <w:bCs/>
            <w:sz w:val="22"/>
            <w:szCs w:val="22"/>
            <w:lang w:val="cy-GB"/>
          </w:rPr>
          <w:t>www.wrecsam.gov.uk</w:t>
        </w:r>
      </w:hyperlink>
    </w:p>
    <w:p w14:paraId="25D8537F" w14:textId="77777777" w:rsidR="00A07182" w:rsidRDefault="000C18DB" w:rsidP="003C6914">
      <w:pPr>
        <w:ind w:left="-426" w:right="-568"/>
        <w:rPr>
          <w:rFonts w:ascii="Calibri" w:hAnsi="Calibri" w:cs="Calibri"/>
          <w:bCs/>
          <w:color w:val="0B0C0C"/>
        </w:rPr>
      </w:pPr>
      <w:r w:rsidRPr="000C18DB">
        <w:rPr>
          <w:rFonts w:ascii="Calibri" w:hAnsi="Calibri" w:cs="Calibri"/>
          <w:bCs/>
          <w:color w:val="0B0C0C"/>
        </w:rPr>
        <w:t xml:space="preserve">For information as to how Wrexham County Borough Council handles personal data, please see our </w:t>
      </w:r>
      <w:r w:rsidRPr="000C18DB">
        <w:rPr>
          <w:rFonts w:ascii="Calibri" w:hAnsi="Calibri" w:cs="Calibri"/>
          <w:bCs/>
        </w:rPr>
        <w:t xml:space="preserve">Privacy Notices </w:t>
      </w:r>
      <w:r w:rsidRPr="000C18DB">
        <w:rPr>
          <w:rFonts w:ascii="Calibri" w:hAnsi="Calibri" w:cs="Calibri"/>
          <w:bCs/>
          <w:color w:val="0B0C0C"/>
        </w:rPr>
        <w:t xml:space="preserve">on our website: </w:t>
      </w:r>
      <w:hyperlink r:id="rId12" w:history="1">
        <w:r w:rsidRPr="000C18DB">
          <w:rPr>
            <w:rStyle w:val="Hyperlink"/>
            <w:rFonts w:ascii="Calibri" w:hAnsi="Calibri" w:cs="Calibri"/>
            <w:bCs/>
          </w:rPr>
          <w:t>www.wrexham.gov.uk</w:t>
        </w:r>
      </w:hyperlink>
      <w:r w:rsidRPr="000C18DB">
        <w:rPr>
          <w:rFonts w:ascii="Calibri" w:hAnsi="Calibri" w:cs="Calibri"/>
          <w:bCs/>
          <w:color w:val="0B0C0C"/>
        </w:rPr>
        <w:t xml:space="preserve"> </w:t>
      </w:r>
    </w:p>
    <w:p w14:paraId="77080514" w14:textId="77777777" w:rsidR="002B56E5" w:rsidRPr="003C6914" w:rsidRDefault="002B56E5" w:rsidP="003C6914">
      <w:pPr>
        <w:ind w:left="-426" w:right="-568"/>
        <w:rPr>
          <w:rFonts w:ascii="Calibri" w:hAnsi="Calibri" w:cs="Calibri"/>
          <w:bCs/>
          <w:color w:val="0B0C0C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A07182" w:rsidRPr="006F3B94" w14:paraId="67FCA8FF" w14:textId="77777777" w:rsidTr="005B6A88">
        <w:tc>
          <w:tcPr>
            <w:tcW w:w="11057" w:type="dxa"/>
            <w:shd w:val="clear" w:color="auto" w:fill="EFEEB0"/>
          </w:tcPr>
          <w:p w14:paraId="09B7B739" w14:textId="77777777" w:rsidR="00A07182" w:rsidRPr="006F3B94" w:rsidRDefault="00BF14AB" w:rsidP="006F3B94">
            <w:pPr>
              <w:jc w:val="center"/>
              <w:rPr>
                <w:rFonts w:ascii="Calibri" w:hAnsi="Calibri" w:cs="Calibri"/>
                <w:b/>
              </w:rPr>
            </w:pPr>
            <w:r w:rsidRPr="00215BD7">
              <w:rPr>
                <w:rFonts w:ascii="Calibri" w:eastAsia="Calibri" w:hAnsi="Calibri" w:cs="Calibri"/>
                <w:b/>
                <w:bCs/>
                <w:color w:val="4472C4"/>
                <w:lang w:val="cy-GB"/>
              </w:rPr>
              <w:t>Defnydd swyddfa yn unig</w:t>
            </w:r>
            <w:r w:rsidRPr="006F3B94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/ </w:t>
            </w:r>
            <w:r w:rsidR="00A07182" w:rsidRPr="006F3B94">
              <w:rPr>
                <w:rFonts w:ascii="Calibri" w:hAnsi="Calibri" w:cs="Calibri"/>
                <w:b/>
              </w:rPr>
              <w:t>Office use only</w:t>
            </w:r>
          </w:p>
        </w:tc>
      </w:tr>
      <w:tr w:rsidR="00A07182" w:rsidRPr="006F3B94" w14:paraId="5C22E5B8" w14:textId="77777777" w:rsidTr="006F3B94">
        <w:tc>
          <w:tcPr>
            <w:tcW w:w="11057" w:type="dxa"/>
          </w:tcPr>
          <w:p w14:paraId="62EC2DAE" w14:textId="77777777" w:rsidR="00A07182" w:rsidRPr="006F3B94" w:rsidRDefault="00BF14AB" w:rsidP="00FE08A5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Dyddiad Derbyn</w:t>
            </w:r>
            <w:r w:rsidRPr="006F3B9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="00A07182" w:rsidRPr="006F3B94">
              <w:rPr>
                <w:rFonts w:ascii="Calibri" w:hAnsi="Calibri" w:cs="Calibri"/>
              </w:rPr>
              <w:t xml:space="preserve">Date received:                                       </w:t>
            </w:r>
          </w:p>
          <w:p w14:paraId="19A14D65" w14:textId="77777777" w:rsidR="00B24524" w:rsidRPr="006F3B94" w:rsidRDefault="00B24524" w:rsidP="006F5464">
            <w:pPr>
              <w:rPr>
                <w:rFonts w:ascii="Calibri" w:hAnsi="Calibri" w:cs="Calibri"/>
              </w:rPr>
            </w:pPr>
          </w:p>
        </w:tc>
      </w:tr>
      <w:tr w:rsidR="006F5464" w:rsidRPr="006F3B94" w14:paraId="5E7D245B" w14:textId="77777777" w:rsidTr="006F3B94">
        <w:tc>
          <w:tcPr>
            <w:tcW w:w="11057" w:type="dxa"/>
          </w:tcPr>
          <w:p w14:paraId="515BF1A0" w14:textId="77777777" w:rsidR="006F5464" w:rsidRDefault="006F5464" w:rsidP="006F5464">
            <w:pPr>
              <w:rPr>
                <w:rFonts w:ascii="Calibri" w:hAnsi="Calibri" w:cs="Calibri"/>
              </w:rPr>
            </w:pPr>
            <w:r w:rsidRPr="00215BD7">
              <w:rPr>
                <w:rFonts w:ascii="Calibri" w:eastAsia="Calibri" w:hAnsi="Calibri" w:cs="Calibri"/>
                <w:color w:val="4472C4"/>
                <w:lang w:val="cy-GB"/>
              </w:rPr>
              <w:t>Llofnod</w:t>
            </w:r>
            <w:r w:rsidRPr="006F3B9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/ </w:t>
            </w:r>
            <w:r w:rsidRPr="006F3B94">
              <w:rPr>
                <w:rFonts w:ascii="Calibri" w:hAnsi="Calibri" w:cs="Calibri"/>
              </w:rPr>
              <w:t>Signed:</w:t>
            </w:r>
          </w:p>
          <w:p w14:paraId="64CE6ECA" w14:textId="77777777" w:rsidR="006F5464" w:rsidRPr="00215BD7" w:rsidRDefault="006F5464" w:rsidP="00FE08A5">
            <w:pPr>
              <w:rPr>
                <w:rFonts w:ascii="Calibri" w:eastAsia="Calibri" w:hAnsi="Calibri" w:cs="Calibri"/>
                <w:color w:val="4472C4"/>
                <w:lang w:val="cy-GB"/>
              </w:rPr>
            </w:pPr>
          </w:p>
        </w:tc>
      </w:tr>
    </w:tbl>
    <w:p w14:paraId="41D3AF5E" w14:textId="77777777" w:rsidR="002E69E0" w:rsidRPr="000C18DB" w:rsidRDefault="002E69E0" w:rsidP="00FE08A5">
      <w:pPr>
        <w:rPr>
          <w:rFonts w:ascii="Calibri" w:hAnsi="Calibri" w:cs="Calibri"/>
        </w:rPr>
      </w:pPr>
    </w:p>
    <w:sectPr w:rsidR="002E69E0" w:rsidRPr="000C18DB" w:rsidSect="002E69E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8458C" w14:textId="77777777" w:rsidR="004C448F" w:rsidRDefault="004C448F">
      <w:r>
        <w:separator/>
      </w:r>
    </w:p>
  </w:endnote>
  <w:endnote w:type="continuationSeparator" w:id="0">
    <w:p w14:paraId="5FFE1F36" w14:textId="77777777" w:rsidR="004C448F" w:rsidRDefault="004C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306F7" w14:textId="77777777" w:rsidR="004C448F" w:rsidRDefault="004C448F">
      <w:r>
        <w:separator/>
      </w:r>
    </w:p>
  </w:footnote>
  <w:footnote w:type="continuationSeparator" w:id="0">
    <w:p w14:paraId="6CDB1EA0" w14:textId="77777777" w:rsidR="004C448F" w:rsidRDefault="004C4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93F60"/>
    <w:multiLevelType w:val="hybridMultilevel"/>
    <w:tmpl w:val="4BEA9F42"/>
    <w:lvl w:ilvl="0" w:tplc="9AB48A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60124"/>
    <w:multiLevelType w:val="hybridMultilevel"/>
    <w:tmpl w:val="D3B45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395453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570115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41"/>
    <w:rsid w:val="00001203"/>
    <w:rsid w:val="000109C3"/>
    <w:rsid w:val="00023B80"/>
    <w:rsid w:val="0005158B"/>
    <w:rsid w:val="00053098"/>
    <w:rsid w:val="00060D55"/>
    <w:rsid w:val="000623D3"/>
    <w:rsid w:val="000630FE"/>
    <w:rsid w:val="000678EF"/>
    <w:rsid w:val="00070494"/>
    <w:rsid w:val="00074079"/>
    <w:rsid w:val="000827EE"/>
    <w:rsid w:val="00086FB5"/>
    <w:rsid w:val="00096A7C"/>
    <w:rsid w:val="000A6CF9"/>
    <w:rsid w:val="000A752C"/>
    <w:rsid w:val="000B4373"/>
    <w:rsid w:val="000B694B"/>
    <w:rsid w:val="000C18DB"/>
    <w:rsid w:val="000E2931"/>
    <w:rsid w:val="000F2C07"/>
    <w:rsid w:val="0010024E"/>
    <w:rsid w:val="00112764"/>
    <w:rsid w:val="00112A55"/>
    <w:rsid w:val="00113AAD"/>
    <w:rsid w:val="00120C89"/>
    <w:rsid w:val="001307D2"/>
    <w:rsid w:val="00132F26"/>
    <w:rsid w:val="00141D56"/>
    <w:rsid w:val="00150E8B"/>
    <w:rsid w:val="001609B4"/>
    <w:rsid w:val="001678FF"/>
    <w:rsid w:val="001700EB"/>
    <w:rsid w:val="0017456B"/>
    <w:rsid w:val="00196547"/>
    <w:rsid w:val="00196867"/>
    <w:rsid w:val="001A1241"/>
    <w:rsid w:val="001A7010"/>
    <w:rsid w:val="001C31E9"/>
    <w:rsid w:val="001D0A9F"/>
    <w:rsid w:val="001D5002"/>
    <w:rsid w:val="001E1D76"/>
    <w:rsid w:val="001E524F"/>
    <w:rsid w:val="001E7D9D"/>
    <w:rsid w:val="001F4E76"/>
    <w:rsid w:val="001F5152"/>
    <w:rsid w:val="001F6AAF"/>
    <w:rsid w:val="00215BD7"/>
    <w:rsid w:val="00216B61"/>
    <w:rsid w:val="002314D9"/>
    <w:rsid w:val="002340CF"/>
    <w:rsid w:val="002473A5"/>
    <w:rsid w:val="00251643"/>
    <w:rsid w:val="002540EB"/>
    <w:rsid w:val="002545EA"/>
    <w:rsid w:val="00256C43"/>
    <w:rsid w:val="00263352"/>
    <w:rsid w:val="0027142C"/>
    <w:rsid w:val="00274D91"/>
    <w:rsid w:val="00294737"/>
    <w:rsid w:val="00295737"/>
    <w:rsid w:val="002957C3"/>
    <w:rsid w:val="002969BA"/>
    <w:rsid w:val="002B0321"/>
    <w:rsid w:val="002B56E5"/>
    <w:rsid w:val="002C25CD"/>
    <w:rsid w:val="002C41BF"/>
    <w:rsid w:val="002C59C7"/>
    <w:rsid w:val="002E5700"/>
    <w:rsid w:val="002E63AC"/>
    <w:rsid w:val="002E69E0"/>
    <w:rsid w:val="003003A8"/>
    <w:rsid w:val="00310094"/>
    <w:rsid w:val="00311C23"/>
    <w:rsid w:val="003134FB"/>
    <w:rsid w:val="0031589B"/>
    <w:rsid w:val="00315F90"/>
    <w:rsid w:val="00327715"/>
    <w:rsid w:val="00333D0E"/>
    <w:rsid w:val="00336F54"/>
    <w:rsid w:val="00340F6A"/>
    <w:rsid w:val="003457E9"/>
    <w:rsid w:val="00354181"/>
    <w:rsid w:val="00360F32"/>
    <w:rsid w:val="003652FD"/>
    <w:rsid w:val="00367581"/>
    <w:rsid w:val="003726BB"/>
    <w:rsid w:val="00381EF7"/>
    <w:rsid w:val="0038228A"/>
    <w:rsid w:val="003A2C82"/>
    <w:rsid w:val="003A3305"/>
    <w:rsid w:val="003B06CE"/>
    <w:rsid w:val="003B57A5"/>
    <w:rsid w:val="003C3C28"/>
    <w:rsid w:val="003C6914"/>
    <w:rsid w:val="003C6925"/>
    <w:rsid w:val="003F3DF5"/>
    <w:rsid w:val="004111E9"/>
    <w:rsid w:val="00412BB7"/>
    <w:rsid w:val="00415AEC"/>
    <w:rsid w:val="00437EC4"/>
    <w:rsid w:val="0044429C"/>
    <w:rsid w:val="00450937"/>
    <w:rsid w:val="00454427"/>
    <w:rsid w:val="0045672B"/>
    <w:rsid w:val="00475941"/>
    <w:rsid w:val="00476799"/>
    <w:rsid w:val="00487CE7"/>
    <w:rsid w:val="00490DA3"/>
    <w:rsid w:val="0049100E"/>
    <w:rsid w:val="00496DFF"/>
    <w:rsid w:val="004C448F"/>
    <w:rsid w:val="004D0E84"/>
    <w:rsid w:val="004D6702"/>
    <w:rsid w:val="004D7899"/>
    <w:rsid w:val="004E623B"/>
    <w:rsid w:val="00506596"/>
    <w:rsid w:val="005211AD"/>
    <w:rsid w:val="00525844"/>
    <w:rsid w:val="0052691F"/>
    <w:rsid w:val="005275F5"/>
    <w:rsid w:val="0053406E"/>
    <w:rsid w:val="005421BE"/>
    <w:rsid w:val="0054784C"/>
    <w:rsid w:val="0055072D"/>
    <w:rsid w:val="00565165"/>
    <w:rsid w:val="0058271A"/>
    <w:rsid w:val="00587218"/>
    <w:rsid w:val="00587EF3"/>
    <w:rsid w:val="005A24F0"/>
    <w:rsid w:val="005A2E95"/>
    <w:rsid w:val="005A5875"/>
    <w:rsid w:val="005B0C67"/>
    <w:rsid w:val="005B5E3B"/>
    <w:rsid w:val="005B6A88"/>
    <w:rsid w:val="005C11B7"/>
    <w:rsid w:val="005C66A5"/>
    <w:rsid w:val="005D56AA"/>
    <w:rsid w:val="005F5DA0"/>
    <w:rsid w:val="00623486"/>
    <w:rsid w:val="00627942"/>
    <w:rsid w:val="0063189E"/>
    <w:rsid w:val="006408C7"/>
    <w:rsid w:val="00641A3C"/>
    <w:rsid w:val="00667577"/>
    <w:rsid w:val="0067477D"/>
    <w:rsid w:val="00684AB3"/>
    <w:rsid w:val="00691E8D"/>
    <w:rsid w:val="00693394"/>
    <w:rsid w:val="00697DA4"/>
    <w:rsid w:val="006A3F01"/>
    <w:rsid w:val="006A5F83"/>
    <w:rsid w:val="006B4F92"/>
    <w:rsid w:val="006B62C9"/>
    <w:rsid w:val="006C1423"/>
    <w:rsid w:val="006C241E"/>
    <w:rsid w:val="006C725D"/>
    <w:rsid w:val="006D24A0"/>
    <w:rsid w:val="006D39BE"/>
    <w:rsid w:val="006D6A0D"/>
    <w:rsid w:val="006E0401"/>
    <w:rsid w:val="006E5B84"/>
    <w:rsid w:val="006F12A7"/>
    <w:rsid w:val="006F3B94"/>
    <w:rsid w:val="006F5464"/>
    <w:rsid w:val="006F57F8"/>
    <w:rsid w:val="0071167E"/>
    <w:rsid w:val="00714B0C"/>
    <w:rsid w:val="00717ACC"/>
    <w:rsid w:val="00726AEC"/>
    <w:rsid w:val="00741D5D"/>
    <w:rsid w:val="00745EE6"/>
    <w:rsid w:val="007475ED"/>
    <w:rsid w:val="00756665"/>
    <w:rsid w:val="00760BAE"/>
    <w:rsid w:val="0076175A"/>
    <w:rsid w:val="00762EBD"/>
    <w:rsid w:val="00772664"/>
    <w:rsid w:val="007756F4"/>
    <w:rsid w:val="007948ED"/>
    <w:rsid w:val="00795BEC"/>
    <w:rsid w:val="00796092"/>
    <w:rsid w:val="007A48EB"/>
    <w:rsid w:val="007A48F2"/>
    <w:rsid w:val="007B126E"/>
    <w:rsid w:val="007B440C"/>
    <w:rsid w:val="007C1468"/>
    <w:rsid w:val="007D1114"/>
    <w:rsid w:val="007E3547"/>
    <w:rsid w:val="007F282C"/>
    <w:rsid w:val="007F7D9B"/>
    <w:rsid w:val="00816A5E"/>
    <w:rsid w:val="0082336C"/>
    <w:rsid w:val="008237AE"/>
    <w:rsid w:val="008417B9"/>
    <w:rsid w:val="00845D92"/>
    <w:rsid w:val="008536EA"/>
    <w:rsid w:val="00855088"/>
    <w:rsid w:val="00857606"/>
    <w:rsid w:val="00860C21"/>
    <w:rsid w:val="00881ED5"/>
    <w:rsid w:val="008851D9"/>
    <w:rsid w:val="008A05F2"/>
    <w:rsid w:val="008A4E12"/>
    <w:rsid w:val="008A5EF4"/>
    <w:rsid w:val="008C6729"/>
    <w:rsid w:val="008E31AB"/>
    <w:rsid w:val="008F3743"/>
    <w:rsid w:val="008F3DB0"/>
    <w:rsid w:val="008F505F"/>
    <w:rsid w:val="009217E0"/>
    <w:rsid w:val="00921A8A"/>
    <w:rsid w:val="0092351C"/>
    <w:rsid w:val="00923857"/>
    <w:rsid w:val="009247DD"/>
    <w:rsid w:val="009277C4"/>
    <w:rsid w:val="009306FB"/>
    <w:rsid w:val="00932387"/>
    <w:rsid w:val="009347E4"/>
    <w:rsid w:val="0093623E"/>
    <w:rsid w:val="00940E64"/>
    <w:rsid w:val="00946A05"/>
    <w:rsid w:val="00953284"/>
    <w:rsid w:val="009622D9"/>
    <w:rsid w:val="00976C04"/>
    <w:rsid w:val="009779C8"/>
    <w:rsid w:val="0098054F"/>
    <w:rsid w:val="009910E8"/>
    <w:rsid w:val="00991881"/>
    <w:rsid w:val="009A4083"/>
    <w:rsid w:val="009A4222"/>
    <w:rsid w:val="009C49DF"/>
    <w:rsid w:val="009D77D0"/>
    <w:rsid w:val="009D7CFA"/>
    <w:rsid w:val="009E5BC0"/>
    <w:rsid w:val="009E5FB9"/>
    <w:rsid w:val="009E6C03"/>
    <w:rsid w:val="00A00A57"/>
    <w:rsid w:val="00A04C9B"/>
    <w:rsid w:val="00A055DF"/>
    <w:rsid w:val="00A07182"/>
    <w:rsid w:val="00A15E9E"/>
    <w:rsid w:val="00A21792"/>
    <w:rsid w:val="00A25C5A"/>
    <w:rsid w:val="00A308A4"/>
    <w:rsid w:val="00A3238C"/>
    <w:rsid w:val="00A35565"/>
    <w:rsid w:val="00A40553"/>
    <w:rsid w:val="00A51E86"/>
    <w:rsid w:val="00A74966"/>
    <w:rsid w:val="00A75373"/>
    <w:rsid w:val="00A766D0"/>
    <w:rsid w:val="00A90AD6"/>
    <w:rsid w:val="00A92488"/>
    <w:rsid w:val="00AA153F"/>
    <w:rsid w:val="00AA25A9"/>
    <w:rsid w:val="00AB0A2F"/>
    <w:rsid w:val="00AB6E57"/>
    <w:rsid w:val="00AC3597"/>
    <w:rsid w:val="00AD5305"/>
    <w:rsid w:val="00AE029C"/>
    <w:rsid w:val="00AE2D5B"/>
    <w:rsid w:val="00AE6635"/>
    <w:rsid w:val="00B070E6"/>
    <w:rsid w:val="00B106A9"/>
    <w:rsid w:val="00B210F3"/>
    <w:rsid w:val="00B24524"/>
    <w:rsid w:val="00B50131"/>
    <w:rsid w:val="00B7414D"/>
    <w:rsid w:val="00BA27FC"/>
    <w:rsid w:val="00BB1321"/>
    <w:rsid w:val="00BD1F44"/>
    <w:rsid w:val="00BD2A51"/>
    <w:rsid w:val="00BD506B"/>
    <w:rsid w:val="00BE2F6B"/>
    <w:rsid w:val="00BF14AB"/>
    <w:rsid w:val="00BF2C93"/>
    <w:rsid w:val="00BF3B89"/>
    <w:rsid w:val="00BF4653"/>
    <w:rsid w:val="00BF61AB"/>
    <w:rsid w:val="00C02D3D"/>
    <w:rsid w:val="00C03FB4"/>
    <w:rsid w:val="00C13281"/>
    <w:rsid w:val="00C13E6B"/>
    <w:rsid w:val="00C17BC7"/>
    <w:rsid w:val="00C2359F"/>
    <w:rsid w:val="00C24E2E"/>
    <w:rsid w:val="00C25601"/>
    <w:rsid w:val="00C33295"/>
    <w:rsid w:val="00C349A9"/>
    <w:rsid w:val="00C35D9C"/>
    <w:rsid w:val="00C3611D"/>
    <w:rsid w:val="00C40F7B"/>
    <w:rsid w:val="00C437D5"/>
    <w:rsid w:val="00C4590D"/>
    <w:rsid w:val="00C6424A"/>
    <w:rsid w:val="00C7207C"/>
    <w:rsid w:val="00C73D59"/>
    <w:rsid w:val="00C748B1"/>
    <w:rsid w:val="00C84996"/>
    <w:rsid w:val="00C94816"/>
    <w:rsid w:val="00CA17C7"/>
    <w:rsid w:val="00CA25B6"/>
    <w:rsid w:val="00CB51DA"/>
    <w:rsid w:val="00CC1AE5"/>
    <w:rsid w:val="00CD279F"/>
    <w:rsid w:val="00CE028A"/>
    <w:rsid w:val="00CF0BFA"/>
    <w:rsid w:val="00CF2676"/>
    <w:rsid w:val="00CF6E10"/>
    <w:rsid w:val="00D0110D"/>
    <w:rsid w:val="00D03EFC"/>
    <w:rsid w:val="00D10DDE"/>
    <w:rsid w:val="00D16D39"/>
    <w:rsid w:val="00D20443"/>
    <w:rsid w:val="00D25A76"/>
    <w:rsid w:val="00D316C3"/>
    <w:rsid w:val="00D44831"/>
    <w:rsid w:val="00D46552"/>
    <w:rsid w:val="00D52557"/>
    <w:rsid w:val="00D5349B"/>
    <w:rsid w:val="00D75588"/>
    <w:rsid w:val="00D804B0"/>
    <w:rsid w:val="00D80A34"/>
    <w:rsid w:val="00D82C83"/>
    <w:rsid w:val="00D83FA6"/>
    <w:rsid w:val="00D95635"/>
    <w:rsid w:val="00D9604B"/>
    <w:rsid w:val="00DA2A73"/>
    <w:rsid w:val="00DB20E9"/>
    <w:rsid w:val="00DB5BEA"/>
    <w:rsid w:val="00DC0C52"/>
    <w:rsid w:val="00DD000E"/>
    <w:rsid w:val="00DD3F2B"/>
    <w:rsid w:val="00E05866"/>
    <w:rsid w:val="00E122B8"/>
    <w:rsid w:val="00E21967"/>
    <w:rsid w:val="00E22939"/>
    <w:rsid w:val="00E22CA4"/>
    <w:rsid w:val="00E240E2"/>
    <w:rsid w:val="00E264DD"/>
    <w:rsid w:val="00E37D38"/>
    <w:rsid w:val="00E42486"/>
    <w:rsid w:val="00E43566"/>
    <w:rsid w:val="00E471B4"/>
    <w:rsid w:val="00E5442B"/>
    <w:rsid w:val="00E546F5"/>
    <w:rsid w:val="00E5702C"/>
    <w:rsid w:val="00E671C5"/>
    <w:rsid w:val="00E80DE9"/>
    <w:rsid w:val="00E93268"/>
    <w:rsid w:val="00EA1D9F"/>
    <w:rsid w:val="00EB495B"/>
    <w:rsid w:val="00EC1776"/>
    <w:rsid w:val="00EC3D3F"/>
    <w:rsid w:val="00EC74B0"/>
    <w:rsid w:val="00ED5879"/>
    <w:rsid w:val="00ED6770"/>
    <w:rsid w:val="00EE466F"/>
    <w:rsid w:val="00EE54EB"/>
    <w:rsid w:val="00EF11FD"/>
    <w:rsid w:val="00F01572"/>
    <w:rsid w:val="00F03412"/>
    <w:rsid w:val="00F0386D"/>
    <w:rsid w:val="00F05853"/>
    <w:rsid w:val="00F16222"/>
    <w:rsid w:val="00F24A4A"/>
    <w:rsid w:val="00F31BD3"/>
    <w:rsid w:val="00F4154C"/>
    <w:rsid w:val="00F46C54"/>
    <w:rsid w:val="00F46F63"/>
    <w:rsid w:val="00F672E6"/>
    <w:rsid w:val="00F86CFF"/>
    <w:rsid w:val="00F908F9"/>
    <w:rsid w:val="00F90EC0"/>
    <w:rsid w:val="00F92755"/>
    <w:rsid w:val="00FC3682"/>
    <w:rsid w:val="00FC4368"/>
    <w:rsid w:val="00FD15A0"/>
    <w:rsid w:val="00FD15FB"/>
    <w:rsid w:val="00FD72EE"/>
    <w:rsid w:val="00FD7BD4"/>
    <w:rsid w:val="00FE08A5"/>
    <w:rsid w:val="00FE0E8C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56755DE6"/>
  <w15:chartTrackingRefBased/>
  <w15:docId w15:val="{7E80FC10-0E4B-48EA-8A38-8DFF4F28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6AA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08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E08A5"/>
    <w:pPr>
      <w:tabs>
        <w:tab w:val="center" w:pos="4153"/>
        <w:tab w:val="right" w:pos="8306"/>
      </w:tabs>
    </w:pPr>
  </w:style>
  <w:style w:type="character" w:styleId="Hyperlink">
    <w:name w:val="Hyperlink"/>
    <w:rsid w:val="00FE08A5"/>
    <w:rPr>
      <w:color w:val="0000FF"/>
      <w:u w:val="single"/>
    </w:rPr>
  </w:style>
  <w:style w:type="table" w:styleId="TableGrid">
    <w:name w:val="Table Grid"/>
    <w:basedOn w:val="TableNormal"/>
    <w:rsid w:val="00491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73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73D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0A9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8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://www.wrexham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recsam.gov.uk" TargetMode="Externa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keefe1c\AppData\Local\Microsoft\Windows\INetCache\Content.Outlook\IBA215VE\Outside%20in%20Counselling%20Referral%20form%20bilingual%20Oct%202025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Outside in Counselling Referral form bilingual Oct 2025 final</Template>
  <TotalTime>5</TotalTime>
  <Pages>4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</vt:lpstr>
    </vt:vector>
  </TitlesOfParts>
  <Company>wcbc</Company>
  <LinksUpToDate>false</LinksUpToDate>
  <CharactersWithSpaces>8980</CharactersWithSpaces>
  <SharedDoc>false</SharedDoc>
  <HLinks>
    <vt:vector size="12" baseType="variant"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http://www.wrexham.gov.uk/</vt:lpwstr>
      </vt:variant>
      <vt:variant>
        <vt:lpwstr/>
      </vt:variant>
      <vt:variant>
        <vt:i4>7077924</vt:i4>
      </vt:variant>
      <vt:variant>
        <vt:i4>0</vt:i4>
      </vt:variant>
      <vt:variant>
        <vt:i4>0</vt:i4>
      </vt:variant>
      <vt:variant>
        <vt:i4>5</vt:i4>
      </vt:variant>
      <vt:variant>
        <vt:lpwstr>http://www.wrecsam.gov.uk/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Sara Tompkin</dc:creator>
  <cp:keywords/>
  <cp:lastModifiedBy>Jane Tait</cp:lastModifiedBy>
  <cp:revision>4</cp:revision>
  <cp:lastPrinted>2017-12-22T10:07:00Z</cp:lastPrinted>
  <dcterms:created xsi:type="dcterms:W3CDTF">2026-07-20T08:11:00Z</dcterms:created>
  <dcterms:modified xsi:type="dcterms:W3CDTF">2026-07-20T15:00:00Z</dcterms:modified>
</cp:coreProperties>
</file>