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FF4059">
      <w:pPr>
        <w:pStyle w:val="Title"/>
        <w:jc w:val="center"/>
      </w:pPr>
      <w:r w:rsidRPr="00013F2C">
        <w:t xml:space="preserve">Programme for </w:t>
      </w:r>
      <w:r w:rsidR="007244A9">
        <w:t xml:space="preserve">Youth Provision </w:t>
      </w:r>
      <w:r w:rsidR="00DE3C04">
        <w:t xml:space="preserve">– </w:t>
      </w:r>
      <w:r w:rsidR="0018559B">
        <w:t>Brymbo</w:t>
      </w:r>
    </w:p>
    <w:p w:rsidR="00C76BF0" w:rsidRPr="00013F2C" w:rsidRDefault="00DE3C04" w:rsidP="00FF4059">
      <w:pPr>
        <w:pStyle w:val="Title"/>
        <w:jc w:val="center"/>
      </w:pPr>
      <w:r>
        <w:t>March</w:t>
      </w:r>
      <w:r w:rsidR="00032A94">
        <w:t xml:space="preserve"> 202</w:t>
      </w:r>
      <w:r>
        <w:t>2</w:t>
      </w:r>
      <w:r w:rsidR="007244A9">
        <w:t xml:space="preserve"> – </w:t>
      </w:r>
      <w:r>
        <w:t>July 2022</w:t>
      </w:r>
    </w:p>
    <w:p w:rsidR="00C76BF0" w:rsidRPr="00013F2C" w:rsidRDefault="00C76BF0" w:rsidP="00CF18F6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CF18F6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CF18F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CF18F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CF18F6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AE5A26" w:rsidP="00CF18F6">
            <w:pPr>
              <w:pStyle w:val="TableHeader"/>
            </w:pPr>
            <w:r>
              <w:t>Mon 14/03/22</w:t>
            </w:r>
          </w:p>
        </w:tc>
        <w:tc>
          <w:tcPr>
            <w:tcW w:w="1343" w:type="pct"/>
            <w:shd w:val="clear" w:color="auto" w:fill="auto"/>
          </w:tcPr>
          <w:p w:rsidR="000A33B0" w:rsidRPr="008A0363" w:rsidRDefault="002A0DC5" w:rsidP="00CF18F6">
            <w:pPr>
              <w:jc w:val="center"/>
            </w:pPr>
            <w:r>
              <w:t>Hot choc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2A0DC5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CE14EC" w:rsidP="00CF18F6">
            <w:pPr>
              <w:jc w:val="center"/>
            </w:pPr>
            <w:r>
              <w:t>Container</w:t>
            </w:r>
          </w:p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2C3890" w:rsidP="00CF18F6">
            <w:pPr>
              <w:jc w:val="center"/>
            </w:pPr>
            <w:r>
              <w:t>Thurs 17/03/22</w:t>
            </w:r>
          </w:p>
        </w:tc>
        <w:tc>
          <w:tcPr>
            <w:tcW w:w="1343" w:type="pct"/>
            <w:shd w:val="clear" w:color="auto" w:fill="auto"/>
          </w:tcPr>
          <w:p w:rsidR="002C3890" w:rsidRDefault="002A0DC5" w:rsidP="00CF18F6">
            <w:pPr>
              <w:jc w:val="center"/>
            </w:pPr>
            <w:r>
              <w:t>Hot Choc/hot dogs</w:t>
            </w:r>
          </w:p>
          <w:p w:rsidR="002C3890" w:rsidRDefault="002C3890" w:rsidP="00CF18F6">
            <w:pPr>
              <w:jc w:val="center"/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2A0DC5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  <w:shd w:val="clear" w:color="auto" w:fill="auto"/>
          </w:tcPr>
          <w:p w:rsidR="00CE14EC" w:rsidRDefault="00CE14EC" w:rsidP="00CF18F6">
            <w:pPr>
              <w:jc w:val="center"/>
            </w:pPr>
          </w:p>
          <w:p w:rsidR="002C3890" w:rsidRPr="00B55C79" w:rsidRDefault="00CE14EC" w:rsidP="00CF18F6">
            <w:pPr>
              <w:jc w:val="center"/>
            </w:pPr>
            <w:r>
              <w:t>Container</w:t>
            </w:r>
          </w:p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2C3890" w:rsidP="00CF18F6">
            <w:pPr>
              <w:jc w:val="center"/>
            </w:pPr>
            <w:r>
              <w:t>Mon 21/03/22</w:t>
            </w:r>
          </w:p>
        </w:tc>
        <w:tc>
          <w:tcPr>
            <w:tcW w:w="1343" w:type="pct"/>
            <w:shd w:val="clear" w:color="auto" w:fill="auto"/>
          </w:tcPr>
          <w:p w:rsidR="002C3890" w:rsidRDefault="00CE14EC" w:rsidP="00CF18F6">
            <w:pPr>
              <w:jc w:val="center"/>
            </w:pPr>
            <w:r>
              <w:t>Hot choc</w:t>
            </w:r>
          </w:p>
          <w:p w:rsidR="002C3890" w:rsidRPr="001C67FB" w:rsidRDefault="002C3890" w:rsidP="00CF18F6">
            <w:pPr>
              <w:jc w:val="center"/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2A0DC5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  <w:shd w:val="clear" w:color="auto" w:fill="auto"/>
          </w:tcPr>
          <w:p w:rsidR="002C3890" w:rsidRPr="00B55C79" w:rsidRDefault="00CE14EC" w:rsidP="00CF18F6">
            <w:pPr>
              <w:jc w:val="center"/>
            </w:pPr>
            <w:r>
              <w:t>Container</w:t>
            </w:r>
          </w:p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090992" w:rsidRDefault="002C3890" w:rsidP="00CF18F6">
            <w:pPr>
              <w:jc w:val="center"/>
            </w:pPr>
            <w:r>
              <w:t>Thurs 24/03/22</w:t>
            </w:r>
          </w:p>
        </w:tc>
        <w:tc>
          <w:tcPr>
            <w:tcW w:w="1343" w:type="pct"/>
            <w:shd w:val="clear" w:color="auto" w:fill="auto"/>
          </w:tcPr>
          <w:p w:rsidR="002C3890" w:rsidRDefault="002C3890" w:rsidP="00CF18F6">
            <w:pPr>
              <w:jc w:val="center"/>
            </w:pPr>
            <w:r>
              <w:t>Break – Out Chester and Mc Donald’s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2A0DC5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  <w:shd w:val="clear" w:color="auto" w:fill="auto"/>
          </w:tcPr>
          <w:p w:rsidR="002C3890" w:rsidRPr="00B55C79" w:rsidRDefault="00CE14EC" w:rsidP="00CF18F6">
            <w:pPr>
              <w:jc w:val="center"/>
            </w:pPr>
            <w:r>
              <w:t>Container</w:t>
            </w:r>
          </w:p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3B29D8" w:rsidRDefault="002C3890" w:rsidP="00CF18F6">
            <w:pPr>
              <w:jc w:val="center"/>
            </w:pPr>
            <w:r w:rsidRPr="003B29D8">
              <w:t>Mon 28/03/22</w:t>
            </w:r>
          </w:p>
        </w:tc>
        <w:tc>
          <w:tcPr>
            <w:tcW w:w="1343" w:type="pct"/>
            <w:shd w:val="clear" w:color="auto" w:fill="auto"/>
          </w:tcPr>
          <w:p w:rsidR="002C3890" w:rsidRDefault="002A0DC5" w:rsidP="00CF18F6">
            <w:pPr>
              <w:jc w:val="center"/>
            </w:pPr>
            <w:r>
              <w:t>Planning</w:t>
            </w:r>
          </w:p>
          <w:p w:rsidR="002C3890" w:rsidRDefault="002C3890" w:rsidP="00CF18F6">
            <w:pPr>
              <w:jc w:val="center"/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2A0DC5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  <w:shd w:val="clear" w:color="auto" w:fill="auto"/>
          </w:tcPr>
          <w:p w:rsidR="002C3890" w:rsidRPr="00B55C79" w:rsidRDefault="00CE14EC" w:rsidP="00CF18F6">
            <w:pPr>
              <w:jc w:val="center"/>
            </w:pPr>
            <w:r>
              <w:t>Container</w:t>
            </w:r>
          </w:p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2C3890" w:rsidP="00CF18F6">
            <w:pPr>
              <w:jc w:val="center"/>
            </w:pPr>
            <w:r>
              <w:t>Thurs 31/03/22</w:t>
            </w:r>
          </w:p>
        </w:tc>
        <w:tc>
          <w:tcPr>
            <w:tcW w:w="1343" w:type="pct"/>
            <w:shd w:val="clear" w:color="auto" w:fill="auto"/>
          </w:tcPr>
          <w:p w:rsidR="002A0DC5" w:rsidRDefault="002A0DC5" w:rsidP="00CF18F6">
            <w:pPr>
              <w:jc w:val="center"/>
            </w:pPr>
            <w:r>
              <w:t>Hot Choc/hot dogs</w:t>
            </w:r>
          </w:p>
          <w:p w:rsidR="00FF4059" w:rsidRDefault="00921ECE" w:rsidP="00CF18F6">
            <w:pPr>
              <w:jc w:val="center"/>
            </w:pPr>
            <w:r>
              <w:t>Trips Planning/</w:t>
            </w:r>
          </w:p>
          <w:p w:rsidR="00921ECE" w:rsidRDefault="00921ECE" w:rsidP="00CF18F6">
            <w:pPr>
              <w:jc w:val="center"/>
            </w:pPr>
            <w:r>
              <w:t>consultation</w:t>
            </w:r>
          </w:p>
          <w:p w:rsidR="002C3890" w:rsidRPr="00090992" w:rsidRDefault="002C3890" w:rsidP="00CF18F6">
            <w:pPr>
              <w:jc w:val="center"/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2A0DC5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  <w:shd w:val="clear" w:color="auto" w:fill="auto"/>
          </w:tcPr>
          <w:p w:rsidR="00CE14EC" w:rsidRDefault="00CE14EC" w:rsidP="00CF18F6">
            <w:pPr>
              <w:jc w:val="center"/>
            </w:pPr>
          </w:p>
          <w:p w:rsidR="002C3890" w:rsidRPr="00B55C79" w:rsidRDefault="00CE14EC" w:rsidP="00CF18F6">
            <w:pPr>
              <w:jc w:val="center"/>
            </w:pPr>
            <w:r>
              <w:t>Container</w:t>
            </w:r>
          </w:p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2C3890" w:rsidP="00CF18F6">
            <w:pPr>
              <w:jc w:val="center"/>
            </w:pPr>
            <w:r>
              <w:t>Mon 04/04/22</w:t>
            </w:r>
          </w:p>
        </w:tc>
        <w:tc>
          <w:tcPr>
            <w:tcW w:w="1343" w:type="pct"/>
            <w:shd w:val="clear" w:color="auto" w:fill="auto"/>
          </w:tcPr>
          <w:p w:rsidR="002C3890" w:rsidRDefault="00CE14EC" w:rsidP="00CF18F6">
            <w:pPr>
              <w:jc w:val="center"/>
            </w:pPr>
            <w:r>
              <w:t>Hot choc</w:t>
            </w:r>
          </w:p>
          <w:p w:rsidR="002C3890" w:rsidRPr="00090992" w:rsidRDefault="002C3890" w:rsidP="00CF18F6">
            <w:pPr>
              <w:jc w:val="center"/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2A0DC5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  <w:shd w:val="clear" w:color="auto" w:fill="auto"/>
          </w:tcPr>
          <w:p w:rsidR="00CE14EC" w:rsidRDefault="00CE14EC" w:rsidP="00CF18F6">
            <w:pPr>
              <w:jc w:val="center"/>
            </w:pPr>
          </w:p>
          <w:p w:rsidR="002C3890" w:rsidRPr="00B55C79" w:rsidRDefault="00CE14EC" w:rsidP="00CF18F6">
            <w:pPr>
              <w:jc w:val="center"/>
            </w:pPr>
            <w:r>
              <w:t>Container</w:t>
            </w:r>
          </w:p>
        </w:tc>
      </w:tr>
      <w:tr w:rsidR="002C389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2C3890" w:rsidP="00CF18F6">
            <w:pPr>
              <w:jc w:val="center"/>
            </w:pPr>
            <w:r>
              <w:t>Thurs 07/04/22</w:t>
            </w:r>
          </w:p>
        </w:tc>
        <w:tc>
          <w:tcPr>
            <w:tcW w:w="1343" w:type="pct"/>
            <w:shd w:val="clear" w:color="auto" w:fill="auto"/>
          </w:tcPr>
          <w:p w:rsidR="002C3890" w:rsidRPr="00090992" w:rsidRDefault="002A0DC5" w:rsidP="00CF18F6">
            <w:pPr>
              <w:jc w:val="center"/>
            </w:pPr>
            <w:r>
              <w:t>Bowling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2A0DC5" w:rsidRDefault="002A0DC5" w:rsidP="00CF18F6">
            <w:pPr>
              <w:jc w:val="center"/>
            </w:pPr>
            <w:r>
              <w:t>6.30- Brymbo shops</w:t>
            </w:r>
          </w:p>
          <w:p w:rsidR="002C3890" w:rsidRPr="00B55C79" w:rsidRDefault="002C3890" w:rsidP="00CF18F6">
            <w:pPr>
              <w:jc w:val="center"/>
            </w:pPr>
          </w:p>
        </w:tc>
        <w:tc>
          <w:tcPr>
            <w:tcW w:w="1364" w:type="pct"/>
            <w:shd w:val="clear" w:color="auto" w:fill="auto"/>
          </w:tcPr>
          <w:p w:rsidR="002C3890" w:rsidRDefault="002C3890" w:rsidP="00CF18F6">
            <w:pPr>
              <w:jc w:val="center"/>
            </w:pPr>
          </w:p>
          <w:p w:rsidR="00CE14EC" w:rsidRPr="00B55C79" w:rsidRDefault="00CE14EC" w:rsidP="00CF18F6">
            <w:pPr>
              <w:jc w:val="center"/>
            </w:pPr>
            <w:proofErr w:type="spellStart"/>
            <w:r>
              <w:t>Wrexham</w:t>
            </w:r>
            <w:proofErr w:type="spellEnd"/>
          </w:p>
        </w:tc>
      </w:tr>
      <w:tr w:rsidR="002C3890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2C3890" w:rsidRDefault="002C3890" w:rsidP="00CF18F6">
            <w:pPr>
              <w:jc w:val="center"/>
            </w:pPr>
            <w:r>
              <w:t>2 Weeks Easter Holidays</w:t>
            </w:r>
          </w:p>
          <w:p w:rsidR="002C3890" w:rsidRPr="00B55C79" w:rsidRDefault="002C3890" w:rsidP="00CF18F6">
            <w:pPr>
              <w:jc w:val="center"/>
            </w:pPr>
          </w:p>
        </w:tc>
      </w:tr>
      <w:tr w:rsidR="002C3890" w:rsidRPr="00013F2C" w:rsidTr="00CF18F6">
        <w:trPr>
          <w:trHeight w:val="301"/>
        </w:trPr>
        <w:tc>
          <w:tcPr>
            <w:tcW w:w="1166" w:type="pct"/>
            <w:shd w:val="clear" w:color="auto" w:fill="B8CCE4" w:themeFill="accent1" w:themeFillTint="66"/>
          </w:tcPr>
          <w:p w:rsidR="002C3890" w:rsidRPr="001C67FB" w:rsidRDefault="002C3890" w:rsidP="00CF18F6">
            <w:pPr>
              <w:jc w:val="center"/>
            </w:pPr>
            <w:r>
              <w:t>Mon 25/04/22</w:t>
            </w:r>
          </w:p>
        </w:tc>
        <w:tc>
          <w:tcPr>
            <w:tcW w:w="1343" w:type="pct"/>
            <w:shd w:val="clear" w:color="auto" w:fill="B8CCE4" w:themeFill="accent1" w:themeFillTint="66"/>
          </w:tcPr>
          <w:p w:rsidR="002C3890" w:rsidRDefault="00CF18F6" w:rsidP="00CF18F6">
            <w:pPr>
              <w:jc w:val="center"/>
            </w:pPr>
            <w:r>
              <w:t>London Planning Night</w:t>
            </w:r>
          </w:p>
          <w:p w:rsidR="00CF18F6" w:rsidRPr="003D1646" w:rsidRDefault="00CF18F6" w:rsidP="00CF18F6">
            <w:pPr>
              <w:jc w:val="center"/>
            </w:pPr>
            <w:r>
              <w:t>NO PROVISION</w:t>
            </w:r>
          </w:p>
        </w:tc>
        <w:tc>
          <w:tcPr>
            <w:tcW w:w="1127" w:type="pct"/>
            <w:shd w:val="clear" w:color="auto" w:fill="B8CCE4" w:themeFill="accent1" w:themeFillTint="66"/>
            <w:vAlign w:val="center"/>
          </w:tcPr>
          <w:p w:rsidR="002C3890" w:rsidRPr="00090992" w:rsidRDefault="002A0DC5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  <w:shd w:val="clear" w:color="auto" w:fill="B8CCE4" w:themeFill="accent1" w:themeFillTint="66"/>
          </w:tcPr>
          <w:p w:rsidR="002C3890" w:rsidRPr="00090992" w:rsidRDefault="00CF18F6" w:rsidP="00CF18F6">
            <w:pPr>
              <w:jc w:val="center"/>
            </w:pPr>
            <w:r>
              <w:t>n/a</w:t>
            </w:r>
          </w:p>
        </w:tc>
      </w:tr>
      <w:tr w:rsidR="002C3890" w:rsidRPr="00013F2C" w:rsidTr="00CF18F6">
        <w:trPr>
          <w:trHeight w:val="301"/>
        </w:trPr>
        <w:tc>
          <w:tcPr>
            <w:tcW w:w="1166" w:type="pct"/>
            <w:shd w:val="clear" w:color="auto" w:fill="B8CCE4" w:themeFill="accent1" w:themeFillTint="66"/>
          </w:tcPr>
          <w:p w:rsidR="002C3890" w:rsidRPr="001C67FB" w:rsidRDefault="002C3890" w:rsidP="00CF18F6">
            <w:pPr>
              <w:jc w:val="center"/>
            </w:pPr>
            <w:r>
              <w:t>Thurs 28/04/22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B8CCE4" w:themeFill="accent1" w:themeFillTint="66"/>
          </w:tcPr>
          <w:p w:rsidR="002C3890" w:rsidRPr="001C67FB" w:rsidRDefault="00CF18F6" w:rsidP="00CF18F6">
            <w:pPr>
              <w:jc w:val="center"/>
            </w:pPr>
            <w:r>
              <w:t>STAFF Team meeting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B8CCE4" w:themeFill="accent1" w:themeFillTint="66"/>
          </w:tcPr>
          <w:p w:rsidR="002C3890" w:rsidRPr="001C67FB" w:rsidRDefault="00CF18F6" w:rsidP="00CF18F6">
            <w:pPr>
              <w:pStyle w:val="TableText"/>
              <w:jc w:val="center"/>
            </w:pPr>
            <w:r>
              <w:t>NO Provision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8CCE4" w:themeFill="accent1" w:themeFillTint="66"/>
          </w:tcPr>
          <w:p w:rsidR="002C3890" w:rsidRPr="001C67FB" w:rsidRDefault="00CF18F6" w:rsidP="00CF18F6">
            <w:pPr>
              <w:jc w:val="center"/>
            </w:pPr>
            <w:r>
              <w:t>n/a</w:t>
            </w:r>
          </w:p>
        </w:tc>
      </w:tr>
      <w:tr w:rsidR="002C3890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2C3890" w:rsidRDefault="002C3890" w:rsidP="00CF18F6">
            <w:pPr>
              <w:jc w:val="center"/>
            </w:pPr>
            <w:r>
              <w:t>May Day Bank Holiday Monday</w:t>
            </w:r>
          </w:p>
          <w:p w:rsidR="002C3890" w:rsidRPr="00090992" w:rsidRDefault="002C3890" w:rsidP="00CF18F6">
            <w:pPr>
              <w:jc w:val="center"/>
            </w:pPr>
          </w:p>
        </w:tc>
      </w:tr>
      <w:tr w:rsidR="00CF18F6" w:rsidRPr="00013F2C" w:rsidTr="007039A4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F18F6" w:rsidRPr="00013F2C" w:rsidRDefault="00CF18F6" w:rsidP="00CF18F6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F18F6" w:rsidRPr="00013F2C" w:rsidRDefault="00CF18F6" w:rsidP="00CF18F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F18F6" w:rsidRPr="00013F2C" w:rsidRDefault="00CF18F6" w:rsidP="00CF18F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F18F6" w:rsidRPr="00013F2C" w:rsidRDefault="00CF18F6" w:rsidP="00CF18F6">
            <w:pPr>
              <w:pStyle w:val="TableHeader"/>
            </w:pPr>
            <w:r w:rsidRPr="00013F2C">
              <w:t>Location</w:t>
            </w:r>
          </w:p>
        </w:tc>
      </w:tr>
      <w:tr w:rsidR="002C3890" w:rsidRPr="00013F2C" w:rsidTr="00193F33">
        <w:trPr>
          <w:trHeight w:val="301"/>
        </w:trPr>
        <w:tc>
          <w:tcPr>
            <w:tcW w:w="1166" w:type="pct"/>
          </w:tcPr>
          <w:p w:rsidR="002C3890" w:rsidRPr="001C67FB" w:rsidRDefault="002C3890" w:rsidP="00CF18F6">
            <w:pPr>
              <w:jc w:val="center"/>
            </w:pPr>
            <w:r>
              <w:t>Thurs 05/05/22</w:t>
            </w:r>
          </w:p>
        </w:tc>
        <w:tc>
          <w:tcPr>
            <w:tcW w:w="1343" w:type="pct"/>
          </w:tcPr>
          <w:p w:rsidR="002C3890" w:rsidRDefault="009C5D0D" w:rsidP="00CF18F6">
            <w:pPr>
              <w:jc w:val="center"/>
            </w:pPr>
            <w:r>
              <w:t>Hot Choc/hot dogs</w:t>
            </w:r>
          </w:p>
          <w:p w:rsidR="002C3890" w:rsidRPr="00E33D61" w:rsidRDefault="002C3890" w:rsidP="00CF18F6">
            <w:pPr>
              <w:jc w:val="center"/>
            </w:pPr>
          </w:p>
        </w:tc>
        <w:tc>
          <w:tcPr>
            <w:tcW w:w="1127" w:type="pct"/>
            <w:vAlign w:val="center"/>
          </w:tcPr>
          <w:p w:rsidR="002C3890" w:rsidRPr="00B55C79" w:rsidRDefault="009C5D0D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</w:tcPr>
          <w:p w:rsidR="002C3890" w:rsidRPr="00B55C79" w:rsidRDefault="009C5D0D" w:rsidP="00CF18F6">
            <w:pPr>
              <w:jc w:val="center"/>
            </w:pPr>
            <w:r>
              <w:t>Container</w:t>
            </w:r>
            <w:r w:rsidR="00CF18F6">
              <w:t>/MUGA</w:t>
            </w:r>
          </w:p>
        </w:tc>
      </w:tr>
      <w:tr w:rsidR="00CF18F6" w:rsidRPr="00013F2C" w:rsidTr="00193F33">
        <w:trPr>
          <w:trHeight w:val="301"/>
        </w:trPr>
        <w:tc>
          <w:tcPr>
            <w:tcW w:w="1166" w:type="pct"/>
          </w:tcPr>
          <w:p w:rsidR="00CF18F6" w:rsidRPr="001C67FB" w:rsidRDefault="00CF18F6" w:rsidP="00CF18F6">
            <w:pPr>
              <w:jc w:val="center"/>
            </w:pPr>
            <w:r>
              <w:t>Mon 09/05/22</w:t>
            </w:r>
          </w:p>
        </w:tc>
        <w:tc>
          <w:tcPr>
            <w:tcW w:w="1343" w:type="pct"/>
          </w:tcPr>
          <w:p w:rsidR="00CF18F6" w:rsidRDefault="00CF18F6" w:rsidP="00CF18F6">
            <w:pPr>
              <w:jc w:val="center"/>
            </w:pPr>
            <w:r>
              <w:t>Hot Choc-National Doughnut week</w:t>
            </w:r>
          </w:p>
          <w:p w:rsidR="00CF18F6" w:rsidRPr="00E33D61" w:rsidRDefault="00CF18F6" w:rsidP="00CF18F6">
            <w:pPr>
              <w:jc w:val="center"/>
            </w:pPr>
          </w:p>
        </w:tc>
        <w:tc>
          <w:tcPr>
            <w:tcW w:w="1127" w:type="pct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6.30-8.30pm</w:t>
            </w:r>
          </w:p>
        </w:tc>
        <w:tc>
          <w:tcPr>
            <w:tcW w:w="1364" w:type="pct"/>
          </w:tcPr>
          <w:p w:rsidR="00CF18F6" w:rsidRDefault="00CF18F6" w:rsidP="00CF18F6">
            <w:pPr>
              <w:jc w:val="center"/>
            </w:pPr>
            <w:r w:rsidRPr="0013091F">
              <w:t>Container/MUGA</w:t>
            </w:r>
          </w:p>
        </w:tc>
      </w:tr>
      <w:tr w:rsidR="00CF18F6" w:rsidRPr="00013F2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CF18F6" w:rsidRPr="001C67FB" w:rsidRDefault="00CF18F6" w:rsidP="00CF18F6">
            <w:pPr>
              <w:jc w:val="center"/>
            </w:pPr>
            <w:r>
              <w:t>Thurs 12/05/22</w:t>
            </w:r>
          </w:p>
        </w:tc>
        <w:tc>
          <w:tcPr>
            <w:tcW w:w="1343" w:type="pct"/>
            <w:shd w:val="clear" w:color="auto" w:fill="auto"/>
          </w:tcPr>
          <w:p w:rsidR="00CF18F6" w:rsidRPr="00E33D61" w:rsidRDefault="00CF18F6" w:rsidP="00FF4059">
            <w:pPr>
              <w:jc w:val="center"/>
            </w:pPr>
            <w:r>
              <w:t>What is a Youth Worker – Kirsty –Lead session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F18F6" w:rsidRPr="00FF4059" w:rsidRDefault="00CF18F6" w:rsidP="00FF4059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F18F6" w:rsidRPr="00FF4059" w:rsidRDefault="00CF18F6" w:rsidP="00FF4059">
            <w:pPr>
              <w:jc w:val="center"/>
            </w:pPr>
            <w:r w:rsidRPr="0013091F">
              <w:t>Container/MUGA</w:t>
            </w:r>
          </w:p>
        </w:tc>
      </w:tr>
      <w:tr w:rsidR="00CF18F6" w:rsidRPr="00013F2C" w:rsidTr="002E52EF">
        <w:trPr>
          <w:trHeight w:val="301"/>
        </w:trPr>
        <w:tc>
          <w:tcPr>
            <w:tcW w:w="1166" w:type="pct"/>
          </w:tcPr>
          <w:p w:rsidR="00CF18F6" w:rsidRPr="001C67FB" w:rsidRDefault="00CF18F6" w:rsidP="00CF18F6">
            <w:pPr>
              <w:jc w:val="center"/>
            </w:pPr>
            <w:r>
              <w:t>Mon 16/05/22</w:t>
            </w:r>
          </w:p>
        </w:tc>
        <w:tc>
          <w:tcPr>
            <w:tcW w:w="1343" w:type="pct"/>
          </w:tcPr>
          <w:p w:rsidR="00CF18F6" w:rsidRDefault="00CF18F6" w:rsidP="00CF18F6">
            <w:pPr>
              <w:jc w:val="center"/>
            </w:pPr>
            <w:r>
              <w:t>Drinks and Homeless Project</w:t>
            </w:r>
          </w:p>
          <w:p w:rsidR="00CF18F6" w:rsidRPr="00E33D61" w:rsidRDefault="00CF18F6" w:rsidP="00CF18F6">
            <w:pPr>
              <w:jc w:val="center"/>
            </w:pPr>
          </w:p>
        </w:tc>
        <w:tc>
          <w:tcPr>
            <w:tcW w:w="1127" w:type="pct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</w:tcPr>
          <w:p w:rsidR="00CF18F6" w:rsidRDefault="00CF18F6" w:rsidP="00CF18F6">
            <w:pPr>
              <w:jc w:val="center"/>
            </w:pPr>
            <w:r w:rsidRPr="0013091F">
              <w:t>Container/MUGA</w:t>
            </w:r>
          </w:p>
        </w:tc>
      </w:tr>
      <w:tr w:rsidR="00CF18F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F18F6" w:rsidRPr="001C67FB" w:rsidRDefault="00CF18F6" w:rsidP="00CF18F6">
            <w:pPr>
              <w:jc w:val="center"/>
            </w:pPr>
            <w:r>
              <w:t>Thurs 19/05/22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F18F6" w:rsidRPr="00E33D61" w:rsidRDefault="00CF18F6" w:rsidP="00CF18F6">
            <w:pPr>
              <w:jc w:val="center"/>
            </w:pPr>
            <w:r>
              <w:t>What is a Youth Worker – Kirsty –Lead session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F18F6" w:rsidRDefault="00CF18F6" w:rsidP="00CF18F6">
            <w:pPr>
              <w:jc w:val="center"/>
            </w:pPr>
            <w:r w:rsidRPr="0013091F">
              <w:t>Container/MUGA</w:t>
            </w:r>
          </w:p>
        </w:tc>
      </w:tr>
      <w:tr w:rsidR="00CF18F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F18F6" w:rsidRPr="001C67FB" w:rsidRDefault="00CF18F6" w:rsidP="00CF18F6">
            <w:pPr>
              <w:jc w:val="center"/>
            </w:pPr>
            <w:r>
              <w:t>Mon 23/05/22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FF4059" w:rsidRPr="00E33D61" w:rsidRDefault="00CF18F6" w:rsidP="00FF4059">
            <w:pPr>
              <w:jc w:val="center"/>
            </w:pPr>
            <w:proofErr w:type="spellStart"/>
            <w:r>
              <w:t>Mr</w:t>
            </w:r>
            <w:proofErr w:type="spellEnd"/>
            <w:r>
              <w:t xml:space="preserve"> T’s Ice cream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 – 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F18F6" w:rsidRDefault="00CF18F6" w:rsidP="00CF18F6">
            <w:pPr>
              <w:jc w:val="center"/>
            </w:pPr>
            <w:r w:rsidRPr="0013091F">
              <w:t>Container/MUGA</w:t>
            </w:r>
          </w:p>
        </w:tc>
      </w:tr>
      <w:tr w:rsidR="00CF18F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1C67FB" w:rsidRDefault="00CF18F6" w:rsidP="00CF18F6">
            <w:pPr>
              <w:jc w:val="center"/>
            </w:pPr>
            <w:r>
              <w:t>Thurs 26/05/22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E33D61" w:rsidRDefault="00CF18F6" w:rsidP="00CF18F6">
            <w:pPr>
              <w:jc w:val="center"/>
            </w:pPr>
            <w:r>
              <w:t>Hot Drinks –National biscuit week. Taste testing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13091F">
              <w:t>Container/MUGA</w:t>
            </w:r>
          </w:p>
        </w:tc>
      </w:tr>
      <w:tr w:rsidR="003E4346" w:rsidRPr="00B55C79" w:rsidTr="002C3890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3E4346" w:rsidRPr="00B55C79" w:rsidRDefault="003E4346" w:rsidP="00CF18F6">
            <w:pPr>
              <w:jc w:val="center"/>
            </w:pPr>
            <w:r>
              <w:t>1 Week Whitsun Holidays</w:t>
            </w:r>
          </w:p>
        </w:tc>
      </w:tr>
      <w:tr w:rsidR="00CF18F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1C67FB" w:rsidRDefault="00CF18F6" w:rsidP="00CF18F6">
            <w:pPr>
              <w:jc w:val="center"/>
            </w:pPr>
            <w:r>
              <w:t>Mon 6/6/22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4110FC" w:rsidP="00CF18F6">
            <w:pPr>
              <w:jc w:val="center"/>
            </w:pPr>
            <w:r>
              <w:t>Hot drinks</w:t>
            </w:r>
          </w:p>
          <w:p w:rsidR="00CF18F6" w:rsidRPr="00E33D61" w:rsidRDefault="00CF18F6" w:rsidP="00CF18F6">
            <w:pPr>
              <w:jc w:val="center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AF6D5D">
              <w:t>Container/MUGA</w:t>
            </w:r>
          </w:p>
        </w:tc>
      </w:tr>
      <w:tr w:rsidR="00CF18F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1C67FB" w:rsidRDefault="00CF18F6" w:rsidP="00CF18F6">
            <w:pPr>
              <w:jc w:val="center"/>
            </w:pPr>
            <w:r>
              <w:t>Thurs 9/6/22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bookmarkStart w:id="0" w:name="_GoBack"/>
            <w:bookmarkEnd w:id="0"/>
            <w:r>
              <w:t>Quiz with Kirsty</w:t>
            </w:r>
          </w:p>
          <w:p w:rsidR="00CF18F6" w:rsidRPr="00E33D61" w:rsidRDefault="00CF18F6" w:rsidP="00CF18F6">
            <w:pPr>
              <w:jc w:val="center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AF6D5D">
              <w:t>Container/MUGA</w:t>
            </w:r>
          </w:p>
        </w:tc>
      </w:tr>
      <w:tr w:rsidR="00CF18F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1C67FB" w:rsidRDefault="00CF18F6" w:rsidP="00CF18F6">
            <w:pPr>
              <w:jc w:val="center"/>
            </w:pPr>
            <w:r>
              <w:t>Mon 13/6/22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Drinks /games</w:t>
            </w:r>
          </w:p>
          <w:p w:rsidR="00CF18F6" w:rsidRPr="00E33D61" w:rsidRDefault="00CF18F6" w:rsidP="00CF18F6">
            <w:pPr>
              <w:jc w:val="center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AF6D5D">
              <w:t>Container/MUGA</w:t>
            </w:r>
          </w:p>
        </w:tc>
      </w:tr>
      <w:tr w:rsidR="00CF18F6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Thurs 16/6/22</w:t>
            </w:r>
          </w:p>
          <w:p w:rsidR="00CF18F6" w:rsidRPr="001C67FB" w:rsidRDefault="00CF18F6" w:rsidP="00CF18F6">
            <w:pPr>
              <w:jc w:val="center"/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E33D61" w:rsidRDefault="00CF18F6" w:rsidP="00CF18F6">
            <w:pPr>
              <w:jc w:val="center"/>
            </w:pPr>
            <w:r>
              <w:t>Pot Plants-To take home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AF6D5D">
              <w:t>Container/MUGA</w:t>
            </w:r>
          </w:p>
        </w:tc>
      </w:tr>
      <w:tr w:rsidR="00CF18F6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Mon 20/6/22</w:t>
            </w:r>
          </w:p>
          <w:p w:rsidR="00CF18F6" w:rsidRPr="001C67FB" w:rsidRDefault="00CF18F6" w:rsidP="00CF18F6">
            <w:pPr>
              <w:jc w:val="center"/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E33D61" w:rsidRDefault="00CF18F6" w:rsidP="00CF18F6">
            <w:pPr>
              <w:jc w:val="center"/>
            </w:pPr>
            <w:r>
              <w:t>Drinks/games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AF6D5D">
              <w:t>Container/MUGA</w:t>
            </w:r>
          </w:p>
        </w:tc>
      </w:tr>
      <w:tr w:rsidR="004110FC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110FC" w:rsidRDefault="004110FC" w:rsidP="00CF18F6">
            <w:pPr>
              <w:jc w:val="center"/>
            </w:pPr>
            <w:r>
              <w:t>Thurs 23/6/22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110FC" w:rsidRDefault="004110FC" w:rsidP="00CF18F6">
            <w:pPr>
              <w:jc w:val="center"/>
            </w:pPr>
            <w:r>
              <w:t>Healthy Eating</w:t>
            </w:r>
          </w:p>
          <w:p w:rsidR="004110FC" w:rsidRDefault="004110FC" w:rsidP="00CF18F6">
            <w:pPr>
              <w:jc w:val="center"/>
            </w:pPr>
            <w:r>
              <w:t>Fruit Kebabs/Drinks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110FC" w:rsidRDefault="004110FC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110FC" w:rsidRPr="00AF6D5D" w:rsidRDefault="004110FC" w:rsidP="00CF18F6">
            <w:pPr>
              <w:jc w:val="center"/>
            </w:pPr>
            <w:r w:rsidRPr="00AF6D5D">
              <w:t>Container/MUGA</w:t>
            </w:r>
          </w:p>
        </w:tc>
      </w:tr>
      <w:tr w:rsidR="00CF18F6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Mon 27/6/22</w:t>
            </w:r>
          </w:p>
          <w:p w:rsidR="00CF18F6" w:rsidRPr="001C67FB" w:rsidRDefault="00CF18F6" w:rsidP="00CF18F6">
            <w:pPr>
              <w:jc w:val="center"/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E33D61" w:rsidRDefault="00CF18F6" w:rsidP="00CF18F6">
            <w:pPr>
              <w:jc w:val="center"/>
            </w:pPr>
            <w:r>
              <w:t>Drinks/ games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AF6D5D">
              <w:t>Container/MUGA</w:t>
            </w:r>
          </w:p>
        </w:tc>
      </w:tr>
      <w:tr w:rsidR="00CF18F6" w:rsidRPr="00013F2C" w:rsidTr="007039A4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F18F6" w:rsidRPr="00013F2C" w:rsidRDefault="00CF18F6" w:rsidP="00CF18F6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F18F6" w:rsidRPr="00013F2C" w:rsidRDefault="00CF18F6" w:rsidP="00CF18F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F18F6" w:rsidRPr="00013F2C" w:rsidRDefault="00CF18F6" w:rsidP="00CF18F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F18F6" w:rsidRPr="00013F2C" w:rsidRDefault="00CF18F6" w:rsidP="00CF18F6">
            <w:pPr>
              <w:pStyle w:val="TableHeader"/>
            </w:pPr>
            <w:r w:rsidRPr="00013F2C">
              <w:t>Location</w:t>
            </w:r>
          </w:p>
        </w:tc>
      </w:tr>
      <w:tr w:rsidR="003E4346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E4346" w:rsidRPr="001C67FB" w:rsidRDefault="003E4346" w:rsidP="00CF18F6">
            <w:pPr>
              <w:jc w:val="center"/>
            </w:pPr>
            <w:r>
              <w:t>Thurs 30/6/22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F7F77" w:rsidRDefault="00CF18F6" w:rsidP="00CF18F6">
            <w:pPr>
              <w:jc w:val="center"/>
            </w:pPr>
            <w:r>
              <w:t xml:space="preserve">Bryn </w:t>
            </w:r>
            <w:proofErr w:type="spellStart"/>
            <w:r>
              <w:t>Alyn</w:t>
            </w:r>
            <w:proofErr w:type="spellEnd"/>
            <w:r>
              <w:t xml:space="preserve"> Prom night</w:t>
            </w:r>
          </w:p>
          <w:p w:rsidR="003E4346" w:rsidRDefault="003E4346" w:rsidP="00CF18F6">
            <w:pPr>
              <w:jc w:val="center"/>
            </w:pPr>
          </w:p>
          <w:p w:rsidR="003E4346" w:rsidRPr="00E33D61" w:rsidRDefault="003E4346" w:rsidP="00CF18F6">
            <w:pPr>
              <w:jc w:val="center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E4346" w:rsidRPr="00B55C79" w:rsidRDefault="007F7F77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E4346" w:rsidRPr="00B55C79" w:rsidRDefault="00CF18F6" w:rsidP="00CF18F6">
            <w:pPr>
              <w:jc w:val="center"/>
            </w:pPr>
            <w:r>
              <w:t>Ramada Hotel</w:t>
            </w:r>
          </w:p>
        </w:tc>
      </w:tr>
      <w:tr w:rsidR="00CF18F6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1C67FB" w:rsidRDefault="00CF18F6" w:rsidP="00CF18F6">
            <w:pPr>
              <w:jc w:val="center"/>
            </w:pPr>
            <w:r>
              <w:t>Mon 4/7/22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Hot Choc</w:t>
            </w:r>
          </w:p>
          <w:p w:rsidR="00CF18F6" w:rsidRDefault="00CF18F6" w:rsidP="00CF18F6">
            <w:pPr>
              <w:jc w:val="center"/>
            </w:pPr>
          </w:p>
          <w:p w:rsidR="00CF18F6" w:rsidRPr="00E33D61" w:rsidRDefault="00CF18F6" w:rsidP="00CF18F6">
            <w:pPr>
              <w:jc w:val="center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F47865">
              <w:t>Container/MUGA</w:t>
            </w:r>
          </w:p>
        </w:tc>
      </w:tr>
      <w:tr w:rsidR="00CF18F6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Thurs 7/7/22</w:t>
            </w:r>
          </w:p>
          <w:p w:rsidR="00CF18F6" w:rsidRPr="001C67FB" w:rsidRDefault="00CF18F6" w:rsidP="00CF18F6">
            <w:pPr>
              <w:jc w:val="center"/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Hot Choc/hot dogs</w:t>
            </w:r>
          </w:p>
          <w:p w:rsidR="00CF18F6" w:rsidRPr="00E33D61" w:rsidRDefault="00CF18F6" w:rsidP="00CF18F6">
            <w:pPr>
              <w:jc w:val="center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F47865">
              <w:t>Container/MUGA</w:t>
            </w:r>
          </w:p>
        </w:tc>
      </w:tr>
      <w:tr w:rsidR="00CF18F6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Mon 11/7/22</w:t>
            </w:r>
          </w:p>
          <w:p w:rsidR="00CF18F6" w:rsidRPr="001C67FB" w:rsidRDefault="00CF18F6" w:rsidP="00CF18F6">
            <w:pPr>
              <w:jc w:val="center"/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Pr="00E33D61" w:rsidRDefault="00CF18F6" w:rsidP="00CF18F6">
            <w:pPr>
              <w:jc w:val="center"/>
            </w:pPr>
            <w:r>
              <w:t>Drinks/Games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F47865">
              <w:t>Container/MUGA</w:t>
            </w:r>
          </w:p>
        </w:tc>
      </w:tr>
      <w:tr w:rsidR="00CF18F6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Thurs 14/7/22</w:t>
            </w:r>
          </w:p>
          <w:p w:rsidR="00CF18F6" w:rsidRPr="001C67FB" w:rsidRDefault="00CF18F6" w:rsidP="00CF18F6">
            <w:pPr>
              <w:jc w:val="center"/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BBQ</w:t>
            </w:r>
          </w:p>
          <w:p w:rsidR="00CF18F6" w:rsidRPr="00E33D61" w:rsidRDefault="00CF18F6" w:rsidP="00CF18F6">
            <w:pPr>
              <w:jc w:val="center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F18F6" w:rsidRPr="00B55C79" w:rsidRDefault="00CF18F6" w:rsidP="00CF18F6">
            <w:pPr>
              <w:jc w:val="center"/>
            </w:pPr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 w:rsidRPr="00F47865">
              <w:t>Container/MUGA</w:t>
            </w:r>
          </w:p>
        </w:tc>
      </w:tr>
      <w:tr w:rsidR="003E4346" w:rsidRPr="00B55C79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  <w:r>
              <w:t>Sat &amp; Sun</w:t>
            </w:r>
          </w:p>
          <w:p w:rsidR="003E4346" w:rsidRDefault="00CF18F6" w:rsidP="00CF18F6">
            <w:pPr>
              <w:jc w:val="center"/>
            </w:pPr>
            <w:r>
              <w:t>16/7/22 – 17/7/22</w:t>
            </w:r>
          </w:p>
          <w:p w:rsidR="003E4346" w:rsidRPr="001C67FB" w:rsidRDefault="003E4346" w:rsidP="00CF18F6">
            <w:pPr>
              <w:jc w:val="center"/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</w:p>
          <w:p w:rsidR="003E4346" w:rsidRPr="00E33D61" w:rsidRDefault="00CF18F6" w:rsidP="00CF18F6">
            <w:pPr>
              <w:jc w:val="center"/>
            </w:pPr>
            <w:r>
              <w:t>London Visit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E4346" w:rsidRPr="00B55C79" w:rsidRDefault="00CF18F6" w:rsidP="00CF18F6">
            <w:pPr>
              <w:jc w:val="center"/>
            </w:pPr>
            <w: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F18F6" w:rsidRDefault="00CF18F6" w:rsidP="00CF18F6">
            <w:pPr>
              <w:jc w:val="center"/>
            </w:pPr>
          </w:p>
          <w:p w:rsidR="003E4346" w:rsidRPr="00B55C79" w:rsidRDefault="00CF18F6" w:rsidP="00CF18F6">
            <w:pPr>
              <w:jc w:val="center"/>
            </w:pPr>
            <w:r>
              <w:t>London</w:t>
            </w:r>
          </w:p>
        </w:tc>
      </w:tr>
    </w:tbl>
    <w:p w:rsidR="002C3890" w:rsidRDefault="002C3890" w:rsidP="00CF18F6"/>
    <w:p w:rsidR="002C3890" w:rsidRDefault="002C3890" w:rsidP="00CF18F6"/>
    <w:p w:rsidR="00C76BF0" w:rsidRPr="00807842" w:rsidRDefault="00C76BF0" w:rsidP="00CF18F6">
      <w:pPr>
        <w:jc w:val="center"/>
      </w:pPr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>This contact information will not be shared with any other party.</w:t>
      </w:r>
    </w:p>
    <w:p w:rsidR="00C76BF0" w:rsidRPr="007D74B4" w:rsidRDefault="00C76BF0" w:rsidP="00CF18F6">
      <w:pPr>
        <w:jc w:val="center"/>
      </w:pPr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D1B" w:rsidRDefault="00C52D1B" w:rsidP="00CF18F6">
      <w:r>
        <w:separator/>
      </w:r>
    </w:p>
  </w:endnote>
  <w:endnote w:type="continuationSeparator" w:id="0">
    <w:p w:rsidR="00C52D1B" w:rsidRDefault="00C52D1B" w:rsidP="00CF1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CF18F6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D1B" w:rsidRDefault="00C52D1B" w:rsidP="00CF18F6">
      <w:r>
        <w:separator/>
      </w:r>
    </w:p>
  </w:footnote>
  <w:footnote w:type="continuationSeparator" w:id="0">
    <w:p w:rsidR="00C52D1B" w:rsidRDefault="00C52D1B" w:rsidP="00CF1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CF18F6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CF18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CF18F6">
    <w:pPr>
      <w:pStyle w:val="Header"/>
    </w:pPr>
  </w:p>
  <w:p w:rsidR="00F86700" w:rsidRDefault="005C00E8" w:rsidP="00CF18F6">
    <w:pPr>
      <w:pStyle w:val="Header"/>
    </w:pPr>
    <w:r>
      <w:t xml:space="preserve">                               </w:t>
    </w:r>
  </w:p>
  <w:p w:rsidR="00F86700" w:rsidRDefault="00F86700" w:rsidP="00CF18F6">
    <w:pPr>
      <w:pStyle w:val="Header"/>
    </w:pPr>
  </w:p>
  <w:p w:rsidR="00DC2E54" w:rsidRDefault="00DC2E54" w:rsidP="00CF18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92A9F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559B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0DC5"/>
    <w:rsid w:val="002A1AD5"/>
    <w:rsid w:val="002A6108"/>
    <w:rsid w:val="002B116D"/>
    <w:rsid w:val="002B5526"/>
    <w:rsid w:val="002C3890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3E4346"/>
    <w:rsid w:val="00404144"/>
    <w:rsid w:val="004110FC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3FA6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7F7F77"/>
    <w:rsid w:val="008006BD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21ECE"/>
    <w:rsid w:val="00956136"/>
    <w:rsid w:val="00972BD7"/>
    <w:rsid w:val="0098368D"/>
    <w:rsid w:val="0099010A"/>
    <w:rsid w:val="009A22F8"/>
    <w:rsid w:val="009B4D8C"/>
    <w:rsid w:val="009C1B68"/>
    <w:rsid w:val="009C52B5"/>
    <w:rsid w:val="009C5D0D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52D1B"/>
    <w:rsid w:val="00C727D2"/>
    <w:rsid w:val="00C72F32"/>
    <w:rsid w:val="00C76BF0"/>
    <w:rsid w:val="00C80222"/>
    <w:rsid w:val="00C86094"/>
    <w:rsid w:val="00CA0330"/>
    <w:rsid w:val="00CD4812"/>
    <w:rsid w:val="00CE14EC"/>
    <w:rsid w:val="00CE7834"/>
    <w:rsid w:val="00CF18F6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EF2A5C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4059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08403CB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CF18F6"/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CF18F6"/>
    <w:pPr>
      <w:spacing w:before="120" w:after="120"/>
      <w:jc w:val="center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F950C-7CC8-4962-A672-2C2C72628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43</TotalTime>
  <Pages>3</Pages>
  <Words>311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4</cp:revision>
  <cp:lastPrinted>2019-01-21T20:21:00Z</cp:lastPrinted>
  <dcterms:created xsi:type="dcterms:W3CDTF">2022-03-28T17:46:00Z</dcterms:created>
  <dcterms:modified xsi:type="dcterms:W3CDTF">2022-04-12T11:33:00Z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