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7263AB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4810F1">
        <w:t xml:space="preserve">– </w:t>
      </w:r>
      <w:proofErr w:type="spellStart"/>
      <w:r w:rsidR="004810F1">
        <w:t>Bwlchgwyn</w:t>
      </w:r>
      <w:proofErr w:type="spellEnd"/>
    </w:p>
    <w:p w:rsidR="00C76BF0" w:rsidRPr="00013F2C" w:rsidRDefault="004810F1" w:rsidP="007263AB">
      <w:pPr>
        <w:pStyle w:val="Title"/>
      </w:pPr>
      <w:r>
        <w:t>April</w:t>
      </w:r>
      <w:r w:rsidR="00032A94">
        <w:t xml:space="preserve"> 202</w:t>
      </w:r>
      <w:r w:rsidR="00DE3C04">
        <w:t>2</w:t>
      </w:r>
      <w:r w:rsidR="007244A9">
        <w:t xml:space="preserve"> – </w:t>
      </w:r>
      <w:r w:rsidR="00DE3C04">
        <w:t>July 2022</w:t>
      </w:r>
    </w:p>
    <w:p w:rsidR="00C76BF0" w:rsidRPr="00013F2C" w:rsidRDefault="00C76BF0" w:rsidP="007263AB">
      <w:pPr>
        <w:pStyle w:val="Title"/>
      </w:pPr>
    </w:p>
    <w:tbl>
      <w:tblPr>
        <w:tblW w:w="5017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Location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4810F1" w:rsidP="007263AB">
            <w:r>
              <w:t>Wed 06</w:t>
            </w:r>
            <w:r w:rsidR="00275CB9" w:rsidRPr="007263AB">
              <w:t>/04/22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4810F1" w:rsidP="007263AB">
            <w:r>
              <w:t>Easter egg hunt- Bingo</w:t>
            </w:r>
            <w:r w:rsidR="007F74E4">
              <w:t>, nest cakes</w:t>
            </w:r>
            <w:r>
              <w:t xml:space="preserve"> and Easter Crafts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7263AB">
            <w:proofErr w:type="spellStart"/>
            <w:r>
              <w:t>Bwlchgwyn</w:t>
            </w:r>
            <w:proofErr w:type="spellEnd"/>
            <w:r>
              <w:t xml:space="preserve"> Village Hall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5000" w:type="pct"/>
            <w:gridSpan w:val="4"/>
            <w:shd w:val="clear" w:color="auto" w:fill="95B3D7" w:themeFill="accent1" w:themeFillTint="99"/>
          </w:tcPr>
          <w:p w:rsidR="00275CB9" w:rsidRPr="007263AB" w:rsidRDefault="00275CB9" w:rsidP="007263AB">
            <w:r w:rsidRPr="007263AB">
              <w:t>2 weeks Easter Holidays- Easter Trip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Mon 11/04/22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Trip – Shrewsbury Prison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11am – 6pm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Shrewsbury Prison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275CB9" w:rsidP="007263AB"/>
        </w:tc>
        <w:tc>
          <w:tcPr>
            <w:tcW w:w="1343" w:type="pct"/>
          </w:tcPr>
          <w:p w:rsidR="00275CB9" w:rsidRPr="007263AB" w:rsidRDefault="00275CB9" w:rsidP="007263AB"/>
        </w:tc>
        <w:tc>
          <w:tcPr>
            <w:tcW w:w="1127" w:type="pct"/>
          </w:tcPr>
          <w:p w:rsidR="00275CB9" w:rsidRPr="007263AB" w:rsidRDefault="00275CB9" w:rsidP="007263AB"/>
        </w:tc>
        <w:tc>
          <w:tcPr>
            <w:tcW w:w="1364" w:type="pct"/>
          </w:tcPr>
          <w:p w:rsidR="00275CB9" w:rsidRPr="007263AB" w:rsidRDefault="00275CB9" w:rsidP="007263AB"/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275CB9" w:rsidRPr="007263AB" w:rsidRDefault="004810F1" w:rsidP="007263AB">
            <w:r>
              <w:t>Wed 27</w:t>
            </w:r>
            <w:r w:rsidR="00275CB9" w:rsidRPr="007263AB">
              <w:t>/04/22</w:t>
            </w:r>
          </w:p>
        </w:tc>
        <w:tc>
          <w:tcPr>
            <w:tcW w:w="1343" w:type="pct"/>
          </w:tcPr>
          <w:p w:rsidR="00275CB9" w:rsidRPr="007263AB" w:rsidRDefault="004810F1" w:rsidP="007263AB">
            <w:r>
              <w:t>Boxing lessons week 1 and Planters for the Jubilee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7263AB">
            <w:r>
              <w:t xml:space="preserve"> </w:t>
            </w:r>
            <w:proofErr w:type="spellStart"/>
            <w:r>
              <w:t>Bwlchgwyn</w:t>
            </w:r>
            <w:proofErr w:type="spellEnd"/>
            <w:r>
              <w:t xml:space="preserve"> Village Hall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4810F1" w:rsidP="007263AB">
            <w:r>
              <w:t>Wed 04</w:t>
            </w:r>
            <w:r w:rsidR="00275CB9" w:rsidRPr="007263AB">
              <w:t>/05/22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4810F1" w:rsidP="007263AB">
            <w:r>
              <w:t>Boxing lessons week 2 and Games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7263AB">
            <w:proofErr w:type="spellStart"/>
            <w:r>
              <w:t>Bwlchgwyn</w:t>
            </w:r>
            <w:proofErr w:type="spellEnd"/>
            <w:r>
              <w:t xml:space="preserve"> Village Hall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4810F1" w:rsidP="007263AB">
            <w:r>
              <w:t>Wed 11</w:t>
            </w:r>
            <w:r w:rsidR="00275CB9" w:rsidRPr="007263AB">
              <w:t>/05/22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4810F1" w:rsidP="007263AB">
            <w:r w:rsidRPr="004810F1">
              <w:t>Boxing lessons w</w:t>
            </w:r>
            <w:r>
              <w:t>ee</w:t>
            </w:r>
            <w:r w:rsidRPr="004810F1">
              <w:t xml:space="preserve">k </w:t>
            </w:r>
            <w:r>
              <w:t>3 and cake making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7263AB">
            <w:proofErr w:type="spellStart"/>
            <w:r>
              <w:t>Bwlchgwyn</w:t>
            </w:r>
            <w:proofErr w:type="spellEnd"/>
            <w:r>
              <w:t xml:space="preserve"> Village Hall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5CB9" w:rsidRPr="007263AB" w:rsidRDefault="004810F1" w:rsidP="007263AB">
            <w:r>
              <w:t>Wed 18</w:t>
            </w:r>
            <w:r w:rsidR="00275CB9" w:rsidRPr="007263AB">
              <w:t>/05/22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4810F1" w:rsidP="007263AB">
            <w:r>
              <w:t>Football competition</w:t>
            </w:r>
            <w:r w:rsidR="00CB79D8">
              <w:t xml:space="preserve">, fruit tasting </w:t>
            </w:r>
            <w:r>
              <w:t xml:space="preserve"> and smoothies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7263AB">
            <w:proofErr w:type="spellStart"/>
            <w:r>
              <w:t>Bwlchgwyn</w:t>
            </w:r>
            <w:proofErr w:type="spellEnd"/>
            <w:r>
              <w:t xml:space="preserve"> Village Hall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4810F1" w:rsidP="007263AB">
            <w:r>
              <w:t>Wed 25</w:t>
            </w:r>
            <w:r w:rsidR="00275CB9" w:rsidRPr="007263AB">
              <w:t>/05/22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172CE" w:rsidP="004810F1">
            <w:r w:rsidRPr="007263AB">
              <w:t xml:space="preserve">Queens Jubilee Celebrations 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7263AB">
            <w:proofErr w:type="spellStart"/>
            <w:r>
              <w:t>Bwlchgwyn</w:t>
            </w:r>
            <w:proofErr w:type="spellEnd"/>
            <w:r>
              <w:t xml:space="preserve"> Village Hall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275CB9" w:rsidRPr="007263AB" w:rsidRDefault="00275CB9" w:rsidP="007263AB">
            <w:r w:rsidRPr="007263AB">
              <w:t>1 Week May Half Term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4810F1" w:rsidP="007263AB">
            <w:r>
              <w:t>Wed 08</w:t>
            </w:r>
            <w:r w:rsidR="002172CE" w:rsidRPr="007263AB">
              <w:t>/06/22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4810F1" w:rsidP="007263AB">
            <w:r>
              <w:t>Dodge Ball!!!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4810F1" w:rsidP="007263AB">
            <w:proofErr w:type="spellStart"/>
            <w:r w:rsidRPr="004810F1">
              <w:t>Bwlchgwyn</w:t>
            </w:r>
            <w:proofErr w:type="spellEnd"/>
            <w:r w:rsidRPr="004810F1">
              <w:t xml:space="preserve"> Village Hall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4810F1" w:rsidP="007263AB">
            <w:r>
              <w:t>Wed 15</w:t>
            </w:r>
            <w:r w:rsidR="002172CE" w:rsidRPr="007263AB">
              <w:t>/06/22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4810F1" w:rsidP="007263AB">
            <w:r>
              <w:t>Movie Night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4810F1" w:rsidP="007263AB">
            <w:proofErr w:type="spellStart"/>
            <w:r w:rsidRPr="004810F1">
              <w:t>Bwlchgwyn</w:t>
            </w:r>
            <w:proofErr w:type="spellEnd"/>
            <w:r w:rsidRPr="004810F1">
              <w:t xml:space="preserve"> Village Hall</w:t>
            </w:r>
          </w:p>
        </w:tc>
      </w:tr>
      <w:tr w:rsidR="004F362B" w:rsidRPr="004F362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4F362B" w:rsidRDefault="004F362B" w:rsidP="007263AB">
            <w:pPr>
              <w:rPr>
                <w:color w:val="1F497D" w:themeColor="text2"/>
              </w:rPr>
            </w:pPr>
            <w:r w:rsidRPr="004F362B">
              <w:rPr>
                <w:color w:val="1F497D" w:themeColor="text2"/>
              </w:rPr>
              <w:t>Wed 22</w:t>
            </w:r>
            <w:r w:rsidR="002172CE" w:rsidRPr="004F362B">
              <w:rPr>
                <w:color w:val="1F497D" w:themeColor="text2"/>
              </w:rPr>
              <w:t>/06/22</w:t>
            </w:r>
          </w:p>
        </w:tc>
        <w:tc>
          <w:tcPr>
            <w:tcW w:w="1343" w:type="pct"/>
            <w:shd w:val="clear" w:color="auto" w:fill="auto"/>
          </w:tcPr>
          <w:p w:rsidR="002172CE" w:rsidRPr="004F362B" w:rsidRDefault="004F362B" w:rsidP="007263AB">
            <w:pPr>
              <w:rPr>
                <w:color w:val="1F497D" w:themeColor="text2"/>
              </w:rPr>
            </w:pPr>
            <w:r w:rsidRPr="004F362B">
              <w:rPr>
                <w:color w:val="1F497D" w:themeColor="text2"/>
              </w:rPr>
              <w:t>Trip – Crazy Golf</w:t>
            </w:r>
          </w:p>
        </w:tc>
        <w:tc>
          <w:tcPr>
            <w:tcW w:w="1127" w:type="pct"/>
            <w:shd w:val="clear" w:color="auto" w:fill="auto"/>
          </w:tcPr>
          <w:p w:rsidR="002172CE" w:rsidRPr="004F362B" w:rsidRDefault="004F362B" w:rsidP="007263AB">
            <w:pPr>
              <w:rPr>
                <w:color w:val="1F497D" w:themeColor="text2"/>
              </w:rPr>
            </w:pPr>
            <w:r w:rsidRPr="004F362B">
              <w:rPr>
                <w:color w:val="1F497D" w:themeColor="text2"/>
              </w:rPr>
              <w:t>5.30pm – 9</w:t>
            </w:r>
            <w:r w:rsidR="002172CE" w:rsidRPr="004F362B">
              <w:rPr>
                <w:color w:val="1F497D" w:themeColor="text2"/>
              </w:rPr>
              <w:t>pm</w:t>
            </w:r>
          </w:p>
        </w:tc>
        <w:tc>
          <w:tcPr>
            <w:tcW w:w="1364" w:type="pct"/>
            <w:shd w:val="clear" w:color="auto" w:fill="auto"/>
          </w:tcPr>
          <w:p w:rsidR="002172CE" w:rsidRPr="004F362B" w:rsidRDefault="004F362B" w:rsidP="007263AB">
            <w:pPr>
              <w:rPr>
                <w:color w:val="1F497D" w:themeColor="text2"/>
              </w:rPr>
            </w:pPr>
            <w:r w:rsidRPr="004F362B">
              <w:rPr>
                <w:color w:val="1F497D" w:themeColor="text2"/>
              </w:rPr>
              <w:t>Paradise Island Adventure Golf Cheshire Oaks</w:t>
            </w:r>
          </w:p>
        </w:tc>
      </w:tr>
      <w:tr w:rsidR="00B04CE4" w:rsidRPr="007263AB" w:rsidTr="00A3250F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B04CE4" w:rsidRPr="007263AB" w:rsidRDefault="00B04CE4" w:rsidP="00A3250F">
            <w:pPr>
              <w:pStyle w:val="TableHeader"/>
            </w:pPr>
            <w:r w:rsidRPr="007263AB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B04CE4" w:rsidRPr="007263AB" w:rsidRDefault="00B04CE4" w:rsidP="00A3250F">
            <w:pPr>
              <w:pStyle w:val="TableHeader"/>
            </w:pPr>
            <w:r w:rsidRPr="007263AB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B04CE4" w:rsidRPr="007263AB" w:rsidRDefault="00B04CE4" w:rsidP="00A3250F">
            <w:pPr>
              <w:pStyle w:val="TableHeader"/>
            </w:pPr>
            <w:r w:rsidRPr="007263AB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B04CE4" w:rsidRPr="007263AB" w:rsidRDefault="00B04CE4" w:rsidP="00A3250F">
            <w:pPr>
              <w:pStyle w:val="TableHeader"/>
            </w:pPr>
            <w:r w:rsidRPr="007263AB">
              <w:t>Location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14680C" w:rsidP="007263AB">
            <w:r>
              <w:t>Wed 29</w:t>
            </w:r>
            <w:r w:rsidR="002172CE" w:rsidRPr="007263AB">
              <w:t>/06/22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14680C" w:rsidP="007263AB">
            <w:r>
              <w:t>Tennis fun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4810F1" w:rsidP="007263AB">
            <w:proofErr w:type="spellStart"/>
            <w:r w:rsidRPr="004810F1">
              <w:t>Bwlchgwyn</w:t>
            </w:r>
            <w:proofErr w:type="spellEnd"/>
            <w:r w:rsidRPr="004810F1">
              <w:t xml:space="preserve"> Village Hall</w:t>
            </w:r>
          </w:p>
        </w:tc>
      </w:tr>
      <w:tr w:rsidR="004810F1" w:rsidRPr="004F362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810F1" w:rsidRPr="004F362B" w:rsidRDefault="004810F1" w:rsidP="007263AB">
            <w:pPr>
              <w:rPr>
                <w:color w:val="1F497D" w:themeColor="text2"/>
              </w:rPr>
            </w:pPr>
            <w:r w:rsidRPr="004F362B">
              <w:rPr>
                <w:color w:val="1F497D" w:themeColor="text2"/>
              </w:rPr>
              <w:t>Sun 3</w:t>
            </w:r>
            <w:r w:rsidRPr="004F362B">
              <w:rPr>
                <w:color w:val="1F497D" w:themeColor="text2"/>
                <w:vertAlign w:val="superscript"/>
              </w:rPr>
              <w:t>rd</w:t>
            </w:r>
            <w:r w:rsidRPr="004F362B">
              <w:rPr>
                <w:color w:val="1F497D" w:themeColor="text2"/>
              </w:rPr>
              <w:t xml:space="preserve"> July </w:t>
            </w:r>
          </w:p>
        </w:tc>
        <w:tc>
          <w:tcPr>
            <w:tcW w:w="1343" w:type="pct"/>
            <w:shd w:val="clear" w:color="auto" w:fill="auto"/>
          </w:tcPr>
          <w:p w:rsidR="004810F1" w:rsidRPr="004F362B" w:rsidRDefault="004810F1" w:rsidP="007263AB">
            <w:pPr>
              <w:rPr>
                <w:color w:val="1F497D" w:themeColor="text2"/>
              </w:rPr>
            </w:pPr>
            <w:r w:rsidRPr="004F362B">
              <w:rPr>
                <w:color w:val="1F497D" w:themeColor="text2"/>
              </w:rPr>
              <w:t>Trip -</w:t>
            </w:r>
            <w:proofErr w:type="spellStart"/>
            <w:r w:rsidRPr="004F362B">
              <w:rPr>
                <w:color w:val="1F497D" w:themeColor="text2"/>
              </w:rPr>
              <w:t>Blackpool</w:t>
            </w:r>
            <w:proofErr w:type="spellEnd"/>
            <w:r w:rsidRPr="004F362B">
              <w:rPr>
                <w:color w:val="1F497D" w:themeColor="text2"/>
              </w:rPr>
              <w:t xml:space="preserve"> Pleasure Beach</w:t>
            </w:r>
          </w:p>
        </w:tc>
        <w:tc>
          <w:tcPr>
            <w:tcW w:w="1127" w:type="pct"/>
            <w:shd w:val="clear" w:color="auto" w:fill="auto"/>
          </w:tcPr>
          <w:p w:rsidR="004810F1" w:rsidRPr="004F362B" w:rsidRDefault="004810F1" w:rsidP="007263AB">
            <w:pPr>
              <w:rPr>
                <w:color w:val="1F497D" w:themeColor="text2"/>
              </w:rPr>
            </w:pPr>
            <w:r w:rsidRPr="004F362B">
              <w:rPr>
                <w:color w:val="1F497D" w:themeColor="text2"/>
              </w:rPr>
              <w:t>TBC</w:t>
            </w:r>
          </w:p>
        </w:tc>
        <w:tc>
          <w:tcPr>
            <w:tcW w:w="1364" w:type="pct"/>
            <w:shd w:val="clear" w:color="auto" w:fill="auto"/>
          </w:tcPr>
          <w:p w:rsidR="004810F1" w:rsidRPr="004F362B" w:rsidRDefault="004810F1" w:rsidP="007263AB">
            <w:pPr>
              <w:rPr>
                <w:color w:val="1F497D" w:themeColor="text2"/>
              </w:rPr>
            </w:pPr>
            <w:proofErr w:type="spellStart"/>
            <w:r w:rsidRPr="004F362B">
              <w:rPr>
                <w:color w:val="1F497D" w:themeColor="text2"/>
              </w:rPr>
              <w:t>Blackpool</w:t>
            </w:r>
            <w:proofErr w:type="spellEnd"/>
            <w:r w:rsidRPr="004F362B">
              <w:rPr>
                <w:color w:val="1F497D" w:themeColor="text2"/>
              </w:rPr>
              <w:t xml:space="preserve"> Pleasure Beach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4F362B" w:rsidP="007263AB">
            <w:r>
              <w:t>Wed 06</w:t>
            </w:r>
            <w:r w:rsidR="007263AB" w:rsidRPr="007263AB">
              <w:t>/07/22</w:t>
            </w:r>
          </w:p>
        </w:tc>
        <w:tc>
          <w:tcPr>
            <w:tcW w:w="1343" w:type="pct"/>
            <w:shd w:val="clear" w:color="auto" w:fill="auto"/>
          </w:tcPr>
          <w:p w:rsidR="007263AB" w:rsidRPr="007263AB" w:rsidRDefault="004F362B" w:rsidP="004F362B">
            <w:r>
              <w:t>Killer pool and cooking skills</w:t>
            </w:r>
          </w:p>
        </w:tc>
        <w:tc>
          <w:tcPr>
            <w:tcW w:w="1127" w:type="pct"/>
            <w:shd w:val="clear" w:color="auto" w:fill="auto"/>
          </w:tcPr>
          <w:p w:rsidR="007263AB" w:rsidRPr="007263AB" w:rsidRDefault="007263AB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263AB" w:rsidRPr="007263AB" w:rsidRDefault="004810F1" w:rsidP="007263AB">
            <w:proofErr w:type="spellStart"/>
            <w:r w:rsidRPr="004810F1">
              <w:t>Bwlchgwyn</w:t>
            </w:r>
            <w:proofErr w:type="spellEnd"/>
            <w:r w:rsidRPr="004810F1">
              <w:t xml:space="preserve"> Village Hall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4F362B" w:rsidP="007263AB">
            <w:r>
              <w:t>Wed 13</w:t>
            </w:r>
            <w:r w:rsidR="007263AB" w:rsidRPr="007263AB">
              <w:t>/07/22</w:t>
            </w:r>
          </w:p>
        </w:tc>
        <w:tc>
          <w:tcPr>
            <w:tcW w:w="1343" w:type="pct"/>
            <w:shd w:val="clear" w:color="auto" w:fill="auto"/>
          </w:tcPr>
          <w:p w:rsidR="007263AB" w:rsidRPr="007263AB" w:rsidRDefault="004F362B" w:rsidP="007263AB">
            <w:r>
              <w:t>Prize Bingo</w:t>
            </w:r>
          </w:p>
        </w:tc>
        <w:tc>
          <w:tcPr>
            <w:tcW w:w="1127" w:type="pct"/>
            <w:shd w:val="clear" w:color="auto" w:fill="auto"/>
          </w:tcPr>
          <w:p w:rsidR="007263AB" w:rsidRPr="007263AB" w:rsidRDefault="007263AB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263AB" w:rsidRPr="007263AB" w:rsidRDefault="004810F1" w:rsidP="007263AB">
            <w:proofErr w:type="spellStart"/>
            <w:r w:rsidRPr="004810F1">
              <w:t>Bwlchgwyn</w:t>
            </w:r>
            <w:proofErr w:type="spellEnd"/>
            <w:r w:rsidRPr="004810F1">
              <w:t xml:space="preserve"> Village Hall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Tue 19/07/22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2060A5" w:rsidP="002060A5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End of year trip out Bowling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TBC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7263AB" w:rsidRPr="007263AB" w:rsidRDefault="007263AB" w:rsidP="007263AB">
            <w:pPr>
              <w:rPr>
                <w:color w:val="365F91" w:themeColor="accent1" w:themeShade="BF"/>
              </w:rPr>
            </w:pPr>
            <w:r w:rsidRPr="007263AB">
              <w:t>Summer Holidays</w:t>
            </w:r>
          </w:p>
        </w:tc>
      </w:tr>
    </w:tbl>
    <w:p w:rsidR="007263AB" w:rsidRDefault="007263AB" w:rsidP="007263AB"/>
    <w:p w:rsidR="007263AB" w:rsidRDefault="007263AB" w:rsidP="007263AB"/>
    <w:p w:rsidR="00C76BF0" w:rsidRPr="00807842" w:rsidRDefault="00C76BF0" w:rsidP="007263AB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7263AB">
      <w:r w:rsidRPr="00807842">
        <w:t xml:space="preserve">Finally, we would love to hear your ideas for future activities so please don’t be afraid to </w:t>
      </w:r>
      <w:bookmarkStart w:id="0" w:name="_GoBack"/>
      <w:bookmarkEnd w:id="0"/>
      <w:r w:rsidRPr="00807842">
        <w:t>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7263AB">
      <w:r>
        <w:separator/>
      </w:r>
    </w:p>
  </w:endnote>
  <w:endnote w:type="continuationSeparator" w:id="0">
    <w:p w:rsidR="00566903" w:rsidRDefault="00566903" w:rsidP="0072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7263AB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7263AB">
      <w:r>
        <w:separator/>
      </w:r>
    </w:p>
  </w:footnote>
  <w:footnote w:type="continuationSeparator" w:id="0">
    <w:p w:rsidR="00566903" w:rsidRDefault="00566903" w:rsidP="00726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7263AB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7263A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7263AB">
    <w:pPr>
      <w:pStyle w:val="Header"/>
    </w:pPr>
  </w:p>
  <w:p w:rsidR="00F86700" w:rsidRDefault="005C00E8" w:rsidP="007263AB">
    <w:pPr>
      <w:pStyle w:val="Header"/>
    </w:pPr>
    <w:r>
      <w:t xml:space="preserve">                               </w:t>
    </w:r>
  </w:p>
  <w:p w:rsidR="00F86700" w:rsidRDefault="00F86700" w:rsidP="007263AB">
    <w:pPr>
      <w:pStyle w:val="Header"/>
    </w:pPr>
  </w:p>
  <w:p w:rsidR="00DC2E54" w:rsidRDefault="00DC2E54" w:rsidP="007263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680C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060A5"/>
    <w:rsid w:val="002172CE"/>
    <w:rsid w:val="00230857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10F1"/>
    <w:rsid w:val="00487D63"/>
    <w:rsid w:val="0049277A"/>
    <w:rsid w:val="004C53F4"/>
    <w:rsid w:val="004C7E87"/>
    <w:rsid w:val="004F362B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7F74E4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4CE4"/>
    <w:rsid w:val="00B33E31"/>
    <w:rsid w:val="00B43804"/>
    <w:rsid w:val="00B57B8A"/>
    <w:rsid w:val="00B61C2B"/>
    <w:rsid w:val="00B70D9E"/>
    <w:rsid w:val="00B77D08"/>
    <w:rsid w:val="00BB0778"/>
    <w:rsid w:val="00BC6BAD"/>
    <w:rsid w:val="00BF7FA8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9D8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263AB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084BD-FBC0-4F39-98EF-368D16946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</TotalTime>
  <Pages>2</Pages>
  <Words>252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3</cp:revision>
  <cp:lastPrinted>2019-01-21T20:21:00Z</cp:lastPrinted>
  <dcterms:created xsi:type="dcterms:W3CDTF">2022-04-05T12:59:00Z</dcterms:created>
  <dcterms:modified xsi:type="dcterms:W3CDTF">2022-04-12T11:43:00Z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