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3B29D8">
      <w:pPr>
        <w:pStyle w:val="Title"/>
      </w:pPr>
      <w:r w:rsidRPr="00013F2C">
        <w:t xml:space="preserve">Programme for </w:t>
      </w:r>
      <w:r w:rsidR="007244A9">
        <w:t xml:space="preserve">Youth Provision </w:t>
      </w:r>
      <w:r w:rsidR="00DA52A3">
        <w:t xml:space="preserve">– </w:t>
      </w:r>
      <w:proofErr w:type="spellStart"/>
      <w:r w:rsidR="00DA52A3">
        <w:t>Coedpoeth</w:t>
      </w:r>
      <w:proofErr w:type="spellEnd"/>
    </w:p>
    <w:p w:rsidR="00C76BF0" w:rsidRPr="00013F2C" w:rsidRDefault="00DE3C04" w:rsidP="003B29D8">
      <w:pPr>
        <w:pStyle w:val="Title"/>
      </w:pPr>
      <w:r>
        <w:t>March</w:t>
      </w:r>
      <w:r w:rsidR="00032A94">
        <w:t xml:space="preserve"> 202</w:t>
      </w:r>
      <w:r>
        <w:t>2</w:t>
      </w:r>
      <w:r w:rsidR="007244A9">
        <w:t xml:space="preserve"> – </w:t>
      </w:r>
      <w:r>
        <w:t>July 2022</w:t>
      </w:r>
    </w:p>
    <w:p w:rsidR="00C76BF0" w:rsidRPr="00013F2C" w:rsidRDefault="00C76BF0" w:rsidP="003B29D8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3B29D8">
            <w:pPr>
              <w:pStyle w:val="TableHeader"/>
            </w:pPr>
            <w:r w:rsidRPr="00013F2C">
              <w:t>Location</w:t>
            </w:r>
          </w:p>
        </w:tc>
      </w:tr>
      <w:tr w:rsidR="00DA52A3" w:rsidRPr="00013F2C" w:rsidTr="004E0CC0">
        <w:trPr>
          <w:trHeight w:val="301"/>
        </w:trPr>
        <w:tc>
          <w:tcPr>
            <w:tcW w:w="1166" w:type="pct"/>
            <w:shd w:val="clear" w:color="auto" w:fill="auto"/>
          </w:tcPr>
          <w:p w:rsidR="00DA52A3" w:rsidRDefault="00DA52A3" w:rsidP="00DA52A3">
            <w:r>
              <w:t>Mon 25</w:t>
            </w:r>
            <w:r w:rsidRPr="00FB0276">
              <w:rPr>
                <w:vertAlign w:val="superscript"/>
              </w:rPr>
              <w:t>th</w:t>
            </w:r>
            <w:r>
              <w:t xml:space="preserve"> April </w:t>
            </w:r>
          </w:p>
        </w:tc>
        <w:tc>
          <w:tcPr>
            <w:tcW w:w="1343" w:type="pct"/>
            <w:shd w:val="clear" w:color="auto" w:fill="auto"/>
          </w:tcPr>
          <w:p w:rsidR="00DA52A3" w:rsidRPr="00DA52A3" w:rsidRDefault="00DA52A3" w:rsidP="00DA52A3">
            <w:pPr>
              <w:rPr>
                <w:i w:val="0"/>
              </w:rPr>
            </w:pPr>
            <w:r w:rsidRPr="00DA52A3">
              <w:rPr>
                <w:i w:val="0"/>
              </w:rPr>
              <w:t xml:space="preserve">Games night </w:t>
            </w:r>
          </w:p>
          <w:p w:rsidR="00DA52A3" w:rsidRPr="00DA52A3" w:rsidRDefault="00DA52A3" w:rsidP="00DA52A3">
            <w:pPr>
              <w:rPr>
                <w:i w:val="0"/>
                <w:sz w:val="20"/>
                <w:szCs w:val="20"/>
              </w:rPr>
            </w:pPr>
            <w:proofErr w:type="spellStart"/>
            <w:r w:rsidRPr="00DA52A3">
              <w:rPr>
                <w:i w:val="0"/>
                <w:sz w:val="20"/>
                <w:szCs w:val="20"/>
              </w:rPr>
              <w:t>Cluedo</w:t>
            </w:r>
            <w:proofErr w:type="spellEnd"/>
            <w:r w:rsidRPr="00DA52A3">
              <w:rPr>
                <w:i w:val="0"/>
                <w:sz w:val="20"/>
                <w:szCs w:val="20"/>
              </w:rPr>
              <w:t xml:space="preserve">, Pictionary </w:t>
            </w:r>
            <w:proofErr w:type="spellStart"/>
            <w:r w:rsidRPr="00DA52A3">
              <w:rPr>
                <w:i w:val="0"/>
                <w:sz w:val="20"/>
                <w:szCs w:val="20"/>
              </w:rPr>
              <w:t>etc</w:t>
            </w:r>
            <w:proofErr w:type="spellEnd"/>
          </w:p>
          <w:p w:rsidR="00DA52A3" w:rsidRPr="00DA52A3" w:rsidRDefault="00DA52A3" w:rsidP="00DA52A3">
            <w:pPr>
              <w:rPr>
                <w:i w:val="0"/>
              </w:rPr>
            </w:pPr>
          </w:p>
        </w:tc>
        <w:tc>
          <w:tcPr>
            <w:tcW w:w="1127" w:type="pct"/>
            <w:shd w:val="clear" w:color="auto" w:fill="auto"/>
          </w:tcPr>
          <w:p w:rsidR="00DA52A3" w:rsidRDefault="00DA52A3" w:rsidP="00DA52A3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DA52A3" w:rsidRDefault="00DA52A3" w:rsidP="00DA52A3">
            <w:r>
              <w:t xml:space="preserve">Container </w:t>
            </w:r>
            <w:proofErr w:type="spellStart"/>
            <w:r>
              <w:t>Adwy</w:t>
            </w:r>
            <w:proofErr w:type="spellEnd"/>
            <w:r>
              <w:t xml:space="preserve"> Field</w:t>
            </w:r>
          </w:p>
        </w:tc>
      </w:tr>
      <w:tr w:rsidR="00DA52A3" w:rsidRPr="00013F2C" w:rsidTr="00DA52A3">
        <w:trPr>
          <w:trHeight w:val="301"/>
        </w:trPr>
        <w:tc>
          <w:tcPr>
            <w:tcW w:w="1166" w:type="pct"/>
            <w:shd w:val="clear" w:color="auto" w:fill="D9D9D9" w:themeFill="background1" w:themeFillShade="D9"/>
          </w:tcPr>
          <w:p w:rsidR="00DA52A3" w:rsidRDefault="00DA52A3" w:rsidP="00DA52A3">
            <w:r>
              <w:t>2</w:t>
            </w:r>
            <w:r w:rsidRPr="00FB0276">
              <w:rPr>
                <w:vertAlign w:val="superscript"/>
              </w:rPr>
              <w:t>nd</w:t>
            </w:r>
            <w:r>
              <w:t xml:space="preserve"> May </w:t>
            </w:r>
          </w:p>
        </w:tc>
        <w:tc>
          <w:tcPr>
            <w:tcW w:w="3834" w:type="pct"/>
            <w:gridSpan w:val="3"/>
            <w:shd w:val="clear" w:color="auto" w:fill="D9D9D9" w:themeFill="background1" w:themeFillShade="D9"/>
          </w:tcPr>
          <w:p w:rsidR="00DA52A3" w:rsidRPr="00DA52A3" w:rsidRDefault="00DA52A3" w:rsidP="00DA52A3">
            <w:pPr>
              <w:rPr>
                <w:i w:val="0"/>
              </w:rPr>
            </w:pPr>
            <w:r w:rsidRPr="00DA52A3">
              <w:rPr>
                <w:i w:val="0"/>
              </w:rPr>
              <w:t xml:space="preserve">BANK HOLIDAY </w:t>
            </w:r>
            <w:r>
              <w:rPr>
                <w:i w:val="0"/>
              </w:rPr>
              <w:t>(Mayday)</w:t>
            </w:r>
          </w:p>
          <w:p w:rsidR="00DA52A3" w:rsidRDefault="00DA52A3" w:rsidP="00DA52A3"/>
        </w:tc>
      </w:tr>
      <w:tr w:rsidR="00DA52A3" w:rsidRPr="00013F2C" w:rsidTr="004E0CC0">
        <w:trPr>
          <w:trHeight w:val="301"/>
        </w:trPr>
        <w:tc>
          <w:tcPr>
            <w:tcW w:w="1166" w:type="pct"/>
            <w:shd w:val="clear" w:color="auto" w:fill="auto"/>
          </w:tcPr>
          <w:p w:rsidR="00DA52A3" w:rsidRDefault="00DA52A3" w:rsidP="00DA52A3">
            <w:r>
              <w:t>9</w:t>
            </w:r>
            <w:r w:rsidRPr="00FB0276">
              <w:rPr>
                <w:vertAlign w:val="superscript"/>
              </w:rPr>
              <w:t>th</w:t>
            </w:r>
            <w:r>
              <w:t xml:space="preserve"> May </w:t>
            </w:r>
          </w:p>
        </w:tc>
        <w:tc>
          <w:tcPr>
            <w:tcW w:w="1343" w:type="pct"/>
            <w:shd w:val="clear" w:color="auto" w:fill="auto"/>
          </w:tcPr>
          <w:p w:rsidR="00DA52A3" w:rsidRPr="00DA52A3" w:rsidRDefault="00DA52A3" w:rsidP="00DA52A3">
            <w:pPr>
              <w:rPr>
                <w:i w:val="0"/>
              </w:rPr>
            </w:pPr>
            <w:r w:rsidRPr="00DA52A3">
              <w:rPr>
                <w:i w:val="0"/>
              </w:rPr>
              <w:t xml:space="preserve">5 ways to wellbeing activities </w:t>
            </w:r>
          </w:p>
          <w:p w:rsidR="00DA52A3" w:rsidRPr="00DA52A3" w:rsidRDefault="00DA52A3" w:rsidP="00DA52A3">
            <w:pPr>
              <w:rPr>
                <w:i w:val="0"/>
                <w:sz w:val="20"/>
                <w:szCs w:val="20"/>
              </w:rPr>
            </w:pPr>
            <w:proofErr w:type="spellStart"/>
            <w:r w:rsidRPr="00DA52A3">
              <w:rPr>
                <w:i w:val="0"/>
                <w:sz w:val="20"/>
                <w:szCs w:val="20"/>
              </w:rPr>
              <w:t>Agored</w:t>
            </w:r>
            <w:proofErr w:type="spellEnd"/>
            <w:r w:rsidRPr="00DA52A3">
              <w:rPr>
                <w:i w:val="0"/>
                <w:sz w:val="20"/>
                <w:szCs w:val="20"/>
              </w:rPr>
              <w:t xml:space="preserve"> packs &amp; wellbeing discussions</w:t>
            </w:r>
          </w:p>
        </w:tc>
        <w:tc>
          <w:tcPr>
            <w:tcW w:w="1127" w:type="pct"/>
            <w:shd w:val="clear" w:color="auto" w:fill="auto"/>
          </w:tcPr>
          <w:p w:rsidR="00DA52A3" w:rsidRDefault="00DA52A3" w:rsidP="00DA52A3">
            <w:r w:rsidRPr="00346421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DA52A3" w:rsidRDefault="00DA52A3" w:rsidP="00DA52A3">
            <w:r w:rsidRPr="00B24B59">
              <w:t xml:space="preserve">Container </w:t>
            </w:r>
            <w:proofErr w:type="spellStart"/>
            <w:r w:rsidRPr="00B24B59">
              <w:t>Adwy</w:t>
            </w:r>
            <w:proofErr w:type="spellEnd"/>
            <w:r w:rsidRPr="00B24B59">
              <w:t xml:space="preserve"> Field</w:t>
            </w:r>
          </w:p>
        </w:tc>
      </w:tr>
      <w:tr w:rsidR="00DA52A3" w:rsidRPr="00013F2C" w:rsidTr="00ED2750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DA52A3" w:rsidRDefault="00DA52A3" w:rsidP="00DA52A3">
            <w:r>
              <w:t>16</w:t>
            </w:r>
            <w:r w:rsidRPr="00FB0276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1343" w:type="pct"/>
            <w:shd w:val="clear" w:color="auto" w:fill="FFFFFF" w:themeFill="background1"/>
          </w:tcPr>
          <w:p w:rsidR="00DA52A3" w:rsidRPr="00DA52A3" w:rsidRDefault="00DA52A3" w:rsidP="00DA52A3">
            <w:pPr>
              <w:rPr>
                <w:i w:val="0"/>
              </w:rPr>
            </w:pPr>
            <w:r w:rsidRPr="00DA52A3">
              <w:rPr>
                <w:i w:val="0"/>
              </w:rPr>
              <w:t xml:space="preserve">5 ways to wellbeing activities </w:t>
            </w:r>
          </w:p>
          <w:p w:rsidR="00DA52A3" w:rsidRPr="00DA52A3" w:rsidRDefault="00DA52A3" w:rsidP="00DA52A3">
            <w:pPr>
              <w:rPr>
                <w:i w:val="0"/>
                <w:sz w:val="20"/>
                <w:szCs w:val="20"/>
              </w:rPr>
            </w:pPr>
            <w:r w:rsidRPr="00DA52A3">
              <w:rPr>
                <w:i w:val="0"/>
                <w:sz w:val="20"/>
                <w:szCs w:val="20"/>
              </w:rPr>
              <w:t>Take notice – show us your talents!</w:t>
            </w:r>
          </w:p>
        </w:tc>
        <w:tc>
          <w:tcPr>
            <w:tcW w:w="1127" w:type="pct"/>
            <w:shd w:val="clear" w:color="auto" w:fill="FFFFFF" w:themeFill="background1"/>
          </w:tcPr>
          <w:p w:rsidR="00DA52A3" w:rsidRDefault="00DA52A3" w:rsidP="00DA52A3">
            <w:r w:rsidRPr="00346421">
              <w:t>6pm – 8pm</w:t>
            </w:r>
          </w:p>
        </w:tc>
        <w:tc>
          <w:tcPr>
            <w:tcW w:w="1364" w:type="pct"/>
            <w:shd w:val="clear" w:color="auto" w:fill="FFFFFF" w:themeFill="background1"/>
          </w:tcPr>
          <w:p w:rsidR="00DA52A3" w:rsidRDefault="00DA52A3" w:rsidP="00DA52A3">
            <w:r w:rsidRPr="00B24B59">
              <w:t xml:space="preserve">Container </w:t>
            </w:r>
            <w:proofErr w:type="spellStart"/>
            <w:r w:rsidRPr="00B24B59">
              <w:t>Adwy</w:t>
            </w:r>
            <w:proofErr w:type="spellEnd"/>
            <w:r w:rsidRPr="00B24B59">
              <w:t xml:space="preserve"> Field</w:t>
            </w:r>
          </w:p>
        </w:tc>
      </w:tr>
      <w:tr w:rsidR="00DA52A3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DA52A3" w:rsidRDefault="00DA52A3" w:rsidP="00DA52A3">
            <w:r>
              <w:t>23</w:t>
            </w:r>
            <w:r w:rsidRPr="00FB0276">
              <w:rPr>
                <w:vertAlign w:val="superscript"/>
              </w:rPr>
              <w:t>rd</w:t>
            </w:r>
            <w:r>
              <w:t xml:space="preserve"> May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DA52A3" w:rsidRPr="00DA52A3" w:rsidRDefault="00DA52A3" w:rsidP="00DA52A3">
            <w:pPr>
              <w:rPr>
                <w:i w:val="0"/>
              </w:rPr>
            </w:pPr>
            <w:r w:rsidRPr="00DA52A3">
              <w:rPr>
                <w:i w:val="0"/>
              </w:rPr>
              <w:t>5 ways to wellbeing activities</w:t>
            </w:r>
          </w:p>
          <w:p w:rsidR="00DA52A3" w:rsidRPr="00DA52A3" w:rsidRDefault="00DA52A3" w:rsidP="00DA52A3">
            <w:pPr>
              <w:rPr>
                <w:i w:val="0"/>
                <w:sz w:val="20"/>
                <w:szCs w:val="20"/>
              </w:rPr>
            </w:pPr>
            <w:r w:rsidRPr="00DA52A3">
              <w:rPr>
                <w:i w:val="0"/>
              </w:rPr>
              <w:t xml:space="preserve"> </w:t>
            </w:r>
            <w:r w:rsidRPr="00DA52A3">
              <w:rPr>
                <w:i w:val="0"/>
                <w:sz w:val="20"/>
                <w:szCs w:val="20"/>
              </w:rPr>
              <w:t>Connect – Positive friendship games</w:t>
            </w:r>
          </w:p>
          <w:p w:rsidR="00DA52A3" w:rsidRPr="00DA52A3" w:rsidRDefault="00DA52A3" w:rsidP="00DA52A3">
            <w:pPr>
              <w:rPr>
                <w:i w:val="0"/>
              </w:rPr>
            </w:pP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DA52A3" w:rsidRDefault="00DA52A3" w:rsidP="00DA52A3">
            <w:r w:rsidRPr="00346421"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DA52A3" w:rsidRDefault="00DA52A3" w:rsidP="00DA52A3">
            <w:r w:rsidRPr="00B24B59">
              <w:t xml:space="preserve">Container </w:t>
            </w:r>
            <w:proofErr w:type="spellStart"/>
            <w:r w:rsidRPr="00B24B59">
              <w:t>Adwy</w:t>
            </w:r>
            <w:proofErr w:type="spellEnd"/>
            <w:r w:rsidRPr="00B24B59">
              <w:t xml:space="preserve"> Field</w:t>
            </w:r>
          </w:p>
        </w:tc>
      </w:tr>
      <w:tr w:rsidR="00DA52A3" w:rsidRPr="00013F2C" w:rsidTr="00DA52A3">
        <w:trPr>
          <w:trHeight w:val="301"/>
        </w:trPr>
        <w:tc>
          <w:tcPr>
            <w:tcW w:w="1166" w:type="pct"/>
            <w:shd w:val="clear" w:color="auto" w:fill="D9D9D9" w:themeFill="background1" w:themeFillShade="D9"/>
          </w:tcPr>
          <w:p w:rsidR="00DA52A3" w:rsidRDefault="00DA52A3" w:rsidP="00DA52A3">
            <w:r>
              <w:t>30</w:t>
            </w:r>
            <w:r w:rsidRPr="00FB0276">
              <w:rPr>
                <w:vertAlign w:val="superscript"/>
              </w:rPr>
              <w:t>th</w:t>
            </w:r>
            <w:r>
              <w:t xml:space="preserve"> May</w:t>
            </w:r>
          </w:p>
        </w:tc>
        <w:tc>
          <w:tcPr>
            <w:tcW w:w="3834" w:type="pct"/>
            <w:gridSpan w:val="3"/>
            <w:shd w:val="clear" w:color="auto" w:fill="D9D9D9" w:themeFill="background1" w:themeFillShade="D9"/>
          </w:tcPr>
          <w:p w:rsidR="00DA52A3" w:rsidRPr="00DA52A3" w:rsidRDefault="00DA52A3" w:rsidP="00DA52A3">
            <w:pPr>
              <w:rPr>
                <w:i w:val="0"/>
              </w:rPr>
            </w:pPr>
            <w:r>
              <w:rPr>
                <w:i w:val="0"/>
              </w:rPr>
              <w:t>BANK HOLIDAY</w:t>
            </w:r>
            <w:r w:rsidRPr="00DA52A3">
              <w:rPr>
                <w:i w:val="0"/>
              </w:rPr>
              <w:t xml:space="preserve"> </w:t>
            </w:r>
            <w:r>
              <w:rPr>
                <w:i w:val="0"/>
              </w:rPr>
              <w:t>(Whitsun)</w:t>
            </w:r>
          </w:p>
          <w:p w:rsidR="00DA52A3" w:rsidRPr="001C67FB" w:rsidRDefault="00DA52A3" w:rsidP="00DA52A3"/>
        </w:tc>
      </w:tr>
      <w:tr w:rsidR="00DA52A3" w:rsidRPr="00013F2C" w:rsidTr="00ED2750">
        <w:trPr>
          <w:trHeight w:val="301"/>
        </w:trPr>
        <w:tc>
          <w:tcPr>
            <w:tcW w:w="1166" w:type="pct"/>
          </w:tcPr>
          <w:p w:rsidR="00DA52A3" w:rsidRDefault="00DA52A3" w:rsidP="00DA52A3">
            <w:r>
              <w:t>6</w:t>
            </w:r>
            <w:r w:rsidRPr="00FB0276">
              <w:rPr>
                <w:vertAlign w:val="superscript"/>
              </w:rPr>
              <w:t>th</w:t>
            </w:r>
            <w:r>
              <w:t xml:space="preserve"> June </w:t>
            </w:r>
          </w:p>
        </w:tc>
        <w:tc>
          <w:tcPr>
            <w:tcW w:w="1343" w:type="pct"/>
          </w:tcPr>
          <w:p w:rsidR="00DA52A3" w:rsidRPr="00DA52A3" w:rsidRDefault="00DA52A3" w:rsidP="00DA52A3">
            <w:pPr>
              <w:rPr>
                <w:i w:val="0"/>
              </w:rPr>
            </w:pPr>
            <w:r w:rsidRPr="00DA52A3">
              <w:rPr>
                <w:i w:val="0"/>
              </w:rPr>
              <w:t xml:space="preserve">5 ways to wellbeing activities </w:t>
            </w:r>
          </w:p>
          <w:p w:rsidR="00DA52A3" w:rsidRPr="00DA52A3" w:rsidRDefault="00DA52A3" w:rsidP="00DA52A3">
            <w:pPr>
              <w:rPr>
                <w:i w:val="0"/>
                <w:sz w:val="20"/>
                <w:szCs w:val="20"/>
              </w:rPr>
            </w:pPr>
            <w:r w:rsidRPr="00DA52A3">
              <w:rPr>
                <w:i w:val="0"/>
                <w:sz w:val="20"/>
                <w:szCs w:val="20"/>
              </w:rPr>
              <w:t>Be active – fitness session</w:t>
            </w:r>
          </w:p>
        </w:tc>
        <w:tc>
          <w:tcPr>
            <w:tcW w:w="1127" w:type="pct"/>
          </w:tcPr>
          <w:p w:rsidR="00DA52A3" w:rsidRDefault="00DA52A3" w:rsidP="00DA52A3">
            <w:r w:rsidRPr="004946DB">
              <w:t>6pm – 8pm</w:t>
            </w:r>
          </w:p>
        </w:tc>
        <w:tc>
          <w:tcPr>
            <w:tcW w:w="1364" w:type="pct"/>
          </w:tcPr>
          <w:p w:rsidR="00DA52A3" w:rsidRDefault="00DA52A3" w:rsidP="00DA52A3">
            <w:r w:rsidRPr="001E1ADB">
              <w:t xml:space="preserve">Container </w:t>
            </w:r>
            <w:proofErr w:type="spellStart"/>
            <w:r w:rsidRPr="001E1ADB">
              <w:t>Adwy</w:t>
            </w:r>
            <w:proofErr w:type="spellEnd"/>
            <w:r w:rsidRPr="001E1ADB">
              <w:t xml:space="preserve"> Field</w:t>
            </w:r>
          </w:p>
        </w:tc>
      </w:tr>
      <w:tr w:rsidR="00DA52A3" w:rsidRPr="00013F2C" w:rsidTr="00ED2750">
        <w:trPr>
          <w:trHeight w:val="301"/>
        </w:trPr>
        <w:tc>
          <w:tcPr>
            <w:tcW w:w="1166" w:type="pct"/>
            <w:tcBorders>
              <w:bottom w:val="single" w:sz="4" w:space="0" w:color="auto"/>
            </w:tcBorders>
          </w:tcPr>
          <w:p w:rsidR="00DA52A3" w:rsidRDefault="00DA52A3" w:rsidP="00DA52A3">
            <w:r>
              <w:t>13</w:t>
            </w:r>
            <w:r w:rsidRPr="00FB0276">
              <w:rPr>
                <w:vertAlign w:val="superscript"/>
              </w:rPr>
              <w:t>th</w:t>
            </w:r>
            <w:r>
              <w:t xml:space="preserve"> June </w:t>
            </w:r>
          </w:p>
        </w:tc>
        <w:tc>
          <w:tcPr>
            <w:tcW w:w="1343" w:type="pct"/>
            <w:tcBorders>
              <w:bottom w:val="single" w:sz="4" w:space="0" w:color="auto"/>
            </w:tcBorders>
          </w:tcPr>
          <w:p w:rsidR="00DA52A3" w:rsidRPr="00DA52A3" w:rsidRDefault="00DA52A3" w:rsidP="00DA52A3">
            <w:pPr>
              <w:rPr>
                <w:i w:val="0"/>
              </w:rPr>
            </w:pPr>
            <w:r w:rsidRPr="00DA52A3">
              <w:rPr>
                <w:i w:val="0"/>
              </w:rPr>
              <w:t xml:space="preserve">5 ways to wellbeing activities </w:t>
            </w:r>
          </w:p>
          <w:p w:rsidR="00DA52A3" w:rsidRPr="00DA52A3" w:rsidRDefault="00DA52A3" w:rsidP="00DA52A3">
            <w:pPr>
              <w:rPr>
                <w:i w:val="0"/>
                <w:sz w:val="20"/>
                <w:szCs w:val="20"/>
              </w:rPr>
            </w:pPr>
            <w:r w:rsidRPr="00DA52A3">
              <w:rPr>
                <w:i w:val="0"/>
                <w:sz w:val="20"/>
                <w:szCs w:val="20"/>
              </w:rPr>
              <w:t>Keep learning – try something new</w:t>
            </w:r>
          </w:p>
        </w:tc>
        <w:tc>
          <w:tcPr>
            <w:tcW w:w="1127" w:type="pct"/>
            <w:tcBorders>
              <w:bottom w:val="single" w:sz="4" w:space="0" w:color="auto"/>
            </w:tcBorders>
          </w:tcPr>
          <w:p w:rsidR="00DA52A3" w:rsidRDefault="00DA52A3" w:rsidP="00DA52A3">
            <w:r w:rsidRPr="004946DB">
              <w:t>6pm – 8pm</w:t>
            </w:r>
          </w:p>
        </w:tc>
        <w:tc>
          <w:tcPr>
            <w:tcW w:w="1364" w:type="pct"/>
            <w:tcBorders>
              <w:bottom w:val="single" w:sz="4" w:space="0" w:color="auto"/>
            </w:tcBorders>
          </w:tcPr>
          <w:p w:rsidR="00DA52A3" w:rsidRDefault="00DA52A3" w:rsidP="00DA52A3">
            <w:r w:rsidRPr="001E1ADB">
              <w:t xml:space="preserve">Container </w:t>
            </w:r>
            <w:proofErr w:type="spellStart"/>
            <w:r w:rsidRPr="001E1ADB">
              <w:t>Adwy</w:t>
            </w:r>
            <w:proofErr w:type="spellEnd"/>
            <w:r w:rsidRPr="001E1ADB">
              <w:t xml:space="preserve"> Field</w:t>
            </w:r>
          </w:p>
        </w:tc>
      </w:tr>
      <w:tr w:rsidR="00DA52A3" w:rsidRPr="00013F2C" w:rsidTr="00C641E4">
        <w:trPr>
          <w:trHeight w:val="301"/>
        </w:trPr>
        <w:tc>
          <w:tcPr>
            <w:tcW w:w="1166" w:type="pct"/>
            <w:tcBorders>
              <w:top w:val="single" w:sz="4" w:space="0" w:color="auto"/>
            </w:tcBorders>
          </w:tcPr>
          <w:p w:rsidR="00DA52A3" w:rsidRDefault="00DA52A3" w:rsidP="00DA52A3">
            <w:r>
              <w:t>20</w:t>
            </w:r>
            <w:r w:rsidRPr="00FB0276">
              <w:rPr>
                <w:vertAlign w:val="superscript"/>
              </w:rPr>
              <w:t>th</w:t>
            </w:r>
            <w:r>
              <w:t xml:space="preserve"> June </w:t>
            </w:r>
          </w:p>
        </w:tc>
        <w:tc>
          <w:tcPr>
            <w:tcW w:w="1343" w:type="pct"/>
            <w:tcBorders>
              <w:top w:val="single" w:sz="4" w:space="0" w:color="auto"/>
            </w:tcBorders>
          </w:tcPr>
          <w:p w:rsidR="00DA52A3" w:rsidRPr="00DA52A3" w:rsidRDefault="00DA52A3" w:rsidP="00DA52A3">
            <w:pPr>
              <w:rPr>
                <w:i w:val="0"/>
              </w:rPr>
            </w:pPr>
            <w:r w:rsidRPr="00DA52A3">
              <w:rPr>
                <w:i w:val="0"/>
              </w:rPr>
              <w:t xml:space="preserve">Give – help tidy up your community </w:t>
            </w:r>
          </w:p>
        </w:tc>
        <w:tc>
          <w:tcPr>
            <w:tcW w:w="1127" w:type="pct"/>
            <w:tcBorders>
              <w:top w:val="single" w:sz="4" w:space="0" w:color="auto"/>
            </w:tcBorders>
          </w:tcPr>
          <w:p w:rsidR="00DA52A3" w:rsidRDefault="00DA52A3" w:rsidP="00DA52A3">
            <w:r w:rsidRPr="00FA444F">
              <w:t>6pm – 8pm</w:t>
            </w:r>
          </w:p>
        </w:tc>
        <w:tc>
          <w:tcPr>
            <w:tcW w:w="1364" w:type="pct"/>
            <w:tcBorders>
              <w:top w:val="single" w:sz="4" w:space="0" w:color="auto"/>
            </w:tcBorders>
          </w:tcPr>
          <w:p w:rsidR="00DA52A3" w:rsidRDefault="00DA52A3" w:rsidP="00DA52A3">
            <w:r w:rsidRPr="001E1ADB">
              <w:t xml:space="preserve">Container </w:t>
            </w:r>
            <w:proofErr w:type="spellStart"/>
            <w:r w:rsidRPr="001E1ADB">
              <w:t>Adwy</w:t>
            </w:r>
            <w:proofErr w:type="spellEnd"/>
            <w:r w:rsidRPr="001E1ADB">
              <w:t xml:space="preserve"> Field</w:t>
            </w:r>
          </w:p>
        </w:tc>
      </w:tr>
      <w:tr w:rsidR="00DA52A3" w:rsidRPr="00013F2C" w:rsidTr="0024484C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DA52A3" w:rsidRPr="00013F2C" w:rsidRDefault="00DA52A3" w:rsidP="0024484C">
            <w:pPr>
              <w:pStyle w:val="TableHeader"/>
            </w:pPr>
            <w:r w:rsidRPr="00013F2C">
              <w:lastRenderedPageBreak/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DA52A3" w:rsidRPr="00013F2C" w:rsidRDefault="00DA52A3" w:rsidP="0024484C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DA52A3" w:rsidRPr="00013F2C" w:rsidRDefault="00DA52A3" w:rsidP="0024484C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DA52A3" w:rsidRPr="00013F2C" w:rsidRDefault="00DA52A3" w:rsidP="0024484C">
            <w:pPr>
              <w:pStyle w:val="TableHeader"/>
            </w:pPr>
            <w:r w:rsidRPr="00013F2C">
              <w:t>Location</w:t>
            </w:r>
          </w:p>
        </w:tc>
      </w:tr>
      <w:tr w:rsidR="00DA52A3" w:rsidRPr="00013F2C" w:rsidTr="00C641E4">
        <w:trPr>
          <w:trHeight w:val="301"/>
        </w:trPr>
        <w:tc>
          <w:tcPr>
            <w:tcW w:w="1166" w:type="pct"/>
            <w:shd w:val="clear" w:color="auto" w:fill="auto"/>
          </w:tcPr>
          <w:p w:rsidR="00DA52A3" w:rsidRDefault="00DA52A3" w:rsidP="00DA52A3">
            <w:r>
              <w:t>27</w:t>
            </w:r>
            <w:r w:rsidRPr="00FB0276">
              <w:rPr>
                <w:vertAlign w:val="superscript"/>
              </w:rPr>
              <w:t>th</w:t>
            </w:r>
            <w:r>
              <w:t xml:space="preserve"> June </w:t>
            </w:r>
          </w:p>
        </w:tc>
        <w:tc>
          <w:tcPr>
            <w:tcW w:w="1343" w:type="pct"/>
            <w:shd w:val="clear" w:color="auto" w:fill="auto"/>
          </w:tcPr>
          <w:p w:rsidR="00DA52A3" w:rsidRPr="00DA52A3" w:rsidRDefault="00DA52A3" w:rsidP="00DA52A3">
            <w:pPr>
              <w:rPr>
                <w:i w:val="0"/>
              </w:rPr>
            </w:pPr>
            <w:r w:rsidRPr="00DA52A3">
              <w:rPr>
                <w:i w:val="0"/>
              </w:rPr>
              <w:t xml:space="preserve">Youth work week Celebrations! </w:t>
            </w:r>
          </w:p>
          <w:p w:rsidR="00DA52A3" w:rsidRPr="00DA52A3" w:rsidRDefault="00DA52A3" w:rsidP="00DA52A3">
            <w:pPr>
              <w:rPr>
                <w:i w:val="0"/>
                <w:sz w:val="20"/>
                <w:szCs w:val="20"/>
              </w:rPr>
            </w:pPr>
            <w:r w:rsidRPr="00DA52A3">
              <w:rPr>
                <w:i w:val="0"/>
                <w:sz w:val="20"/>
                <w:szCs w:val="20"/>
              </w:rPr>
              <w:t>Trip – young people to decide</w:t>
            </w:r>
          </w:p>
        </w:tc>
        <w:tc>
          <w:tcPr>
            <w:tcW w:w="1127" w:type="pct"/>
            <w:shd w:val="clear" w:color="auto" w:fill="auto"/>
          </w:tcPr>
          <w:p w:rsidR="00DA52A3" w:rsidRDefault="00DA52A3" w:rsidP="00DA52A3">
            <w:r w:rsidRPr="00FA444F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DA52A3" w:rsidRDefault="00DA52A3" w:rsidP="00DA52A3"/>
        </w:tc>
      </w:tr>
      <w:tr w:rsidR="00DA52A3" w:rsidRPr="00013F2C" w:rsidTr="00C641E4">
        <w:trPr>
          <w:trHeight w:val="301"/>
        </w:trPr>
        <w:tc>
          <w:tcPr>
            <w:tcW w:w="1166" w:type="pct"/>
          </w:tcPr>
          <w:p w:rsidR="00DA52A3" w:rsidRDefault="00DA52A3" w:rsidP="00DA52A3">
            <w:r>
              <w:t>4</w:t>
            </w:r>
            <w:r w:rsidRPr="00FB0276">
              <w:rPr>
                <w:vertAlign w:val="superscript"/>
              </w:rPr>
              <w:t>th</w:t>
            </w:r>
            <w:r>
              <w:t xml:space="preserve"> July </w:t>
            </w:r>
          </w:p>
        </w:tc>
        <w:tc>
          <w:tcPr>
            <w:tcW w:w="1343" w:type="pct"/>
          </w:tcPr>
          <w:p w:rsidR="00DA52A3" w:rsidRPr="00DA52A3" w:rsidRDefault="00DA52A3" w:rsidP="00DA52A3">
            <w:pPr>
              <w:rPr>
                <w:i w:val="0"/>
              </w:rPr>
            </w:pPr>
            <w:r w:rsidRPr="00DA52A3">
              <w:rPr>
                <w:i w:val="0"/>
              </w:rPr>
              <w:t xml:space="preserve">Summer BBQ </w:t>
            </w:r>
          </w:p>
          <w:p w:rsidR="00DA52A3" w:rsidRPr="00DA52A3" w:rsidRDefault="00DA52A3" w:rsidP="00DA52A3">
            <w:pPr>
              <w:rPr>
                <w:i w:val="0"/>
                <w:sz w:val="20"/>
                <w:szCs w:val="20"/>
              </w:rPr>
            </w:pPr>
            <w:r w:rsidRPr="00DA52A3">
              <w:rPr>
                <w:i w:val="0"/>
                <w:sz w:val="20"/>
                <w:szCs w:val="20"/>
              </w:rPr>
              <w:t>Food, drinks and games</w:t>
            </w:r>
          </w:p>
        </w:tc>
        <w:tc>
          <w:tcPr>
            <w:tcW w:w="1127" w:type="pct"/>
          </w:tcPr>
          <w:p w:rsidR="00DA52A3" w:rsidRDefault="00DA52A3" w:rsidP="00DA52A3">
            <w:r w:rsidRPr="00FA444F">
              <w:t>6pm – 8pm</w:t>
            </w:r>
          </w:p>
        </w:tc>
        <w:tc>
          <w:tcPr>
            <w:tcW w:w="1364" w:type="pct"/>
          </w:tcPr>
          <w:p w:rsidR="00DA52A3" w:rsidRDefault="00DA52A3" w:rsidP="00DA52A3">
            <w:r w:rsidRPr="005E163E">
              <w:t xml:space="preserve">Container </w:t>
            </w:r>
            <w:proofErr w:type="spellStart"/>
            <w:r w:rsidRPr="005E163E">
              <w:t>Adwy</w:t>
            </w:r>
            <w:proofErr w:type="spellEnd"/>
            <w:r w:rsidRPr="005E163E">
              <w:t xml:space="preserve"> Field</w:t>
            </w:r>
          </w:p>
        </w:tc>
      </w:tr>
      <w:tr w:rsidR="00DA52A3" w:rsidRPr="00B55C79" w:rsidTr="005829AA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DA52A3" w:rsidRDefault="00DA52A3" w:rsidP="00DA52A3">
            <w:r>
              <w:t>11</w:t>
            </w:r>
            <w:r w:rsidRPr="00FB0276">
              <w:rPr>
                <w:vertAlign w:val="superscript"/>
              </w:rPr>
              <w:t>th</w:t>
            </w:r>
            <w:r>
              <w:t xml:space="preserve"> July 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DA52A3" w:rsidRPr="00DA52A3" w:rsidRDefault="00DA52A3" w:rsidP="00DA52A3">
            <w:pPr>
              <w:rPr>
                <w:i w:val="0"/>
              </w:rPr>
            </w:pPr>
            <w:r>
              <w:rPr>
                <w:i w:val="0"/>
              </w:rPr>
              <w:t>W</w:t>
            </w:r>
            <w:r w:rsidRPr="00DA52A3">
              <w:rPr>
                <w:i w:val="0"/>
              </w:rPr>
              <w:t xml:space="preserve">ater games </w:t>
            </w:r>
          </w:p>
          <w:p w:rsidR="00DA52A3" w:rsidRPr="00DA52A3" w:rsidRDefault="00DA52A3" w:rsidP="00DA52A3">
            <w:pPr>
              <w:rPr>
                <w:i w:val="0"/>
                <w:sz w:val="20"/>
                <w:szCs w:val="20"/>
              </w:rPr>
            </w:pPr>
            <w:r w:rsidRPr="00DA52A3">
              <w:rPr>
                <w:i w:val="0"/>
                <w:sz w:val="20"/>
                <w:szCs w:val="20"/>
              </w:rPr>
              <w:t>Water slide, water buckets and sponges!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DA52A3" w:rsidRDefault="00DA52A3" w:rsidP="00DA52A3">
            <w:r w:rsidRPr="00FA444F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DA52A3" w:rsidRDefault="00DA52A3" w:rsidP="00DA52A3">
            <w:r w:rsidRPr="005E163E">
              <w:t xml:space="preserve">Container </w:t>
            </w:r>
            <w:proofErr w:type="spellStart"/>
            <w:r w:rsidRPr="005E163E">
              <w:t>Adwy</w:t>
            </w:r>
            <w:proofErr w:type="spellEnd"/>
            <w:r w:rsidRPr="005E163E">
              <w:t xml:space="preserve"> Field</w:t>
            </w:r>
          </w:p>
        </w:tc>
      </w:tr>
      <w:tr w:rsidR="00AC1415" w:rsidRPr="00B55C79" w:rsidTr="00AC1415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AC1415" w:rsidRDefault="00AC1415" w:rsidP="00DA52A3">
            <w:r>
              <w:t>18</w:t>
            </w:r>
            <w:r w:rsidRPr="00FB0276">
              <w:rPr>
                <w:vertAlign w:val="superscript"/>
              </w:rPr>
              <w:t>th</w:t>
            </w:r>
            <w:r>
              <w:t xml:space="preserve"> July </w:t>
            </w:r>
          </w:p>
        </w:tc>
        <w:tc>
          <w:tcPr>
            <w:tcW w:w="3834" w:type="pct"/>
            <w:gridSpan w:val="3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AC1415" w:rsidRPr="00DA52A3" w:rsidRDefault="00AC1415" w:rsidP="00DA52A3">
            <w:pPr>
              <w:rPr>
                <w:i w:val="0"/>
              </w:rPr>
            </w:pPr>
            <w:r w:rsidRPr="00DA52A3">
              <w:rPr>
                <w:i w:val="0"/>
              </w:rPr>
              <w:t xml:space="preserve">Summer holidays </w:t>
            </w:r>
          </w:p>
          <w:p w:rsidR="00AC1415" w:rsidRDefault="00AC1415" w:rsidP="00DA52A3"/>
        </w:tc>
      </w:tr>
      <w:tr w:rsidR="00DA52A3" w:rsidRPr="00B55C79" w:rsidTr="005829AA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DA52A3" w:rsidRPr="00CD15A7" w:rsidRDefault="00DA52A3" w:rsidP="00DA52A3">
            <w:pPr>
              <w:rPr>
                <w:color w:val="548DD4" w:themeColor="text2" w:themeTint="99"/>
              </w:rPr>
            </w:pPr>
            <w:r w:rsidRPr="00CD15A7">
              <w:rPr>
                <w:color w:val="548DD4" w:themeColor="text2" w:themeTint="99"/>
              </w:rPr>
              <w:t>Summer Activities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DA52A3" w:rsidRPr="00CD15A7" w:rsidRDefault="00DA52A3" w:rsidP="00DA52A3">
            <w:pPr>
              <w:rPr>
                <w:i w:val="0"/>
                <w:color w:val="548DD4" w:themeColor="text2" w:themeTint="99"/>
              </w:rPr>
            </w:pPr>
            <w:r w:rsidRPr="00CD15A7">
              <w:rPr>
                <w:i w:val="0"/>
                <w:color w:val="548DD4" w:themeColor="text2" w:themeTint="99"/>
              </w:rPr>
              <w:t xml:space="preserve">Trip </w:t>
            </w:r>
          </w:p>
          <w:p w:rsidR="00DA52A3" w:rsidRPr="00CD15A7" w:rsidRDefault="00DA52A3" w:rsidP="00DA52A3">
            <w:pPr>
              <w:rPr>
                <w:i w:val="0"/>
                <w:color w:val="548DD4" w:themeColor="text2" w:themeTint="99"/>
                <w:sz w:val="20"/>
                <w:szCs w:val="20"/>
              </w:rPr>
            </w:pPr>
            <w:proofErr w:type="spellStart"/>
            <w:r w:rsidRPr="00CD15A7">
              <w:rPr>
                <w:i w:val="0"/>
                <w:color w:val="548DD4" w:themeColor="text2" w:themeTint="99"/>
                <w:sz w:val="20"/>
                <w:szCs w:val="20"/>
              </w:rPr>
              <w:t>Blackpool</w:t>
            </w:r>
            <w:proofErr w:type="spellEnd"/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DA52A3" w:rsidRDefault="00DA52A3" w:rsidP="00DA52A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DA52A3" w:rsidRDefault="00DA52A3" w:rsidP="00DA52A3"/>
        </w:tc>
      </w:tr>
      <w:tr w:rsidR="00DA52A3" w:rsidRPr="00B55C79" w:rsidTr="005829AA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A52A3" w:rsidRPr="00CD15A7" w:rsidRDefault="00AC1415" w:rsidP="00DA52A3">
            <w:pPr>
              <w:rPr>
                <w:color w:val="548DD4" w:themeColor="text2" w:themeTint="99"/>
              </w:rPr>
            </w:pPr>
            <w:r w:rsidRPr="00CD15A7">
              <w:rPr>
                <w:color w:val="548DD4" w:themeColor="text2" w:themeTint="99"/>
              </w:rPr>
              <w:t>Summer Activities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A52A3" w:rsidRPr="00CD15A7" w:rsidRDefault="00AC1415" w:rsidP="00DA52A3">
            <w:pPr>
              <w:rPr>
                <w:color w:val="548DD4" w:themeColor="text2" w:themeTint="99"/>
              </w:rPr>
            </w:pPr>
            <w:r w:rsidRPr="00CD15A7">
              <w:rPr>
                <w:color w:val="548DD4" w:themeColor="text2" w:themeTint="99"/>
              </w:rPr>
              <w:t>Trip</w:t>
            </w:r>
          </w:p>
          <w:p w:rsidR="00AC1415" w:rsidRPr="00CD15A7" w:rsidRDefault="00AC1415" w:rsidP="00DA52A3">
            <w:pPr>
              <w:rPr>
                <w:color w:val="548DD4" w:themeColor="text2" w:themeTint="99"/>
                <w:sz w:val="20"/>
                <w:szCs w:val="20"/>
              </w:rPr>
            </w:pPr>
            <w:r w:rsidRPr="00CD15A7">
              <w:rPr>
                <w:color w:val="548DD4" w:themeColor="text2" w:themeTint="99"/>
                <w:sz w:val="20"/>
                <w:szCs w:val="20"/>
              </w:rPr>
              <w:t>Venue TBC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A52A3" w:rsidRDefault="00DA52A3" w:rsidP="00DA52A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A52A3" w:rsidRDefault="00DA52A3" w:rsidP="00DA52A3"/>
        </w:tc>
      </w:tr>
      <w:tr w:rsidR="00DA52A3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A52A3" w:rsidRPr="001C67FB" w:rsidRDefault="00DA52A3" w:rsidP="00DA52A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A52A3" w:rsidRPr="00E33D61" w:rsidRDefault="00DA52A3" w:rsidP="00DA52A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A52A3" w:rsidRPr="00B55C79" w:rsidRDefault="00DA52A3" w:rsidP="00DA52A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A52A3" w:rsidRPr="00B55C79" w:rsidRDefault="00DA52A3" w:rsidP="00DA52A3"/>
        </w:tc>
      </w:tr>
      <w:tr w:rsidR="00DA52A3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A52A3" w:rsidRPr="001C67FB" w:rsidRDefault="00DA52A3" w:rsidP="00DA52A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A52A3" w:rsidRPr="00E33D61" w:rsidRDefault="00DA52A3" w:rsidP="00DA52A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A52A3" w:rsidRPr="00B55C79" w:rsidRDefault="00DA52A3" w:rsidP="00DA52A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A52A3" w:rsidRPr="00B55C79" w:rsidRDefault="00DA52A3" w:rsidP="00DA52A3"/>
        </w:tc>
      </w:tr>
      <w:tr w:rsidR="00DA52A3" w:rsidRPr="00B55C79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A52A3" w:rsidRPr="001C67FB" w:rsidRDefault="00DA52A3" w:rsidP="00DA52A3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A52A3" w:rsidRPr="00E33D61" w:rsidRDefault="00DA52A3" w:rsidP="00DA52A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DA52A3" w:rsidRPr="00B55C79" w:rsidRDefault="00DA52A3" w:rsidP="00DA52A3"/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DA52A3" w:rsidRPr="00B55C79" w:rsidRDefault="00DA52A3" w:rsidP="00DA52A3"/>
        </w:tc>
      </w:tr>
    </w:tbl>
    <w:p w:rsidR="00C76BF0" w:rsidRPr="00807842" w:rsidRDefault="00C76BF0" w:rsidP="003B29D8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3B29D8">
      <w:r w:rsidRPr="00807842">
        <w:t>Finally, we would love to hear your ideas for future activities so please don’t be afraid to share.</w:t>
      </w:r>
      <w:bookmarkStart w:id="0" w:name="_GoBack"/>
      <w:bookmarkEnd w:id="0"/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3B29D8">
      <w:r>
        <w:separator/>
      </w:r>
    </w:p>
  </w:endnote>
  <w:endnote w:type="continuationSeparator" w:id="0">
    <w:p w:rsidR="00566903" w:rsidRDefault="00566903" w:rsidP="003B29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3B29D8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3B29D8">
      <w:r>
        <w:separator/>
      </w:r>
    </w:p>
  </w:footnote>
  <w:footnote w:type="continuationSeparator" w:id="0">
    <w:p w:rsidR="00566903" w:rsidRDefault="00566903" w:rsidP="003B29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3B29D8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3B29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3B29D8">
    <w:pPr>
      <w:pStyle w:val="Header"/>
    </w:pPr>
  </w:p>
  <w:p w:rsidR="00F86700" w:rsidRDefault="005C00E8" w:rsidP="003B29D8">
    <w:pPr>
      <w:pStyle w:val="Header"/>
    </w:pPr>
    <w:r>
      <w:t xml:space="preserve">                               </w:t>
    </w:r>
  </w:p>
  <w:p w:rsidR="00F86700" w:rsidRDefault="00F86700" w:rsidP="003B29D8">
    <w:pPr>
      <w:pStyle w:val="Header"/>
    </w:pPr>
  </w:p>
  <w:p w:rsidR="00DC2E54" w:rsidRDefault="00DC2E54" w:rsidP="003B29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010B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1317F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1415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15A7"/>
    <w:rsid w:val="00CD4812"/>
    <w:rsid w:val="00CE7834"/>
    <w:rsid w:val="00D309C3"/>
    <w:rsid w:val="00D33177"/>
    <w:rsid w:val="00D4312D"/>
    <w:rsid w:val="00D87A85"/>
    <w:rsid w:val="00D969FD"/>
    <w:rsid w:val="00DA52A3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3B29D8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00570-66B4-491E-98F8-CA9B7A2B7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8</TotalTime>
  <Pages>2</Pages>
  <Words>240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3</cp:revision>
  <cp:lastPrinted>2019-01-21T20:21:00Z</cp:lastPrinted>
  <dcterms:created xsi:type="dcterms:W3CDTF">2022-03-28T13:38:00Z</dcterms:created>
  <dcterms:modified xsi:type="dcterms:W3CDTF">2022-04-12T11:58:00Z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