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290FC3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DE3C04">
        <w:t xml:space="preserve">– </w:t>
      </w:r>
      <w:r w:rsidR="00346F51">
        <w:t>Glyn Ceiriog</w:t>
      </w:r>
    </w:p>
    <w:p w:rsidR="00C76BF0" w:rsidRPr="00013F2C" w:rsidRDefault="00DE3C04" w:rsidP="00290FC3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290FC3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290FC3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90FC3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90FC3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290FC3">
            <w:pPr>
              <w:pStyle w:val="TableHeader"/>
            </w:pPr>
            <w:r w:rsidRPr="00013F2C">
              <w:t>Location</w:t>
            </w:r>
          </w:p>
        </w:tc>
      </w:tr>
      <w:tr w:rsidR="0049277A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49277A" w:rsidRPr="000D241E" w:rsidRDefault="00346F51" w:rsidP="00290FC3">
            <w:pPr>
              <w:pStyle w:val="TableHeader"/>
            </w:pPr>
            <w:r>
              <w:t>Tues 15</w:t>
            </w:r>
            <w:r w:rsidR="00AE5A26">
              <w:t>/03/22</w:t>
            </w:r>
          </w:p>
        </w:tc>
        <w:tc>
          <w:tcPr>
            <w:tcW w:w="1343" w:type="pct"/>
            <w:shd w:val="clear" w:color="auto" w:fill="auto"/>
          </w:tcPr>
          <w:p w:rsidR="000A33B0" w:rsidRPr="008A0363" w:rsidRDefault="00735EF5" w:rsidP="00290FC3">
            <w:r>
              <w:t>Hot dogs and Hot Choc</w:t>
            </w:r>
          </w:p>
        </w:tc>
        <w:tc>
          <w:tcPr>
            <w:tcW w:w="1127" w:type="pct"/>
            <w:shd w:val="clear" w:color="auto" w:fill="auto"/>
            <w:vAlign w:val="center"/>
          </w:tcPr>
          <w:p w:rsidR="000A33B0" w:rsidRPr="00B55C79" w:rsidRDefault="00CA1069" w:rsidP="00290FC3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49277A" w:rsidRPr="00B55C79" w:rsidRDefault="00CA1069" w:rsidP="00290FC3">
            <w:r>
              <w:t>Park and Playing Field</w:t>
            </w:r>
          </w:p>
        </w:tc>
      </w:tr>
      <w:tr w:rsidR="00CA1069" w:rsidRPr="00013F2C" w:rsidTr="005B4A5C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1C67FB" w:rsidRDefault="00CA1069" w:rsidP="00290FC3">
            <w:r>
              <w:t>Tues 22/03/22</w:t>
            </w:r>
          </w:p>
        </w:tc>
        <w:tc>
          <w:tcPr>
            <w:tcW w:w="1343" w:type="pct"/>
            <w:shd w:val="clear" w:color="auto" w:fill="auto"/>
          </w:tcPr>
          <w:p w:rsidR="00CA1069" w:rsidRDefault="00CA1069" w:rsidP="00290FC3">
            <w:r>
              <w:t>Hot Dogs and Hot Choc</w:t>
            </w:r>
          </w:p>
          <w:p w:rsidR="00CA1069" w:rsidRPr="001C67FB" w:rsidRDefault="00CA1069" w:rsidP="00290FC3"/>
        </w:tc>
        <w:tc>
          <w:tcPr>
            <w:tcW w:w="1127" w:type="pct"/>
            <w:shd w:val="clear" w:color="auto" w:fill="auto"/>
            <w:vAlign w:val="center"/>
          </w:tcPr>
          <w:p w:rsidR="00CA1069" w:rsidRPr="00B55C79" w:rsidRDefault="00CA1069" w:rsidP="00290FC3">
            <w:r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A1069" w:rsidP="00290FC3">
            <w:r>
              <w:t>Park and Playing Field</w:t>
            </w:r>
          </w:p>
        </w:tc>
      </w:tr>
      <w:tr w:rsidR="00CA1069" w:rsidRPr="00013F2C" w:rsidTr="009749C5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3B29D8" w:rsidRDefault="00CA1069" w:rsidP="00290FC3">
            <w:r>
              <w:t xml:space="preserve">Tues </w:t>
            </w:r>
            <w:r w:rsidRPr="003B29D8">
              <w:t>2</w:t>
            </w:r>
            <w:r>
              <w:t>9</w:t>
            </w:r>
            <w:r w:rsidRPr="003B29D8">
              <w:t>/03/22</w:t>
            </w:r>
          </w:p>
        </w:tc>
        <w:tc>
          <w:tcPr>
            <w:tcW w:w="1343" w:type="pct"/>
            <w:shd w:val="clear" w:color="auto" w:fill="auto"/>
          </w:tcPr>
          <w:p w:rsidR="00CA1069" w:rsidRDefault="00735EF5" w:rsidP="00290FC3">
            <w:r>
              <w:t>Hot Choc and Field Games</w:t>
            </w:r>
          </w:p>
          <w:p w:rsidR="00CA1069" w:rsidRDefault="00CA1069" w:rsidP="00290FC3"/>
        </w:tc>
        <w:tc>
          <w:tcPr>
            <w:tcW w:w="1127" w:type="pct"/>
            <w:shd w:val="clear" w:color="auto" w:fill="auto"/>
          </w:tcPr>
          <w:p w:rsidR="00CA1069" w:rsidRDefault="00CA1069" w:rsidP="00290FC3">
            <w:r w:rsidRPr="00E67BA7"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A1069" w:rsidP="00290FC3">
            <w:r>
              <w:t>Park and Playing Field</w:t>
            </w:r>
          </w:p>
        </w:tc>
      </w:tr>
      <w:tr w:rsidR="00CA1069" w:rsidRPr="00013F2C" w:rsidTr="009749C5">
        <w:trPr>
          <w:trHeight w:val="301"/>
        </w:trPr>
        <w:tc>
          <w:tcPr>
            <w:tcW w:w="1166" w:type="pct"/>
            <w:shd w:val="clear" w:color="auto" w:fill="auto"/>
          </w:tcPr>
          <w:p w:rsidR="00CA1069" w:rsidRPr="001C67FB" w:rsidRDefault="00CA1069" w:rsidP="00290FC3">
            <w:r>
              <w:t>Tues 05/04/22</w:t>
            </w:r>
          </w:p>
        </w:tc>
        <w:tc>
          <w:tcPr>
            <w:tcW w:w="1343" w:type="pct"/>
            <w:shd w:val="clear" w:color="auto" w:fill="auto"/>
          </w:tcPr>
          <w:p w:rsidR="00CA1069" w:rsidRDefault="00735EF5" w:rsidP="00290FC3">
            <w:r>
              <w:t>Easter Egg Hunt</w:t>
            </w:r>
          </w:p>
          <w:p w:rsidR="00CA1069" w:rsidRPr="00090992" w:rsidRDefault="00CA1069" w:rsidP="00290FC3"/>
        </w:tc>
        <w:tc>
          <w:tcPr>
            <w:tcW w:w="1127" w:type="pct"/>
            <w:shd w:val="clear" w:color="auto" w:fill="auto"/>
          </w:tcPr>
          <w:p w:rsidR="00CA1069" w:rsidRDefault="00CA1069" w:rsidP="00290FC3">
            <w:r w:rsidRPr="00E67BA7">
              <w:t>6.30-8.30</w:t>
            </w:r>
          </w:p>
        </w:tc>
        <w:tc>
          <w:tcPr>
            <w:tcW w:w="1364" w:type="pct"/>
            <w:shd w:val="clear" w:color="auto" w:fill="auto"/>
          </w:tcPr>
          <w:p w:rsidR="00CA1069" w:rsidRPr="00B55C79" w:rsidRDefault="00CA1069" w:rsidP="00290FC3">
            <w:r>
              <w:t>Park and Playing Field</w:t>
            </w:r>
          </w:p>
        </w:tc>
      </w:tr>
      <w:tr w:rsidR="002C3890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2C3890" w:rsidRDefault="002C3890" w:rsidP="00290FC3">
            <w:r>
              <w:t>2 Weeks Easter Holidays</w:t>
            </w:r>
          </w:p>
          <w:p w:rsidR="002C3890" w:rsidRPr="00B55C79" w:rsidRDefault="002C3890" w:rsidP="00290FC3"/>
        </w:tc>
      </w:tr>
      <w:tr w:rsidR="00CA1069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CA1069" w:rsidRPr="001C67FB" w:rsidRDefault="00CA1069" w:rsidP="00290FC3">
            <w:r>
              <w:t>Tues 26/04/22</w:t>
            </w:r>
          </w:p>
        </w:tc>
        <w:tc>
          <w:tcPr>
            <w:tcW w:w="1343" w:type="pct"/>
            <w:shd w:val="clear" w:color="auto" w:fill="FFFFFF" w:themeFill="background1"/>
          </w:tcPr>
          <w:p w:rsidR="00290FC3" w:rsidRDefault="00290FC3" w:rsidP="00290FC3"/>
          <w:p w:rsidR="00290FC3" w:rsidRDefault="00290FC3" w:rsidP="00290FC3">
            <w:r>
              <w:t>NO SESSION</w:t>
            </w:r>
          </w:p>
          <w:p w:rsidR="00CA1069" w:rsidRDefault="00290FC3" w:rsidP="00290FC3">
            <w:r>
              <w:t>STAFF PLANNING AT RUABON COE</w:t>
            </w:r>
          </w:p>
          <w:p w:rsidR="00CA1069" w:rsidRPr="003D1646" w:rsidRDefault="00CA1069" w:rsidP="00290FC3"/>
        </w:tc>
        <w:tc>
          <w:tcPr>
            <w:tcW w:w="1127" w:type="pct"/>
            <w:shd w:val="clear" w:color="auto" w:fill="FFFFFF" w:themeFill="background1"/>
            <w:vAlign w:val="center"/>
          </w:tcPr>
          <w:p w:rsidR="00CA1069" w:rsidRPr="00090992" w:rsidRDefault="00290FC3" w:rsidP="00290FC3">
            <w:r>
              <w:t>6.00-9.0</w:t>
            </w:r>
            <w:r w:rsidR="00CA1069">
              <w:t>0</w:t>
            </w:r>
          </w:p>
        </w:tc>
        <w:tc>
          <w:tcPr>
            <w:tcW w:w="1364" w:type="pct"/>
            <w:shd w:val="clear" w:color="auto" w:fill="FFFFFF" w:themeFill="background1"/>
          </w:tcPr>
          <w:p w:rsidR="00CA1069" w:rsidRPr="00B55C79" w:rsidRDefault="00290FC3" w:rsidP="00290FC3">
            <w:r>
              <w:t>RUABON COE</w:t>
            </w:r>
          </w:p>
        </w:tc>
      </w:tr>
      <w:tr w:rsidR="00CA1069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CA1069" w:rsidRDefault="00CA1069" w:rsidP="00290FC3">
            <w:r>
              <w:t>May Day Bank Holiday Monday</w:t>
            </w:r>
          </w:p>
          <w:p w:rsidR="00CA1069" w:rsidRPr="00090992" w:rsidRDefault="00CA1069" w:rsidP="00290FC3"/>
        </w:tc>
      </w:tr>
      <w:tr w:rsidR="00CA1069" w:rsidRPr="00013F2C" w:rsidTr="008349D1">
        <w:trPr>
          <w:trHeight w:val="301"/>
        </w:trPr>
        <w:tc>
          <w:tcPr>
            <w:tcW w:w="1166" w:type="pct"/>
          </w:tcPr>
          <w:p w:rsidR="00CA1069" w:rsidRPr="001C67FB" w:rsidRDefault="00CA1069" w:rsidP="00290FC3">
            <w:r>
              <w:t>Tues 10/05/22</w:t>
            </w:r>
          </w:p>
        </w:tc>
        <w:tc>
          <w:tcPr>
            <w:tcW w:w="1343" w:type="pct"/>
          </w:tcPr>
          <w:p w:rsidR="00CA1069" w:rsidRDefault="00290FC3" w:rsidP="00290FC3">
            <w:r>
              <w:t>Games Night</w:t>
            </w:r>
          </w:p>
          <w:p w:rsidR="00CA1069" w:rsidRPr="00E33D61" w:rsidRDefault="00CA1069" w:rsidP="00290FC3"/>
        </w:tc>
        <w:tc>
          <w:tcPr>
            <w:tcW w:w="1127" w:type="pct"/>
          </w:tcPr>
          <w:p w:rsidR="00CA1069" w:rsidRDefault="00CA1069" w:rsidP="00290FC3">
            <w:r w:rsidRPr="000173E6">
              <w:t>6.30-8.30</w:t>
            </w:r>
          </w:p>
        </w:tc>
        <w:tc>
          <w:tcPr>
            <w:tcW w:w="1364" w:type="pct"/>
          </w:tcPr>
          <w:p w:rsidR="00CA1069" w:rsidRPr="00B55C79" w:rsidRDefault="00CA1069" w:rsidP="00290FC3">
            <w:r>
              <w:t>Park and Playing Field</w:t>
            </w:r>
          </w:p>
        </w:tc>
      </w:tr>
      <w:tr w:rsidR="00CA1069" w:rsidRPr="00013F2C" w:rsidTr="008349D1">
        <w:trPr>
          <w:trHeight w:val="301"/>
        </w:trPr>
        <w:tc>
          <w:tcPr>
            <w:tcW w:w="1166" w:type="pct"/>
          </w:tcPr>
          <w:p w:rsidR="00CA1069" w:rsidRPr="001C67FB" w:rsidRDefault="00CA1069" w:rsidP="00290FC3">
            <w:r>
              <w:t>Tues 17/05/22</w:t>
            </w:r>
          </w:p>
        </w:tc>
        <w:tc>
          <w:tcPr>
            <w:tcW w:w="1343" w:type="pct"/>
          </w:tcPr>
          <w:p w:rsidR="00CA1069" w:rsidRDefault="00290FC3" w:rsidP="00290FC3">
            <w:r>
              <w:t>Pizza Night</w:t>
            </w:r>
          </w:p>
          <w:p w:rsidR="00CA1069" w:rsidRPr="00E33D61" w:rsidRDefault="00CA1069" w:rsidP="00290FC3"/>
        </w:tc>
        <w:tc>
          <w:tcPr>
            <w:tcW w:w="1127" w:type="pct"/>
          </w:tcPr>
          <w:p w:rsidR="00CA1069" w:rsidRDefault="00CA1069" w:rsidP="00290FC3">
            <w:r w:rsidRPr="000173E6">
              <w:t>6.30-8.30</w:t>
            </w:r>
          </w:p>
        </w:tc>
        <w:tc>
          <w:tcPr>
            <w:tcW w:w="1364" w:type="pct"/>
          </w:tcPr>
          <w:p w:rsidR="00CA1069" w:rsidRPr="00B55C79" w:rsidRDefault="00CA1069" w:rsidP="00290FC3">
            <w:r>
              <w:t>Park and Playing Field</w:t>
            </w:r>
          </w:p>
        </w:tc>
      </w:tr>
      <w:tr w:rsidR="00CA1069" w:rsidRPr="00B55C79" w:rsidTr="008349D1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Pr="001C67FB" w:rsidRDefault="00CA1069" w:rsidP="00290FC3">
            <w:r>
              <w:t>Tues 24/05/22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Default="00290FC3" w:rsidP="00290FC3">
            <w:r>
              <w:t>Bangers and Pop</w:t>
            </w:r>
          </w:p>
          <w:p w:rsidR="00CA1069" w:rsidRPr="00E33D61" w:rsidRDefault="00CA1069" w:rsidP="00290FC3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Default="00CA1069" w:rsidP="00290FC3">
            <w:r w:rsidRPr="000173E6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CA1069" w:rsidRPr="00B55C79" w:rsidRDefault="00CA1069" w:rsidP="00290FC3">
            <w:r>
              <w:t>Park and Playing Field</w:t>
            </w:r>
          </w:p>
        </w:tc>
      </w:tr>
      <w:tr w:rsidR="00CA1069" w:rsidRPr="00B55C79" w:rsidTr="002C3890">
        <w:trPr>
          <w:trHeight w:val="301"/>
        </w:trPr>
        <w:tc>
          <w:tcPr>
            <w:tcW w:w="5000" w:type="pct"/>
            <w:gridSpan w:val="4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D9D9D9" w:themeFill="background1" w:themeFillShade="D9"/>
          </w:tcPr>
          <w:p w:rsidR="00CA1069" w:rsidRDefault="00CA1069" w:rsidP="00290FC3">
            <w:r>
              <w:t>1 Week Whitsun Holidays</w:t>
            </w:r>
          </w:p>
          <w:p w:rsidR="00E60E0A" w:rsidRPr="00B55C79" w:rsidRDefault="00E60E0A" w:rsidP="00290FC3"/>
        </w:tc>
      </w:tr>
      <w:tr w:rsidR="00156327" w:rsidRPr="00B55C79" w:rsidTr="00C928C2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156327" w:rsidRPr="00013F2C" w:rsidRDefault="00156327" w:rsidP="00156327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156327" w:rsidP="00156327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156327" w:rsidP="00156327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156327" w:rsidRPr="00013F2C" w:rsidRDefault="00156327" w:rsidP="00156327">
            <w:pPr>
              <w:pStyle w:val="TableHeader"/>
            </w:pPr>
            <w:r w:rsidRPr="00013F2C">
              <w:t>Location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C67FB" w:rsidRDefault="00156327" w:rsidP="00156327">
            <w:r>
              <w:t>Tues 7/6/22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proofErr w:type="spellStart"/>
            <w:r>
              <w:t>Rounders</w:t>
            </w:r>
            <w:proofErr w:type="spellEnd"/>
          </w:p>
          <w:p w:rsidR="00156327" w:rsidRPr="00E33D61" w:rsidRDefault="00156327" w:rsidP="00156327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156327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Tues 14/6/22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Bowling and Burger</w:t>
            </w:r>
          </w:p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Visit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TEN PIN WREXHAM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>
              <w:t>Tues 21/6/22</w:t>
            </w:r>
          </w:p>
          <w:p w:rsidR="00156327" w:rsidRPr="001C67FB" w:rsidRDefault="00156327" w:rsidP="00156327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156327" w:rsidP="00156327">
            <w:r>
              <w:t>Board Games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156327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>
              <w:t>Tues 28/6/22</w:t>
            </w:r>
          </w:p>
          <w:p w:rsidR="00156327" w:rsidRPr="001C67FB" w:rsidRDefault="00156327" w:rsidP="00156327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E33D61" w:rsidRDefault="00156327" w:rsidP="00156327">
            <w:r>
              <w:t>Spray Painting with Hannah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156327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C67FB" w:rsidRDefault="00156327" w:rsidP="00156327">
            <w:r>
              <w:t>Tues 5/7/22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>
              <w:t>Chat and Chew</w:t>
            </w:r>
          </w:p>
          <w:p w:rsidR="00156327" w:rsidRDefault="00156327" w:rsidP="00156327">
            <w:r>
              <w:t>Hot Dogs &amp; Hot Choc</w:t>
            </w:r>
          </w:p>
          <w:p w:rsidR="00156327" w:rsidRPr="00E33D61" w:rsidRDefault="00156327" w:rsidP="00156327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156327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>
              <w:t>Tues 12/7/22</w:t>
            </w:r>
          </w:p>
          <w:p w:rsidR="00156327" w:rsidRPr="001C67FB" w:rsidRDefault="00156327" w:rsidP="00156327"/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>
              <w:t>Fire Pit Session</w:t>
            </w:r>
          </w:p>
          <w:p w:rsidR="00156327" w:rsidRPr="00E33D61" w:rsidRDefault="00156327" w:rsidP="00156327">
            <w:r>
              <w:t>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Default="00156327" w:rsidP="00156327">
            <w:r w:rsidRPr="00A562D8">
              <w:t>6.30-8.30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B55C79" w:rsidRDefault="00156327" w:rsidP="00156327">
            <w:r>
              <w:t>Park and Playing Field</w:t>
            </w:r>
          </w:p>
        </w:tc>
      </w:tr>
      <w:tr w:rsidR="00156327" w:rsidRPr="00B55C79" w:rsidTr="0045747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Summer Activities</w:t>
            </w:r>
          </w:p>
          <w:p w:rsidR="00156327" w:rsidRPr="00156327" w:rsidRDefault="00156327" w:rsidP="00156327">
            <w:pPr>
              <w:rPr>
                <w:color w:val="548DD4" w:themeColor="text2" w:themeTint="99"/>
              </w:rPr>
            </w:pP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Break Out</w:t>
            </w:r>
          </w:p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 xml:space="preserve"> Visit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Daytime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156327" w:rsidRPr="00156327" w:rsidRDefault="00156327" w:rsidP="00156327">
            <w:pPr>
              <w:rPr>
                <w:color w:val="548DD4" w:themeColor="text2" w:themeTint="99"/>
              </w:rPr>
            </w:pPr>
            <w:r w:rsidRPr="00156327">
              <w:rPr>
                <w:color w:val="548DD4" w:themeColor="text2" w:themeTint="99"/>
              </w:rPr>
              <w:t>Break Out Chester</w:t>
            </w:r>
          </w:p>
        </w:tc>
      </w:tr>
    </w:tbl>
    <w:p w:rsidR="002C3890" w:rsidRDefault="002C3890" w:rsidP="00290FC3"/>
    <w:p w:rsidR="002C3890" w:rsidRDefault="002C3890" w:rsidP="00290FC3"/>
    <w:p w:rsidR="00C76BF0" w:rsidRPr="00807842" w:rsidRDefault="00C76BF0" w:rsidP="00290FC3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290FC3">
      <w:r w:rsidRPr="00807842">
        <w:t xml:space="preserve">Finally, we would love to hear your ideas for future activities so please don’t be afraid to </w:t>
      </w:r>
      <w:bookmarkStart w:id="0" w:name="_GoBack"/>
      <w:bookmarkEnd w:id="0"/>
      <w:r w:rsidRPr="00807842">
        <w:t>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290FC3">
      <w:r>
        <w:separator/>
      </w:r>
    </w:p>
  </w:endnote>
  <w:endnote w:type="continuationSeparator" w:id="0">
    <w:p w:rsidR="00566903" w:rsidRDefault="00566903" w:rsidP="00290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290FC3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290FC3">
      <w:r>
        <w:separator/>
      </w:r>
    </w:p>
  </w:footnote>
  <w:footnote w:type="continuationSeparator" w:id="0">
    <w:p w:rsidR="00566903" w:rsidRDefault="00566903" w:rsidP="00290F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290FC3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290FC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290FC3">
    <w:pPr>
      <w:pStyle w:val="Header"/>
    </w:pPr>
  </w:p>
  <w:p w:rsidR="00F86700" w:rsidRDefault="005C00E8" w:rsidP="00290FC3">
    <w:pPr>
      <w:pStyle w:val="Header"/>
    </w:pPr>
    <w:r>
      <w:t xml:space="preserve">                               </w:t>
    </w:r>
  </w:p>
  <w:p w:rsidR="00F86700" w:rsidRDefault="00F86700" w:rsidP="00290FC3">
    <w:pPr>
      <w:pStyle w:val="Header"/>
    </w:pPr>
  </w:p>
  <w:p w:rsidR="00DC2E54" w:rsidRDefault="00DC2E54" w:rsidP="00290F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56327"/>
    <w:rsid w:val="00161B34"/>
    <w:rsid w:val="00167A66"/>
    <w:rsid w:val="001715E3"/>
    <w:rsid w:val="00176BE5"/>
    <w:rsid w:val="001811C4"/>
    <w:rsid w:val="0018559B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0FC3"/>
    <w:rsid w:val="00294ABF"/>
    <w:rsid w:val="002A1AD5"/>
    <w:rsid w:val="002A6108"/>
    <w:rsid w:val="002B116D"/>
    <w:rsid w:val="002B5526"/>
    <w:rsid w:val="002C3890"/>
    <w:rsid w:val="002C3BEC"/>
    <w:rsid w:val="002E4C36"/>
    <w:rsid w:val="002E52EF"/>
    <w:rsid w:val="002E7CCA"/>
    <w:rsid w:val="003055CA"/>
    <w:rsid w:val="00335E4F"/>
    <w:rsid w:val="00346F51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29A9"/>
    <w:rsid w:val="00475B5A"/>
    <w:rsid w:val="00480600"/>
    <w:rsid w:val="00487D63"/>
    <w:rsid w:val="0049277A"/>
    <w:rsid w:val="004C53F4"/>
    <w:rsid w:val="004C7E87"/>
    <w:rsid w:val="004F5185"/>
    <w:rsid w:val="004F780C"/>
    <w:rsid w:val="00505DF3"/>
    <w:rsid w:val="00535C01"/>
    <w:rsid w:val="0055449E"/>
    <w:rsid w:val="005650EB"/>
    <w:rsid w:val="00566903"/>
    <w:rsid w:val="005841B6"/>
    <w:rsid w:val="00587611"/>
    <w:rsid w:val="00596751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35EF5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548A1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A1069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C73EF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60E0A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290FC3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63106B-B2F3-4D60-8648-B8DF6C614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124</TotalTime>
  <Pages>2</Pages>
  <Words>239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15</cp:revision>
  <cp:lastPrinted>2019-01-21T20:21:00Z</cp:lastPrinted>
  <dcterms:created xsi:type="dcterms:W3CDTF">2022-03-11T14:12:00Z</dcterms:created>
  <dcterms:modified xsi:type="dcterms:W3CDTF">2022-04-12T11:47:00Z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