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BF55BA">
      <w:pPr>
        <w:pStyle w:val="Title"/>
      </w:pPr>
      <w:r w:rsidRPr="00013F2C">
        <w:t xml:space="preserve">Programme for </w:t>
      </w:r>
      <w:r w:rsidR="00B81521">
        <w:t xml:space="preserve">Brymbo </w:t>
      </w:r>
      <w:r w:rsidR="00A17D95">
        <w:t>Youth Provision</w:t>
      </w:r>
    </w:p>
    <w:p w:rsidR="00C76BF0" w:rsidRPr="00013F2C" w:rsidRDefault="00A17D95" w:rsidP="00BF55BA">
      <w:pPr>
        <w:pStyle w:val="Title"/>
      </w:pPr>
      <w:r>
        <w:t>September</w:t>
      </w:r>
      <w:r w:rsidR="00032A94">
        <w:t xml:space="preserve"> 202</w:t>
      </w:r>
      <w:r w:rsidR="00DE3C04">
        <w:t>2</w:t>
      </w:r>
      <w:r w:rsidR="007244A9">
        <w:t xml:space="preserve"> – </w:t>
      </w:r>
      <w:r>
        <w:t>December</w:t>
      </w:r>
      <w:r w:rsidR="00DE3C04">
        <w:t xml:space="preserve"> 2022</w:t>
      </w:r>
    </w:p>
    <w:p w:rsidR="00C76BF0" w:rsidRPr="00013F2C" w:rsidRDefault="00C76BF0" w:rsidP="00BF55BA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BF55BA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F55BA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F55BA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F55BA">
            <w:pPr>
              <w:pStyle w:val="TableHeader"/>
            </w:pPr>
            <w:r w:rsidRPr="00013F2C">
              <w:t>Location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0D241E" w:rsidRDefault="00BF55BA" w:rsidP="00BF55BA">
            <w:pPr>
              <w:pStyle w:val="TableHeader"/>
            </w:pPr>
            <w:r>
              <w:t>Mon 12</w:t>
            </w:r>
            <w:r w:rsidRPr="0069559A">
              <w:rPr>
                <w:vertAlign w:val="superscript"/>
              </w:rPr>
              <w:t>th</w:t>
            </w:r>
            <w:r>
              <w:t xml:space="preserve"> Sept</w:t>
            </w:r>
          </w:p>
        </w:tc>
        <w:tc>
          <w:tcPr>
            <w:tcW w:w="1343" w:type="pct"/>
            <w:shd w:val="clear" w:color="auto" w:fill="auto"/>
          </w:tcPr>
          <w:p w:rsidR="00BF55BA" w:rsidRDefault="00BF55BA" w:rsidP="00BF55BA">
            <w:r>
              <w:t>Sexual Health Week</w:t>
            </w:r>
          </w:p>
          <w:p w:rsidR="00B81521" w:rsidRPr="008A0363" w:rsidRDefault="00B81521" w:rsidP="00BF55BA">
            <w:r>
              <w:t>Issue Based Workshops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Pr="00B55C79" w:rsidRDefault="00BF55BA" w:rsidP="00BF55BA">
            <w:r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F55BA">
            <w:r>
              <w:t>Thurs 15</w:t>
            </w:r>
            <w:r w:rsidRPr="0069559A">
              <w:rPr>
                <w:vertAlign w:val="superscript"/>
              </w:rPr>
              <w:t>th</w:t>
            </w:r>
            <w:r>
              <w:t xml:space="preserve"> Sept</w:t>
            </w:r>
          </w:p>
        </w:tc>
        <w:tc>
          <w:tcPr>
            <w:tcW w:w="1343" w:type="pct"/>
            <w:shd w:val="clear" w:color="auto" w:fill="auto"/>
          </w:tcPr>
          <w:p w:rsidR="00BF55BA" w:rsidRDefault="00BF55BA" w:rsidP="00BF55BA">
            <w:r>
              <w:t>Sexual Health Week</w:t>
            </w:r>
          </w:p>
          <w:p w:rsidR="00B81521" w:rsidRDefault="00B81521" w:rsidP="00BF55BA">
            <w:r>
              <w:t>Issue Based Workshops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F55BA">
            <w:r>
              <w:t>Mon 19</w:t>
            </w:r>
            <w:r w:rsidRPr="0069559A">
              <w:rPr>
                <w:vertAlign w:val="superscript"/>
              </w:rPr>
              <w:t>th</w:t>
            </w:r>
            <w:r>
              <w:t xml:space="preserve"> Sept</w:t>
            </w:r>
          </w:p>
        </w:tc>
        <w:tc>
          <w:tcPr>
            <w:tcW w:w="1343" w:type="pct"/>
            <w:shd w:val="clear" w:color="auto" w:fill="auto"/>
          </w:tcPr>
          <w:p w:rsidR="00BF55BA" w:rsidRPr="001C67FB" w:rsidRDefault="00BF55BA" w:rsidP="00BF55BA">
            <w:r>
              <w:t xml:space="preserve">YP </w:t>
            </w:r>
            <w:r w:rsidR="00B81521">
              <w:t xml:space="preserve">Design </w:t>
            </w:r>
            <w:r>
              <w:t>posters to promote Biggest Coffee Evening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F55BA">
            <w:r>
              <w:t>Thurs 22</w:t>
            </w:r>
            <w:r w:rsidRPr="0069559A">
              <w:rPr>
                <w:vertAlign w:val="superscript"/>
              </w:rPr>
              <w:t>nd</w:t>
            </w:r>
            <w:r>
              <w:t xml:space="preserve"> Sept</w:t>
            </w:r>
          </w:p>
        </w:tc>
        <w:tc>
          <w:tcPr>
            <w:tcW w:w="1343" w:type="pct"/>
            <w:shd w:val="clear" w:color="auto" w:fill="auto"/>
          </w:tcPr>
          <w:p w:rsidR="00BF55BA" w:rsidRDefault="00BF55BA" w:rsidP="00BF55BA">
            <w:r>
              <w:t>Planning</w:t>
            </w:r>
            <w:r w:rsidR="00B81521">
              <w:t xml:space="preserve"> For Event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F55BA">
            <w:r>
              <w:t>Mon 26</w:t>
            </w:r>
            <w:r w:rsidRPr="0069559A">
              <w:rPr>
                <w:vertAlign w:val="superscript"/>
              </w:rPr>
              <w:t>th</w:t>
            </w:r>
            <w:r>
              <w:t xml:space="preserve"> Sept</w:t>
            </w:r>
          </w:p>
        </w:tc>
        <w:tc>
          <w:tcPr>
            <w:tcW w:w="1343" w:type="pct"/>
            <w:shd w:val="clear" w:color="auto" w:fill="auto"/>
          </w:tcPr>
          <w:p w:rsidR="00BF55BA" w:rsidRDefault="00BF55BA" w:rsidP="00BF55BA">
            <w:r>
              <w:t>Craft for Event – Bunting…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F55BA">
            <w:r>
              <w:t>Thurs 29</w:t>
            </w:r>
            <w:r w:rsidRPr="0069559A">
              <w:rPr>
                <w:vertAlign w:val="superscript"/>
              </w:rPr>
              <w:t>th</w:t>
            </w:r>
            <w:r>
              <w:t xml:space="preserve"> Sept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F35807" w:rsidP="00BF55BA">
            <w:r>
              <w:t xml:space="preserve">Brymbo’s </w:t>
            </w:r>
            <w:r w:rsidR="00BF55BA">
              <w:t>Biggest Coffee Evening</w:t>
            </w:r>
            <w:r>
              <w:t>…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81521">
            <w:r>
              <w:t xml:space="preserve">Mon </w:t>
            </w:r>
            <w:r w:rsidR="00B81521">
              <w:t>3</w:t>
            </w:r>
            <w:r w:rsidR="00B81521" w:rsidRPr="00B81521">
              <w:rPr>
                <w:vertAlign w:val="superscript"/>
              </w:rPr>
              <w:t>rd</w:t>
            </w:r>
            <w:r w:rsidR="00B81521">
              <w:t xml:space="preserve"> </w:t>
            </w:r>
            <w:r>
              <w:t xml:space="preserve"> October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BF55BA" w:rsidP="00B81521">
            <w:r>
              <w:t>Games</w:t>
            </w:r>
            <w:r w:rsidR="00B81521">
              <w:t xml:space="preserve"> Night 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F55BA">
            <w:r>
              <w:t>Thurs 6</w:t>
            </w:r>
            <w:r w:rsidRPr="0069559A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BF55BA" w:rsidP="00BF55BA">
            <w:r>
              <w:t xml:space="preserve">Curry Week – </w:t>
            </w:r>
            <w:r w:rsidR="00B81521">
              <w:t xml:space="preserve">Try a </w:t>
            </w:r>
            <w:r>
              <w:t>Selection of curries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BF55BA">
            <w:r>
              <w:t>Mon 10</w:t>
            </w:r>
            <w:r w:rsidRPr="0069559A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1343" w:type="pct"/>
            <w:shd w:val="clear" w:color="auto" w:fill="auto"/>
          </w:tcPr>
          <w:p w:rsidR="00BF55BA" w:rsidRDefault="00BF55BA" w:rsidP="00BF55BA">
            <w:r>
              <w:t>Quiz</w:t>
            </w:r>
            <w:r w:rsidR="00B81521">
              <w:t xml:space="preserve"> Night</w:t>
            </w:r>
          </w:p>
          <w:p w:rsidR="00F35807" w:rsidRPr="00090992" w:rsidRDefault="00F35807" w:rsidP="00BF55BA">
            <w:r>
              <w:t>Test your Knowledge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</w:tcPr>
          <w:p w:rsidR="00BF55BA" w:rsidRPr="001C67FB" w:rsidRDefault="00BF55BA" w:rsidP="00BF55BA">
            <w:r>
              <w:t>Thurs 13</w:t>
            </w:r>
            <w:r w:rsidRPr="0069559A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1343" w:type="pct"/>
          </w:tcPr>
          <w:p w:rsidR="00BF55BA" w:rsidRDefault="00BF55BA" w:rsidP="00BF55BA">
            <w:r>
              <w:t>LGBTQ+ Awareness</w:t>
            </w:r>
          </w:p>
          <w:p w:rsidR="00B81521" w:rsidRPr="00090992" w:rsidRDefault="00B81521" w:rsidP="00BF55BA">
            <w:r>
              <w:t>Issue Based Session</w:t>
            </w:r>
          </w:p>
        </w:tc>
        <w:tc>
          <w:tcPr>
            <w:tcW w:w="1127" w:type="pct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B81521">
        <w:trPr>
          <w:trHeight w:val="301"/>
        </w:trPr>
        <w:tc>
          <w:tcPr>
            <w:tcW w:w="1166" w:type="pct"/>
            <w:shd w:val="clear" w:color="auto" w:fill="E5DFEC" w:themeFill="accent4" w:themeFillTint="33"/>
          </w:tcPr>
          <w:p w:rsidR="00BF55BA" w:rsidRPr="00BF55BA" w:rsidRDefault="00BF55BA" w:rsidP="00BF55BA">
            <w:pPr>
              <w:rPr>
                <w:color w:val="8064A2" w:themeColor="accent4"/>
              </w:rPr>
            </w:pPr>
            <w:r w:rsidRPr="00BF55BA">
              <w:rPr>
                <w:color w:val="8064A2" w:themeColor="accent4"/>
              </w:rPr>
              <w:t>Sat 15</w:t>
            </w:r>
            <w:r w:rsidRPr="00BF55BA">
              <w:rPr>
                <w:color w:val="8064A2" w:themeColor="accent4"/>
                <w:vertAlign w:val="superscript"/>
              </w:rPr>
              <w:t>th</w:t>
            </w:r>
            <w:r w:rsidRPr="00BF55BA">
              <w:rPr>
                <w:color w:val="8064A2" w:themeColor="accent4"/>
              </w:rPr>
              <w:t xml:space="preserve"> Oct</w:t>
            </w:r>
          </w:p>
        </w:tc>
        <w:tc>
          <w:tcPr>
            <w:tcW w:w="1343" w:type="pct"/>
            <w:shd w:val="clear" w:color="auto" w:fill="E5DFEC" w:themeFill="accent4" w:themeFillTint="33"/>
          </w:tcPr>
          <w:p w:rsidR="00BF55BA" w:rsidRDefault="00BF55BA" w:rsidP="00087BB6">
            <w:pPr>
              <w:rPr>
                <w:color w:val="8064A2" w:themeColor="accent4"/>
              </w:rPr>
            </w:pPr>
            <w:r w:rsidRPr="00BF55BA">
              <w:rPr>
                <w:color w:val="8064A2" w:themeColor="accent4"/>
              </w:rPr>
              <w:t>Cadburys</w:t>
            </w:r>
            <w:r w:rsidR="00F35807">
              <w:rPr>
                <w:color w:val="8064A2" w:themeColor="accent4"/>
              </w:rPr>
              <w:t xml:space="preserve"> World</w:t>
            </w:r>
            <w:r w:rsidRPr="00BF55BA">
              <w:rPr>
                <w:color w:val="8064A2" w:themeColor="accent4"/>
              </w:rPr>
              <w:t xml:space="preserve"> Birmingham</w:t>
            </w:r>
          </w:p>
          <w:p w:rsidR="00B81521" w:rsidRPr="00BF55BA" w:rsidRDefault="00B81521" w:rsidP="00087BB6">
            <w:pPr>
              <w:rPr>
                <w:color w:val="8064A2" w:themeColor="accent4"/>
              </w:rPr>
            </w:pPr>
            <w:r>
              <w:rPr>
                <w:color w:val="8064A2" w:themeColor="accent4"/>
              </w:rPr>
              <w:t>Trip</w:t>
            </w:r>
          </w:p>
        </w:tc>
        <w:tc>
          <w:tcPr>
            <w:tcW w:w="1127" w:type="pct"/>
            <w:shd w:val="clear" w:color="auto" w:fill="E5DFEC" w:themeFill="accent4" w:themeFillTint="33"/>
          </w:tcPr>
          <w:p w:rsidR="00BF55BA" w:rsidRPr="00BF55BA" w:rsidRDefault="00BF55BA" w:rsidP="00BF55BA">
            <w:pPr>
              <w:rPr>
                <w:color w:val="8064A2" w:themeColor="accent4"/>
              </w:rPr>
            </w:pPr>
            <w:r w:rsidRPr="00BF55BA">
              <w:rPr>
                <w:color w:val="8064A2" w:themeColor="accent4"/>
              </w:rPr>
              <w:t>18:30-20:30</w:t>
            </w:r>
          </w:p>
        </w:tc>
        <w:tc>
          <w:tcPr>
            <w:tcW w:w="1364" w:type="pct"/>
            <w:shd w:val="clear" w:color="auto" w:fill="E5DFEC" w:themeFill="accent4" w:themeFillTint="33"/>
          </w:tcPr>
          <w:p w:rsidR="00BF55BA" w:rsidRPr="00BF55BA" w:rsidRDefault="00BF55BA" w:rsidP="00BF55BA">
            <w:pPr>
              <w:rPr>
                <w:color w:val="8064A2" w:themeColor="accent4"/>
              </w:rPr>
            </w:pPr>
            <w:r w:rsidRPr="00BF55BA">
              <w:rPr>
                <w:color w:val="8064A2" w:themeColor="accent4"/>
              </w:rPr>
              <w:t>Cadburys World - Birmingham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</w:tcPr>
          <w:p w:rsidR="00BF55BA" w:rsidRPr="001C67FB" w:rsidRDefault="00BF55BA" w:rsidP="00BF55BA">
            <w:r>
              <w:t>Mon 17</w:t>
            </w:r>
            <w:r w:rsidRPr="000135DC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1343" w:type="pct"/>
          </w:tcPr>
          <w:p w:rsidR="00BF55BA" w:rsidRPr="00090992" w:rsidRDefault="00BF55BA" w:rsidP="00BF55BA">
            <w:r>
              <w:t>Chocolate Week – Blind taste test</w:t>
            </w:r>
          </w:p>
        </w:tc>
        <w:tc>
          <w:tcPr>
            <w:tcW w:w="1127" w:type="pct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</w:tcPr>
          <w:p w:rsidR="00BF55BA" w:rsidRDefault="00BF55BA" w:rsidP="00BF55BA">
            <w:r>
              <w:lastRenderedPageBreak/>
              <w:t>Thurs 20th Oct</w:t>
            </w:r>
          </w:p>
        </w:tc>
        <w:tc>
          <w:tcPr>
            <w:tcW w:w="1343" w:type="pct"/>
          </w:tcPr>
          <w:p w:rsidR="00BF55BA" w:rsidRPr="00B81521" w:rsidRDefault="00BF55BA" w:rsidP="00BF55BA">
            <w:pPr>
              <w:rPr>
                <w:i w:val="0"/>
              </w:rPr>
            </w:pPr>
            <w:r w:rsidRPr="00B81521">
              <w:rPr>
                <w:i w:val="0"/>
                <w:shd w:val="clear" w:color="auto" w:fill="00B050"/>
              </w:rPr>
              <w:t>It</w:t>
            </w:r>
            <w:r w:rsidRPr="00B81521">
              <w:rPr>
                <w:i w:val="0"/>
              </w:rPr>
              <w:t>alian Th</w:t>
            </w:r>
            <w:r w:rsidRPr="00B81521">
              <w:rPr>
                <w:i w:val="0"/>
                <w:shd w:val="clear" w:color="auto" w:fill="FF0000"/>
              </w:rPr>
              <w:t>eme</w:t>
            </w:r>
          </w:p>
          <w:p w:rsidR="00B81521" w:rsidRPr="00090992" w:rsidRDefault="00B81521" w:rsidP="00BF55BA">
            <w:r w:rsidRPr="00B81521">
              <w:rPr>
                <w:i w:val="0"/>
                <w:shd w:val="clear" w:color="auto" w:fill="00B050"/>
              </w:rPr>
              <w:t xml:space="preserve">All </w:t>
            </w:r>
            <w:r w:rsidRPr="00B81521">
              <w:rPr>
                <w:i w:val="0"/>
              </w:rPr>
              <w:t xml:space="preserve">Things </w:t>
            </w:r>
            <w:r w:rsidRPr="00B81521">
              <w:rPr>
                <w:i w:val="0"/>
                <w:shd w:val="clear" w:color="auto" w:fill="FF0000"/>
              </w:rPr>
              <w:t>Italian</w:t>
            </w:r>
          </w:p>
        </w:tc>
        <w:tc>
          <w:tcPr>
            <w:tcW w:w="1127" w:type="pct"/>
          </w:tcPr>
          <w:p w:rsidR="00BF55BA" w:rsidRDefault="00BF55BA" w:rsidP="00BF55BA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F7B2C">
        <w:trPr>
          <w:trHeight w:val="301"/>
        </w:trPr>
        <w:tc>
          <w:tcPr>
            <w:tcW w:w="1166" w:type="pct"/>
          </w:tcPr>
          <w:p w:rsidR="00BF55BA" w:rsidRPr="001C67FB" w:rsidRDefault="00BF55BA" w:rsidP="00BF55BA">
            <w:r>
              <w:t>Mon 24</w:t>
            </w:r>
            <w:r w:rsidRPr="000135DC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1343" w:type="pct"/>
          </w:tcPr>
          <w:p w:rsidR="00BF55BA" w:rsidRDefault="00BF55BA" w:rsidP="00BF55BA">
            <w:r>
              <w:t>Halloween Theme</w:t>
            </w:r>
          </w:p>
          <w:p w:rsidR="00B81521" w:rsidRPr="00090992" w:rsidRDefault="00B81521" w:rsidP="00BF55BA">
            <w:r>
              <w:t>Mask Making</w:t>
            </w:r>
          </w:p>
        </w:tc>
        <w:tc>
          <w:tcPr>
            <w:tcW w:w="1127" w:type="pct"/>
          </w:tcPr>
          <w:p w:rsidR="00BF55BA" w:rsidRDefault="00BF55BA" w:rsidP="00BF55BA">
            <w:r w:rsidRPr="00226082">
              <w:t>18:30-20:30</w:t>
            </w:r>
          </w:p>
        </w:tc>
        <w:tc>
          <w:tcPr>
            <w:tcW w:w="1364" w:type="pct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BF55BA" w:rsidRPr="00013F2C" w:rsidTr="006F7B2C">
        <w:trPr>
          <w:trHeight w:val="301"/>
        </w:trPr>
        <w:tc>
          <w:tcPr>
            <w:tcW w:w="1166" w:type="pct"/>
          </w:tcPr>
          <w:p w:rsidR="00BF55BA" w:rsidRPr="001C67FB" w:rsidRDefault="00BF55BA" w:rsidP="00BF55BA">
            <w:r>
              <w:t>Thurs 27</w:t>
            </w:r>
            <w:r w:rsidRPr="000135DC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1343" w:type="pct"/>
          </w:tcPr>
          <w:p w:rsidR="00BF55BA" w:rsidRDefault="00BF55BA" w:rsidP="00BF55BA">
            <w:r>
              <w:t>Halloween Theme</w:t>
            </w:r>
          </w:p>
          <w:p w:rsidR="00B81521" w:rsidRPr="00090992" w:rsidRDefault="00B81521" w:rsidP="00BF55BA">
            <w:r>
              <w:t>Spooky Challenges</w:t>
            </w:r>
          </w:p>
        </w:tc>
        <w:tc>
          <w:tcPr>
            <w:tcW w:w="1127" w:type="pct"/>
          </w:tcPr>
          <w:p w:rsidR="00BF55BA" w:rsidRDefault="00BF55BA" w:rsidP="00BF55BA">
            <w:r w:rsidRPr="00226082">
              <w:t>18:30-20:30</w:t>
            </w:r>
          </w:p>
        </w:tc>
        <w:tc>
          <w:tcPr>
            <w:tcW w:w="1364" w:type="pct"/>
          </w:tcPr>
          <w:p w:rsidR="00BF55BA" w:rsidRDefault="00BF55BA" w:rsidP="00BF55BA">
            <w:r w:rsidRPr="004959F2">
              <w:t>Cheshire View Container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B81521">
            <w:r>
              <w:t>October Half Term</w:t>
            </w:r>
            <w:r w:rsidR="00DC4B62">
              <w:t xml:space="preserve"> </w:t>
            </w:r>
          </w:p>
        </w:tc>
      </w:tr>
      <w:tr w:rsidR="00BF55BA" w:rsidRPr="00013F2C" w:rsidTr="000A4E8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Mon 7</w:t>
            </w:r>
            <w:r w:rsidRPr="00EE0004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1343" w:type="pct"/>
            <w:shd w:val="clear" w:color="auto" w:fill="FFFFFF" w:themeFill="background1"/>
          </w:tcPr>
          <w:p w:rsidR="00BF55BA" w:rsidRPr="003D1646" w:rsidRDefault="00BF55BA" w:rsidP="00BF55BA">
            <w:r>
              <w:t>Re-Engage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Default="00BF55BA" w:rsidP="00BF55BA">
            <w:r w:rsidRPr="009E4D79"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BF55BA" w:rsidP="00BF55BA">
            <w:r w:rsidRPr="006376B4">
              <w:t>Cheshire View Container</w:t>
            </w:r>
          </w:p>
        </w:tc>
      </w:tr>
      <w:tr w:rsidR="00BF55B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Thurs 10</w:t>
            </w:r>
            <w:r w:rsidRPr="00EE0004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1C67FB" w:rsidRDefault="00BF55BA" w:rsidP="00BF55BA">
            <w:r>
              <w:t>Health &amp; Wellbeing – pamper Session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BF55BA" w:rsidP="00BF55BA">
            <w:r w:rsidRPr="009E4D79">
              <w:t>18:30-20:30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BF55BA" w:rsidP="00BF55BA">
            <w:r w:rsidRPr="006376B4">
              <w:t>Cheshire View Container</w:t>
            </w:r>
          </w:p>
        </w:tc>
      </w:tr>
      <w:tr w:rsidR="00F35807" w:rsidRPr="00013F2C" w:rsidTr="00F35807">
        <w:trPr>
          <w:trHeight w:val="301"/>
        </w:trPr>
        <w:tc>
          <w:tcPr>
            <w:tcW w:w="1166" w:type="pct"/>
            <w:shd w:val="clear" w:color="auto" w:fill="F2DBDB" w:themeFill="accent2" w:themeFillTint="33"/>
          </w:tcPr>
          <w:p w:rsidR="00F35807" w:rsidRDefault="00F35807" w:rsidP="00BF55BA">
            <w:r>
              <w:t>Sunday 13</w:t>
            </w:r>
            <w:r w:rsidRPr="00F35807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2DBDB" w:themeFill="accent2" w:themeFillTint="33"/>
          </w:tcPr>
          <w:p w:rsidR="00F35807" w:rsidRDefault="00F35807" w:rsidP="00BF55BA">
            <w:r>
              <w:t xml:space="preserve">Remembrance Sunday </w:t>
            </w:r>
          </w:p>
          <w:p w:rsidR="00F35807" w:rsidRDefault="00F35807" w:rsidP="00BF55BA">
            <w:bookmarkStart w:id="0" w:name="_GoBack"/>
            <w:bookmarkEnd w:id="0"/>
            <w:r>
              <w:t xml:space="preserve">Cenotaph Wreath Laying </w:t>
            </w:r>
          </w:p>
          <w:p w:rsidR="00F35807" w:rsidRDefault="00F35807" w:rsidP="00BF55BA">
            <w:r>
              <w:t>“We Will Remember them”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2DBDB" w:themeFill="accent2" w:themeFillTint="33"/>
          </w:tcPr>
          <w:p w:rsidR="00F35807" w:rsidRPr="009E4D79" w:rsidRDefault="00F35807" w:rsidP="00BF55BA">
            <w:r>
              <w:t>TBC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2DBDB" w:themeFill="accent2" w:themeFillTint="33"/>
          </w:tcPr>
          <w:p w:rsidR="00F35807" w:rsidRPr="006376B4" w:rsidRDefault="00F35807" w:rsidP="00BF55BA">
            <w:r>
              <w:t>Brymbo War Memorial Garden</w:t>
            </w:r>
          </w:p>
        </w:tc>
      </w:tr>
      <w:tr w:rsidR="00BF55B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Mon 14</w:t>
            </w:r>
            <w:r w:rsidRPr="00EE0004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1343" w:type="pct"/>
            <w:shd w:val="clear" w:color="auto" w:fill="FFFFFF" w:themeFill="background1"/>
          </w:tcPr>
          <w:p w:rsidR="00BF55BA" w:rsidRDefault="00BF55BA" w:rsidP="00BF55BA">
            <w:r>
              <w:t>Anti- Bullying Week</w:t>
            </w:r>
          </w:p>
          <w:p w:rsidR="00B81521" w:rsidRPr="001C67FB" w:rsidRDefault="00B81521" w:rsidP="00BF55BA">
            <w:r>
              <w:t>Issue Based Session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Pr="001C67FB" w:rsidRDefault="00BF55BA" w:rsidP="00BF55BA">
            <w:pPr>
              <w:pStyle w:val="TableText"/>
            </w:pPr>
            <w:r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BF55BA" w:rsidP="00BF55BA">
            <w:r w:rsidRPr="006376B4">
              <w:t>Cheshire View Container</w:t>
            </w:r>
          </w:p>
        </w:tc>
      </w:tr>
      <w:tr w:rsidR="00BF55BA" w:rsidRPr="00013F2C" w:rsidTr="007A6873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Thurs 17</w:t>
            </w:r>
            <w:r w:rsidRPr="00BF55BA">
              <w:rPr>
                <w:color w:val="4F81BD" w:themeColor="accent1"/>
                <w:vertAlign w:val="superscript"/>
              </w:rPr>
              <w:t>th</w:t>
            </w:r>
            <w:r w:rsidRPr="00BF55BA">
              <w:rPr>
                <w:color w:val="4F81BD" w:themeColor="accent1"/>
              </w:rPr>
              <w:t xml:space="preserve"> Nov</w:t>
            </w:r>
          </w:p>
        </w:tc>
        <w:tc>
          <w:tcPr>
            <w:tcW w:w="1343" w:type="pct"/>
          </w:tcPr>
          <w:p w:rsidR="00BF55BA" w:rsidRP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World Children’s Day</w:t>
            </w:r>
          </w:p>
          <w:p w:rsidR="00BF55BA" w:rsidRP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TRIP</w:t>
            </w:r>
          </w:p>
        </w:tc>
        <w:tc>
          <w:tcPr>
            <w:tcW w:w="1127" w:type="pct"/>
          </w:tcPr>
          <w:p w:rsidR="00BF55BA" w:rsidRP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17:00 – 20:00</w:t>
            </w:r>
          </w:p>
        </w:tc>
        <w:tc>
          <w:tcPr>
            <w:tcW w:w="1364" w:type="pct"/>
          </w:tcPr>
          <w:p w:rsidR="00BF55BA" w:rsidRP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Ty Pawb</w:t>
            </w:r>
          </w:p>
        </w:tc>
      </w:tr>
      <w:tr w:rsidR="00BF55BA" w:rsidRPr="00013F2C" w:rsidTr="000A710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Mon 21</w:t>
            </w:r>
            <w:r w:rsidRPr="00EE0004">
              <w:rPr>
                <w:vertAlign w:val="superscript"/>
              </w:rPr>
              <w:t>st</w:t>
            </w:r>
            <w:r>
              <w:t xml:space="preserve"> Nov</w:t>
            </w:r>
          </w:p>
        </w:tc>
        <w:tc>
          <w:tcPr>
            <w:tcW w:w="1343" w:type="pct"/>
          </w:tcPr>
          <w:p w:rsidR="00BF55BA" w:rsidRPr="00E33D61" w:rsidRDefault="00BF55BA" w:rsidP="00BF55BA">
            <w:r>
              <w:t>Young Men - Wellbeing</w:t>
            </w:r>
          </w:p>
        </w:tc>
        <w:tc>
          <w:tcPr>
            <w:tcW w:w="1127" w:type="pct"/>
            <w:vAlign w:val="center"/>
          </w:tcPr>
          <w:p w:rsidR="00BF55BA" w:rsidRPr="00B55C79" w:rsidRDefault="00BF55BA" w:rsidP="00BF55BA">
            <w:r>
              <w:t>18:30-20:30</w:t>
            </w:r>
          </w:p>
        </w:tc>
        <w:tc>
          <w:tcPr>
            <w:tcW w:w="1364" w:type="pct"/>
          </w:tcPr>
          <w:p w:rsidR="00BF55BA" w:rsidRDefault="00BF55BA" w:rsidP="00BF55BA">
            <w:r w:rsidRPr="0026160A">
              <w:t>Cheshire View Container</w:t>
            </w:r>
          </w:p>
        </w:tc>
      </w:tr>
      <w:tr w:rsidR="00BF55BA" w:rsidRPr="00013F2C" w:rsidTr="000A710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Thurs 24</w:t>
            </w:r>
            <w:r w:rsidRPr="00B81521">
              <w:rPr>
                <w:color w:val="FF0000"/>
                <w:vertAlign w:val="superscript"/>
              </w:rPr>
              <w:t>th</w:t>
            </w:r>
            <w:r w:rsidRPr="00B81521">
              <w:rPr>
                <w:color w:val="FF0000"/>
              </w:rPr>
              <w:t xml:space="preserve"> Nov</w:t>
            </w:r>
          </w:p>
        </w:tc>
        <w:tc>
          <w:tcPr>
            <w:tcW w:w="1343" w:type="pct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Closed - Planning</w:t>
            </w:r>
          </w:p>
        </w:tc>
        <w:tc>
          <w:tcPr>
            <w:tcW w:w="1127" w:type="pct"/>
            <w:vAlign w:val="center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-</w:t>
            </w:r>
          </w:p>
        </w:tc>
        <w:tc>
          <w:tcPr>
            <w:tcW w:w="1364" w:type="pct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-</w:t>
            </w:r>
          </w:p>
        </w:tc>
      </w:tr>
      <w:tr w:rsidR="00BF55BA" w:rsidRPr="00013F2C" w:rsidTr="00AF7A4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Mon 28</w:t>
            </w:r>
            <w:r w:rsidRPr="00B81521">
              <w:rPr>
                <w:color w:val="FF0000"/>
                <w:vertAlign w:val="superscript"/>
              </w:rPr>
              <w:t>th</w:t>
            </w:r>
            <w:r w:rsidRPr="00B81521">
              <w:rPr>
                <w:color w:val="FF0000"/>
              </w:rPr>
              <w:t xml:space="preserve"> Nov</w:t>
            </w:r>
          </w:p>
        </w:tc>
        <w:tc>
          <w:tcPr>
            <w:tcW w:w="1343" w:type="pct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Closed - Planning</w:t>
            </w:r>
          </w:p>
        </w:tc>
        <w:tc>
          <w:tcPr>
            <w:tcW w:w="1127" w:type="pct"/>
            <w:vAlign w:val="center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-</w:t>
            </w:r>
          </w:p>
        </w:tc>
        <w:tc>
          <w:tcPr>
            <w:tcW w:w="1364" w:type="pct"/>
          </w:tcPr>
          <w:p w:rsidR="00BF55BA" w:rsidRPr="00B81521" w:rsidRDefault="00BF55BA" w:rsidP="00BF55BA">
            <w:pPr>
              <w:rPr>
                <w:color w:val="FF0000"/>
              </w:rPr>
            </w:pPr>
            <w:r w:rsidRPr="00B81521">
              <w:rPr>
                <w:color w:val="FF0000"/>
              </w:rPr>
              <w:t>-</w:t>
            </w:r>
          </w:p>
        </w:tc>
      </w:tr>
      <w:tr w:rsidR="00BF55BA" w:rsidRPr="00013F2C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Thurs 1</w:t>
            </w:r>
            <w:r w:rsidRPr="00EE0004">
              <w:rPr>
                <w:vertAlign w:val="superscript"/>
              </w:rPr>
              <w:t>st</w:t>
            </w:r>
            <w:r>
              <w:t xml:space="preserve"> Dec</w:t>
            </w:r>
          </w:p>
        </w:tc>
        <w:tc>
          <w:tcPr>
            <w:tcW w:w="1343" w:type="pct"/>
            <w:shd w:val="clear" w:color="auto" w:fill="auto"/>
          </w:tcPr>
          <w:p w:rsidR="00B81521" w:rsidRDefault="00B81521" w:rsidP="00B81521">
            <w:r>
              <w:t xml:space="preserve">Cooking </w:t>
            </w:r>
          </w:p>
          <w:p w:rsidR="00BF55BA" w:rsidRDefault="00BF55BA" w:rsidP="00B81521">
            <w:r>
              <w:t xml:space="preserve">Bacon </w:t>
            </w:r>
            <w:r w:rsidR="00B81521">
              <w:t>&amp;</w:t>
            </w:r>
            <w:r>
              <w:t xml:space="preserve"> Egg</w:t>
            </w:r>
          </w:p>
          <w:p w:rsidR="00B81521" w:rsidRPr="00E33D61" w:rsidRDefault="00B81521" w:rsidP="00B81521">
            <w:r>
              <w:t>Baps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BF55BA">
            <w:r w:rsidRPr="00CC68E6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BF55BA">
            <w:r w:rsidRPr="0026160A">
              <w:t>Cheshire View Container</w:t>
            </w:r>
          </w:p>
        </w:tc>
      </w:tr>
      <w:tr w:rsidR="00BF55BA" w:rsidRPr="00013F2C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Mon 5</w:t>
            </w:r>
            <w:r w:rsidRPr="00EE0004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3" w:type="pct"/>
          </w:tcPr>
          <w:p w:rsidR="00BF55BA" w:rsidRDefault="00BF55BA" w:rsidP="00BF55BA">
            <w:r>
              <w:t>Christmas Cards</w:t>
            </w:r>
          </w:p>
          <w:p w:rsidR="00B81521" w:rsidRPr="00E33D61" w:rsidRDefault="00B81521" w:rsidP="00BF55BA">
            <w:r>
              <w:t>Design your own</w:t>
            </w:r>
          </w:p>
        </w:tc>
        <w:tc>
          <w:tcPr>
            <w:tcW w:w="1127" w:type="pct"/>
          </w:tcPr>
          <w:p w:rsidR="00BF55BA" w:rsidRDefault="00BF55BA" w:rsidP="00BF55BA">
            <w:r w:rsidRPr="00CC68E6">
              <w:t>18:30-20:30</w:t>
            </w:r>
          </w:p>
        </w:tc>
        <w:tc>
          <w:tcPr>
            <w:tcW w:w="1364" w:type="pct"/>
          </w:tcPr>
          <w:p w:rsidR="00BF55BA" w:rsidRDefault="00BF55BA" w:rsidP="00BF55BA">
            <w:r w:rsidRPr="0026160A">
              <w:t>Cheshire View Container</w:t>
            </w:r>
          </w:p>
        </w:tc>
      </w:tr>
      <w:tr w:rsidR="00BF55BA" w:rsidRPr="00B55C79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Thurs 8</w:t>
            </w:r>
            <w:r w:rsidRPr="00EE0004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81521" w:rsidRDefault="00BF55BA" w:rsidP="00B81521">
            <w:r>
              <w:t xml:space="preserve">Christmas </w:t>
            </w:r>
            <w:r w:rsidR="00B81521">
              <w:t>J</w:t>
            </w:r>
            <w:r>
              <w:t>umper Day</w:t>
            </w:r>
            <w:r w:rsidR="00B81521">
              <w:t xml:space="preserve"> </w:t>
            </w:r>
          </w:p>
          <w:p w:rsidR="00BF55BA" w:rsidRPr="00E33D61" w:rsidRDefault="00B81521" w:rsidP="00B81521">
            <w:r>
              <w:t>Show off your Jumpers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BF55BA" w:rsidP="00BF55BA">
            <w:r w:rsidRPr="00CC68E6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BF55BA" w:rsidP="00BF55BA">
            <w:r w:rsidRPr="0026160A">
              <w:t>Cheshire View Container</w:t>
            </w:r>
          </w:p>
        </w:tc>
      </w:tr>
      <w:tr w:rsidR="00BF55BA" w:rsidRPr="00B55C79" w:rsidTr="00B81521">
        <w:trPr>
          <w:trHeight w:val="301"/>
        </w:trPr>
        <w:tc>
          <w:tcPr>
            <w:tcW w:w="1166" w:type="pct"/>
            <w:shd w:val="clear" w:color="auto" w:fill="DBE5F1" w:themeFill="accent1" w:themeFillTint="33"/>
          </w:tcPr>
          <w:p w:rsidR="00BF55BA" w:rsidRP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lastRenderedPageBreak/>
              <w:t>Sat 10</w:t>
            </w:r>
            <w:r w:rsidRPr="00BF55BA">
              <w:rPr>
                <w:color w:val="4F81BD" w:themeColor="accent1"/>
                <w:vertAlign w:val="superscript"/>
              </w:rPr>
              <w:t>th</w:t>
            </w:r>
            <w:r w:rsidRPr="00BF55BA">
              <w:rPr>
                <w:color w:val="4F81BD" w:themeColor="accent1"/>
              </w:rP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PANTO</w:t>
            </w:r>
            <w:r>
              <w:rPr>
                <w:color w:val="4F81BD" w:themeColor="accent1"/>
              </w:rPr>
              <w:t>MIME</w:t>
            </w:r>
          </w:p>
          <w:p w:rsidR="00BF55BA" w:rsidRPr="00BF55BA" w:rsidRDefault="00BF55BA" w:rsidP="00BF55BA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TRIP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  <w:vAlign w:val="center"/>
          </w:tcPr>
          <w:p w:rsidR="00BF55BA" w:rsidRPr="00BF55BA" w:rsidRDefault="00BF55BA" w:rsidP="00BF55BA">
            <w:pPr>
              <w:rPr>
                <w:color w:val="4F81BD" w:themeColor="accent1"/>
              </w:rPr>
            </w:pPr>
            <w:r>
              <w:rPr>
                <w:color w:val="4F81BD" w:themeColor="accent1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F55BA" w:rsidRDefault="00BF55BA" w:rsidP="00BF55BA">
            <w:pPr>
              <w:rPr>
                <w:color w:val="4F81BD" w:themeColor="accent1"/>
              </w:rPr>
            </w:pPr>
            <w:r w:rsidRPr="00BF55BA">
              <w:rPr>
                <w:color w:val="4F81BD" w:themeColor="accent1"/>
              </w:rPr>
              <w:t>Rhyl Pavilion Theatre</w:t>
            </w:r>
          </w:p>
        </w:tc>
      </w:tr>
      <w:tr w:rsidR="00BF55BA" w:rsidRPr="00B55C79" w:rsidTr="00B81521">
        <w:trPr>
          <w:trHeight w:val="301"/>
        </w:trPr>
        <w:tc>
          <w:tcPr>
            <w:tcW w:w="1166" w:type="pct"/>
            <w:shd w:val="clear" w:color="auto" w:fill="DBE5F1" w:themeFill="accent1" w:themeFillTint="33"/>
          </w:tcPr>
          <w:p w:rsidR="00BF55BA" w:rsidRPr="00B81521" w:rsidRDefault="00BF55BA" w:rsidP="00BF55BA">
            <w:pPr>
              <w:rPr>
                <w:color w:val="4F81BD" w:themeColor="accent1"/>
              </w:rPr>
            </w:pPr>
            <w:r w:rsidRPr="00B81521">
              <w:rPr>
                <w:color w:val="4F81BD" w:themeColor="accent1"/>
              </w:rPr>
              <w:t>Mon 12</w:t>
            </w:r>
            <w:r w:rsidRPr="00B81521">
              <w:rPr>
                <w:color w:val="4F81BD" w:themeColor="accent1"/>
                <w:vertAlign w:val="superscript"/>
              </w:rPr>
              <w:t>th</w:t>
            </w:r>
            <w:r w:rsidRPr="00B81521">
              <w:rPr>
                <w:color w:val="4F81BD" w:themeColor="accent1"/>
              </w:rP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81521" w:rsidRDefault="00BF55BA" w:rsidP="00BF55BA">
            <w:pPr>
              <w:rPr>
                <w:color w:val="4F81BD" w:themeColor="accent1"/>
              </w:rPr>
            </w:pPr>
            <w:r w:rsidRPr="00B81521">
              <w:rPr>
                <w:color w:val="4F81BD" w:themeColor="accent1"/>
              </w:rPr>
              <w:t>Christmas Fayre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81521" w:rsidRDefault="00BF55BA" w:rsidP="00BF55BA">
            <w:pPr>
              <w:rPr>
                <w:color w:val="4F81BD" w:themeColor="accent1"/>
              </w:rPr>
            </w:pPr>
            <w:r w:rsidRPr="00B81521">
              <w:rPr>
                <w:color w:val="4F81BD" w:themeColor="accent1"/>
              </w:rPr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81521" w:rsidRDefault="00BF55BA" w:rsidP="00BF55BA">
            <w:pPr>
              <w:rPr>
                <w:color w:val="4F81BD" w:themeColor="accent1"/>
              </w:rPr>
            </w:pPr>
            <w:r w:rsidRPr="00B81521">
              <w:rPr>
                <w:color w:val="4F81BD" w:themeColor="accent1"/>
              </w:rPr>
              <w:t>Brymbo Enterprise Centre</w:t>
            </w:r>
          </w:p>
        </w:tc>
      </w:tr>
      <w:tr w:rsidR="00BF55BA" w:rsidRPr="00B55C79" w:rsidTr="00A54399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BF55BA">
            <w:r>
              <w:t>Thurs 15</w:t>
            </w:r>
            <w:r w:rsidRPr="00C906E4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Pr="00E33D61" w:rsidRDefault="00BF55BA" w:rsidP="00BF55BA">
            <w:r>
              <w:t>Christmas Crafts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BF55BA" w:rsidP="00BF55BA">
            <w:r w:rsidRPr="008F664C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BF55BA" w:rsidP="00BF55BA">
            <w:r w:rsidRPr="0026160A">
              <w:t>Cheshire View Container</w:t>
            </w:r>
          </w:p>
        </w:tc>
      </w:tr>
      <w:tr w:rsidR="00BF55BA" w:rsidRPr="00B55C79" w:rsidTr="00A54399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Pr="001C67FB" w:rsidRDefault="00BF55BA" w:rsidP="00087BB6">
            <w:r>
              <w:t xml:space="preserve">Mon </w:t>
            </w:r>
            <w:r w:rsidR="00087BB6">
              <w:t>19th</w:t>
            </w:r>
            <w: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Pr="00E33D61" w:rsidRDefault="00BF55BA" w:rsidP="00087BB6">
            <w:r>
              <w:t>Carol singing in the Community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Default="00BF55BA" w:rsidP="00087BB6">
            <w:r w:rsidRPr="008F664C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Default="00BF55BA" w:rsidP="00087BB6">
            <w:r>
              <w:t>Brymbo Community</w:t>
            </w:r>
          </w:p>
        </w:tc>
      </w:tr>
      <w:tr w:rsidR="00EE00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1C67FB" w:rsidRDefault="00087BB6" w:rsidP="00087BB6">
            <w:r>
              <w:t>Thurs 22</w:t>
            </w:r>
            <w:r w:rsidRPr="00087BB6">
              <w:rPr>
                <w:vertAlign w:val="superscript"/>
              </w:rPr>
              <w:t>nd</w:t>
            </w:r>
            <w: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E33D61" w:rsidRDefault="00087BB6" w:rsidP="00087BB6">
            <w:r>
              <w:t>Christmas Party/Celebration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EE0004" w:rsidRPr="00B55C79" w:rsidRDefault="00087BB6" w:rsidP="00087BB6">
            <w:r>
              <w:t>18:30 – 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B55C79" w:rsidRDefault="00087BB6" w:rsidP="00087BB6">
            <w:r>
              <w:t>TBC</w:t>
            </w:r>
          </w:p>
        </w:tc>
      </w:tr>
      <w:tr w:rsidR="00087B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087BB6" w:rsidP="00087BB6">
            <w:r>
              <w:t>Mon 26</w:t>
            </w:r>
            <w:r w:rsidRPr="00087BB6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087BB6" w:rsidP="00087BB6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87BB6" w:rsidRDefault="00087BB6" w:rsidP="00087BB6">
            <w:r>
              <w:t>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087BB6" w:rsidP="00087BB6">
            <w:r>
              <w:t>-</w:t>
            </w:r>
          </w:p>
        </w:tc>
      </w:tr>
      <w:tr w:rsidR="00087B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087BB6" w:rsidP="00087BB6">
            <w:pPr>
              <w:jc w:val="both"/>
            </w:pPr>
            <w:r>
              <w:t>Thurs 29</w:t>
            </w:r>
            <w:r w:rsidRPr="00087BB6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087BB6" w:rsidP="00BF55BA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87BB6" w:rsidRDefault="00087BB6" w:rsidP="00BF55BA">
            <w:r>
              <w:t>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087BB6" w:rsidP="00BF55BA">
            <w:r>
              <w:t>-</w:t>
            </w:r>
          </w:p>
        </w:tc>
      </w:tr>
    </w:tbl>
    <w:p w:rsidR="00087BB6" w:rsidRDefault="00087BB6" w:rsidP="00BF55BA"/>
    <w:p w:rsidR="00C76BF0" w:rsidRPr="00807842" w:rsidRDefault="00C76BF0" w:rsidP="00BF55BA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BF55BA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BF55BA">
      <w:r>
        <w:separator/>
      </w:r>
    </w:p>
  </w:endnote>
  <w:endnote w:type="continuationSeparator" w:id="0">
    <w:p w:rsidR="005539E8" w:rsidRDefault="005539E8" w:rsidP="00BF5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BF55BA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BF55BA">
      <w:r>
        <w:separator/>
      </w:r>
    </w:p>
  </w:footnote>
  <w:footnote w:type="continuationSeparator" w:id="0">
    <w:p w:rsidR="005539E8" w:rsidRDefault="005539E8" w:rsidP="00BF5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BF55BA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BF55B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F55BA">
    <w:pPr>
      <w:pStyle w:val="Header"/>
    </w:pPr>
  </w:p>
  <w:p w:rsidR="00F86700" w:rsidRDefault="005C00E8" w:rsidP="00BF55BA">
    <w:pPr>
      <w:pStyle w:val="Header"/>
    </w:pPr>
    <w:r>
      <w:t xml:space="preserve">                               </w:t>
    </w:r>
  </w:p>
  <w:p w:rsidR="00F86700" w:rsidRDefault="00F86700" w:rsidP="00BF55BA">
    <w:pPr>
      <w:pStyle w:val="Header"/>
    </w:pPr>
  </w:p>
  <w:p w:rsidR="00DC2E54" w:rsidRDefault="00DC2E54" w:rsidP="00BF55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5DC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B2A38"/>
    <w:rsid w:val="004C53F4"/>
    <w:rsid w:val="004C7E87"/>
    <w:rsid w:val="004E1145"/>
    <w:rsid w:val="004F5185"/>
    <w:rsid w:val="004F780C"/>
    <w:rsid w:val="00505DF3"/>
    <w:rsid w:val="00525D24"/>
    <w:rsid w:val="00535C01"/>
    <w:rsid w:val="005539E8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2565"/>
    <w:rsid w:val="00956136"/>
    <w:rsid w:val="00972BD7"/>
    <w:rsid w:val="0098480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6BF0"/>
    <w:rsid w:val="00C80222"/>
    <w:rsid w:val="00C86094"/>
    <w:rsid w:val="00C906E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0004"/>
    <w:rsid w:val="00EE12E7"/>
    <w:rsid w:val="00EE19DF"/>
    <w:rsid w:val="00EE7556"/>
    <w:rsid w:val="00F214A3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A24AF04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F55BA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12E97-A5F2-4BFD-8ECD-A8F94A94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21</TotalTime>
  <Pages>3</Pages>
  <Words>427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2022-08-15T14:11:00Z</dcterms:created>
  <dcterms:modified xsi:type="dcterms:W3CDTF">2022-08-16T11:16:00Z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