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3478E3">
      <w:pPr>
        <w:pStyle w:val="Title"/>
      </w:pPr>
      <w:r w:rsidRPr="00013F2C">
        <w:t xml:space="preserve">Programme for </w:t>
      </w:r>
      <w:r w:rsidR="003478E3">
        <w:t>Bwlchgwyn</w:t>
      </w:r>
      <w:r w:rsidR="003478E3">
        <w:t xml:space="preserve"> </w:t>
      </w:r>
      <w:r w:rsidR="007244A9">
        <w:t xml:space="preserve">Youth Provision </w:t>
      </w:r>
    </w:p>
    <w:p w:rsidR="00C76BF0" w:rsidRPr="00013F2C" w:rsidRDefault="00B831A5" w:rsidP="003478E3">
      <w:pPr>
        <w:pStyle w:val="Title"/>
      </w:pPr>
      <w:r>
        <w:t xml:space="preserve">Sep </w:t>
      </w:r>
      <w:r w:rsidR="00032A94">
        <w:t>202</w:t>
      </w:r>
      <w:r w:rsidR="00DE3C04">
        <w:t>2</w:t>
      </w:r>
      <w:r w:rsidR="007244A9">
        <w:t xml:space="preserve"> – </w:t>
      </w:r>
      <w:r>
        <w:t>Dec</w:t>
      </w:r>
      <w:r w:rsidR="00DE3C04">
        <w:t xml:space="preserve"> 2022</w:t>
      </w:r>
    </w:p>
    <w:p w:rsidR="00C76BF0" w:rsidRPr="00013F2C" w:rsidRDefault="00C76BF0" w:rsidP="003478E3">
      <w:pPr>
        <w:pStyle w:val="Title"/>
      </w:pPr>
    </w:p>
    <w:tbl>
      <w:tblPr>
        <w:tblW w:w="5017" w:type="pct"/>
        <w:jc w:val="center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2884"/>
        <w:gridCol w:w="2108"/>
        <w:gridCol w:w="2756"/>
      </w:tblGrid>
      <w:tr w:rsidR="00C76BF0" w:rsidRPr="007263AB" w:rsidTr="006811A9">
        <w:trPr>
          <w:trHeight w:val="301"/>
          <w:jc w:val="center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7263AB" w:rsidRDefault="00C76BF0" w:rsidP="003478E3">
            <w:pPr>
              <w:pStyle w:val="TableHeader"/>
            </w:pPr>
            <w:r w:rsidRPr="007263AB">
              <w:t>Date</w:t>
            </w:r>
          </w:p>
        </w:tc>
        <w:tc>
          <w:tcPr>
            <w:tcW w:w="14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3478E3">
            <w:pPr>
              <w:pStyle w:val="TableHeader"/>
            </w:pPr>
            <w:r w:rsidRPr="007263AB">
              <w:t>Activity</w:t>
            </w:r>
          </w:p>
        </w:tc>
        <w:tc>
          <w:tcPr>
            <w:tcW w:w="10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3478E3">
            <w:pPr>
              <w:pStyle w:val="TableHeader"/>
            </w:pPr>
            <w:r w:rsidRPr="007263AB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7263AB" w:rsidRDefault="00C76BF0" w:rsidP="003478E3">
            <w:pPr>
              <w:pStyle w:val="TableHeader"/>
            </w:pPr>
            <w:r w:rsidRPr="007263AB">
              <w:t>Location</w:t>
            </w:r>
          </w:p>
        </w:tc>
      </w:tr>
      <w:tr w:rsidR="00275CB9" w:rsidRPr="007263AB" w:rsidTr="006811A9">
        <w:trPr>
          <w:trHeight w:val="301"/>
          <w:jc w:val="center"/>
        </w:trPr>
        <w:tc>
          <w:tcPr>
            <w:tcW w:w="1166" w:type="pct"/>
          </w:tcPr>
          <w:p w:rsidR="00275CB9" w:rsidRPr="007263AB" w:rsidRDefault="00B831A5" w:rsidP="003478E3">
            <w:r>
              <w:t>Wed 07/09</w:t>
            </w:r>
            <w:r w:rsidR="00275CB9" w:rsidRPr="007263AB">
              <w:t>/22</w:t>
            </w:r>
          </w:p>
        </w:tc>
        <w:tc>
          <w:tcPr>
            <w:tcW w:w="1427" w:type="pct"/>
            <w:shd w:val="clear" w:color="auto" w:fill="auto"/>
          </w:tcPr>
          <w:p w:rsidR="00275CB9" w:rsidRDefault="006811A9" w:rsidP="003478E3">
            <w:r>
              <w:t>Welcome Back</w:t>
            </w:r>
          </w:p>
          <w:p w:rsidR="006811A9" w:rsidRDefault="006811A9" w:rsidP="003478E3">
            <w:r>
              <w:t xml:space="preserve">Basket Ball – who’s the best at </w:t>
            </w:r>
            <w:r w:rsidR="007160C0">
              <w:t>dribbling??</w:t>
            </w:r>
          </w:p>
          <w:p w:rsidR="00715470" w:rsidRPr="007263AB" w:rsidRDefault="00715470" w:rsidP="003478E3">
            <w:r>
              <w:t>And 5 a</w:t>
            </w:r>
            <w:r w:rsidR="005B1E80">
              <w:t>-</w:t>
            </w:r>
            <w:r>
              <w:t xml:space="preserve">side football competition. </w:t>
            </w:r>
          </w:p>
        </w:tc>
        <w:tc>
          <w:tcPr>
            <w:tcW w:w="1043" w:type="pct"/>
            <w:shd w:val="clear" w:color="auto" w:fill="auto"/>
          </w:tcPr>
          <w:p w:rsidR="00275CB9" w:rsidRPr="007263AB" w:rsidRDefault="00275CB9" w:rsidP="003478E3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3478E3">
            <w:r>
              <w:t>Bwlchgwyn Village Hall</w:t>
            </w:r>
          </w:p>
        </w:tc>
      </w:tr>
      <w:tr w:rsidR="00275CB9" w:rsidRPr="007263AB" w:rsidTr="006811A9">
        <w:trPr>
          <w:trHeight w:val="301"/>
          <w:jc w:val="center"/>
        </w:trPr>
        <w:tc>
          <w:tcPr>
            <w:tcW w:w="1166" w:type="pct"/>
            <w:shd w:val="clear" w:color="auto" w:fill="FFFFFF" w:themeFill="background1"/>
          </w:tcPr>
          <w:p w:rsidR="00275CB9" w:rsidRPr="007263AB" w:rsidRDefault="00B831A5" w:rsidP="003478E3">
            <w:r>
              <w:t>Wed 14/09</w:t>
            </w:r>
            <w:r w:rsidR="00275CB9" w:rsidRPr="007263AB">
              <w:t>/22</w:t>
            </w:r>
          </w:p>
        </w:tc>
        <w:tc>
          <w:tcPr>
            <w:tcW w:w="1427" w:type="pct"/>
          </w:tcPr>
          <w:p w:rsidR="00275CB9" w:rsidRDefault="007160C0" w:rsidP="003478E3">
            <w:r w:rsidRPr="007160C0">
              <w:t>Week 1 -Active Wrexham 6 week accredited course- Boxing TBC</w:t>
            </w:r>
          </w:p>
          <w:p w:rsidR="003478E3" w:rsidRPr="007263AB" w:rsidRDefault="003478E3" w:rsidP="003478E3"/>
        </w:tc>
        <w:tc>
          <w:tcPr>
            <w:tcW w:w="1043" w:type="pct"/>
            <w:shd w:val="clear" w:color="auto" w:fill="auto"/>
          </w:tcPr>
          <w:p w:rsidR="00275CB9" w:rsidRPr="007263AB" w:rsidRDefault="00275CB9" w:rsidP="003478E3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3478E3">
            <w:r>
              <w:t xml:space="preserve"> Bwlchgwyn Village Hall</w:t>
            </w:r>
          </w:p>
        </w:tc>
      </w:tr>
      <w:tr w:rsidR="00275CB9" w:rsidRPr="007263AB" w:rsidTr="006811A9">
        <w:trPr>
          <w:trHeight w:val="301"/>
          <w:jc w:val="center"/>
        </w:trPr>
        <w:tc>
          <w:tcPr>
            <w:tcW w:w="1166" w:type="pct"/>
          </w:tcPr>
          <w:p w:rsidR="00275CB9" w:rsidRPr="007263AB" w:rsidRDefault="00B831A5" w:rsidP="003478E3">
            <w:r>
              <w:t>Wed 21/09</w:t>
            </w:r>
            <w:r w:rsidR="00275CB9" w:rsidRPr="007263AB">
              <w:t>/22</w:t>
            </w:r>
          </w:p>
        </w:tc>
        <w:tc>
          <w:tcPr>
            <w:tcW w:w="1427" w:type="pct"/>
            <w:shd w:val="clear" w:color="auto" w:fill="auto"/>
          </w:tcPr>
          <w:p w:rsidR="00275CB9" w:rsidRDefault="007160C0" w:rsidP="003478E3">
            <w:r>
              <w:t>Week 2 -Active Wrexham 6 week accredited course- Boxing TBC</w:t>
            </w:r>
          </w:p>
          <w:p w:rsidR="003478E3" w:rsidRPr="007263AB" w:rsidRDefault="003478E3" w:rsidP="003478E3"/>
        </w:tc>
        <w:tc>
          <w:tcPr>
            <w:tcW w:w="1043" w:type="pct"/>
            <w:shd w:val="clear" w:color="auto" w:fill="auto"/>
          </w:tcPr>
          <w:p w:rsidR="00275CB9" w:rsidRPr="007263AB" w:rsidRDefault="00275CB9" w:rsidP="003478E3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3478E3">
            <w:r>
              <w:t>Bwlchgwyn Village Hall</w:t>
            </w:r>
          </w:p>
        </w:tc>
      </w:tr>
      <w:tr w:rsidR="00275CB9" w:rsidRPr="007263AB" w:rsidTr="006811A9">
        <w:trPr>
          <w:trHeight w:val="301"/>
          <w:jc w:val="center"/>
        </w:trPr>
        <w:tc>
          <w:tcPr>
            <w:tcW w:w="1166" w:type="pct"/>
          </w:tcPr>
          <w:p w:rsidR="00275CB9" w:rsidRPr="007263AB" w:rsidRDefault="00B831A5" w:rsidP="003478E3">
            <w:r>
              <w:t>Wed 28/09</w:t>
            </w:r>
            <w:r w:rsidR="00275CB9" w:rsidRPr="007263AB">
              <w:t>/22</w:t>
            </w:r>
          </w:p>
        </w:tc>
        <w:tc>
          <w:tcPr>
            <w:tcW w:w="1427" w:type="pct"/>
            <w:shd w:val="clear" w:color="auto" w:fill="auto"/>
          </w:tcPr>
          <w:p w:rsidR="00275CB9" w:rsidRPr="007263AB" w:rsidRDefault="007160C0" w:rsidP="003478E3">
            <w:r>
              <w:t>Week 3</w:t>
            </w:r>
            <w:r w:rsidRPr="007160C0">
              <w:t xml:space="preserve"> -Active Wrexham 6 week accredited course- Boxing TBC</w:t>
            </w:r>
          </w:p>
        </w:tc>
        <w:tc>
          <w:tcPr>
            <w:tcW w:w="1043" w:type="pct"/>
            <w:shd w:val="clear" w:color="auto" w:fill="auto"/>
          </w:tcPr>
          <w:p w:rsidR="00275CB9" w:rsidRPr="007263AB" w:rsidRDefault="00275CB9" w:rsidP="003478E3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3478E3">
            <w:r>
              <w:t>Bwlchgwyn Village Hall</w:t>
            </w:r>
          </w:p>
        </w:tc>
      </w:tr>
      <w:tr w:rsidR="00275CB9" w:rsidRPr="007263AB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275CB9" w:rsidRPr="007263AB" w:rsidRDefault="00B831A5" w:rsidP="003478E3">
            <w:r>
              <w:t>Wed 05/10</w:t>
            </w:r>
            <w:r w:rsidR="00275CB9" w:rsidRPr="007263AB">
              <w:t>/22</w:t>
            </w:r>
          </w:p>
        </w:tc>
        <w:tc>
          <w:tcPr>
            <w:tcW w:w="1427" w:type="pct"/>
            <w:shd w:val="clear" w:color="auto" w:fill="auto"/>
          </w:tcPr>
          <w:p w:rsidR="00275CB9" w:rsidRPr="007263AB" w:rsidRDefault="007160C0" w:rsidP="003478E3">
            <w:r>
              <w:t>Week 4</w:t>
            </w:r>
            <w:r w:rsidRPr="007160C0">
              <w:t xml:space="preserve"> -Active Wrexham 6 week accredited course- Boxing TBC</w:t>
            </w:r>
          </w:p>
        </w:tc>
        <w:tc>
          <w:tcPr>
            <w:tcW w:w="1043" w:type="pct"/>
            <w:shd w:val="clear" w:color="auto" w:fill="auto"/>
          </w:tcPr>
          <w:p w:rsidR="00275CB9" w:rsidRPr="007263AB" w:rsidRDefault="00275CB9" w:rsidP="003478E3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3478E3">
            <w:r>
              <w:t>Bwlchgwyn Village Hall</w:t>
            </w:r>
          </w:p>
        </w:tc>
      </w:tr>
      <w:tr w:rsidR="00275CB9" w:rsidRPr="007263AB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275CB9" w:rsidRPr="007263AB" w:rsidRDefault="00B831A5" w:rsidP="003478E3">
            <w:r>
              <w:t>Wed 12/10</w:t>
            </w:r>
            <w:r w:rsidR="00275CB9" w:rsidRPr="007263AB">
              <w:t>/22</w:t>
            </w:r>
          </w:p>
        </w:tc>
        <w:tc>
          <w:tcPr>
            <w:tcW w:w="1427" w:type="pct"/>
            <w:shd w:val="clear" w:color="auto" w:fill="auto"/>
          </w:tcPr>
          <w:p w:rsidR="00275CB9" w:rsidRPr="007263AB" w:rsidRDefault="007160C0" w:rsidP="003478E3">
            <w:r>
              <w:t>Week 5</w:t>
            </w:r>
            <w:r w:rsidRPr="007160C0">
              <w:t xml:space="preserve"> -Active Wrexham 6 week accredited course- Boxing TBC</w:t>
            </w:r>
          </w:p>
        </w:tc>
        <w:tc>
          <w:tcPr>
            <w:tcW w:w="1043" w:type="pct"/>
            <w:shd w:val="clear" w:color="auto" w:fill="auto"/>
          </w:tcPr>
          <w:p w:rsidR="00275CB9" w:rsidRPr="007263AB" w:rsidRDefault="00275CB9" w:rsidP="003478E3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275CB9" w:rsidRPr="007263AB" w:rsidRDefault="004810F1" w:rsidP="003478E3">
            <w:r>
              <w:t>Bwlchgwyn Village Hall</w:t>
            </w:r>
          </w:p>
        </w:tc>
      </w:tr>
      <w:tr w:rsidR="00B831A5" w:rsidRPr="007263AB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Default="00B831A5" w:rsidP="003478E3">
            <w:r>
              <w:lastRenderedPageBreak/>
              <w:t>Wed 19</w:t>
            </w:r>
            <w:r w:rsidRPr="00B831A5">
              <w:t>/10/22</w:t>
            </w:r>
          </w:p>
        </w:tc>
        <w:tc>
          <w:tcPr>
            <w:tcW w:w="1427" w:type="pct"/>
            <w:shd w:val="clear" w:color="auto" w:fill="auto"/>
          </w:tcPr>
          <w:p w:rsidR="00B831A5" w:rsidRDefault="007160C0" w:rsidP="003478E3">
            <w:r>
              <w:t>Week 6</w:t>
            </w:r>
            <w:r w:rsidRPr="007160C0">
              <w:t xml:space="preserve"> -Active Wrexham 6 week accredited course- Boxing TBC</w:t>
            </w:r>
          </w:p>
          <w:p w:rsidR="007160C0" w:rsidRPr="007263AB" w:rsidRDefault="007160C0" w:rsidP="003478E3"/>
        </w:tc>
        <w:tc>
          <w:tcPr>
            <w:tcW w:w="1043" w:type="pct"/>
            <w:shd w:val="clear" w:color="auto" w:fill="auto"/>
          </w:tcPr>
          <w:p w:rsidR="00B831A5" w:rsidRPr="007263AB" w:rsidRDefault="00B831A5" w:rsidP="003478E3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831A5" w:rsidRPr="007263AB" w:rsidRDefault="00B831A5" w:rsidP="003478E3">
            <w:r>
              <w:t>Bwlchgwyn Village Hall</w:t>
            </w:r>
          </w:p>
        </w:tc>
      </w:tr>
      <w:tr w:rsidR="00B831A5" w:rsidRPr="007263AB" w:rsidTr="003478E3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831A5" w:rsidRPr="003478E3" w:rsidRDefault="00B831A5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>Wed 26/10/22</w:t>
            </w:r>
          </w:p>
        </w:tc>
        <w:tc>
          <w:tcPr>
            <w:tcW w:w="1427" w:type="pct"/>
            <w:shd w:val="clear" w:color="auto" w:fill="DBE5F1" w:themeFill="accent1" w:themeFillTint="33"/>
          </w:tcPr>
          <w:p w:rsidR="006811A9" w:rsidRPr="003478E3" w:rsidRDefault="006811A9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>Trip - TBC</w:t>
            </w:r>
          </w:p>
          <w:p w:rsidR="00B831A5" w:rsidRPr="003478E3" w:rsidRDefault="006811A9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 xml:space="preserve">Break out Chester </w:t>
            </w:r>
          </w:p>
        </w:tc>
        <w:tc>
          <w:tcPr>
            <w:tcW w:w="1043" w:type="pct"/>
            <w:shd w:val="clear" w:color="auto" w:fill="DBE5F1" w:themeFill="accent1" w:themeFillTint="33"/>
          </w:tcPr>
          <w:p w:rsidR="00B831A5" w:rsidRPr="003478E3" w:rsidRDefault="006811A9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>6pm – 9</w:t>
            </w:r>
            <w:r w:rsidR="00B831A5" w:rsidRPr="003478E3">
              <w:rPr>
                <w:color w:val="4F81BD" w:themeColor="accent1"/>
              </w:rPr>
              <w:t>pm</w:t>
            </w:r>
          </w:p>
        </w:tc>
        <w:tc>
          <w:tcPr>
            <w:tcW w:w="1364" w:type="pct"/>
            <w:shd w:val="clear" w:color="auto" w:fill="DBE5F1" w:themeFill="accent1" w:themeFillTint="33"/>
          </w:tcPr>
          <w:p w:rsidR="00B831A5" w:rsidRPr="003478E3" w:rsidRDefault="006811A9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>Breakout Chester</w:t>
            </w:r>
          </w:p>
        </w:tc>
      </w:tr>
      <w:tr w:rsidR="00B831A5" w:rsidRPr="007263AB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B831A5" w:rsidRPr="007263AB" w:rsidRDefault="003478E3" w:rsidP="003478E3">
            <w:r>
              <w:t>October</w:t>
            </w:r>
            <w:r w:rsidR="00B831A5" w:rsidRPr="007263AB">
              <w:t xml:space="preserve"> Half Term</w:t>
            </w:r>
          </w:p>
        </w:tc>
      </w:tr>
      <w:tr w:rsidR="00B831A5" w:rsidRPr="007263AB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B831A5" w:rsidP="003478E3">
            <w:r>
              <w:t>Wed 09/11</w:t>
            </w:r>
            <w:r w:rsidRPr="007263AB">
              <w:t>/22</w:t>
            </w:r>
          </w:p>
        </w:tc>
        <w:tc>
          <w:tcPr>
            <w:tcW w:w="1427" w:type="pct"/>
            <w:shd w:val="clear" w:color="auto" w:fill="auto"/>
          </w:tcPr>
          <w:p w:rsidR="007160C0" w:rsidRDefault="005B1E80" w:rsidP="003478E3">
            <w:r>
              <w:t>Killer pool, can you win? a</w:t>
            </w:r>
            <w:r w:rsidR="007160C0">
              <w:t xml:space="preserve">nd </w:t>
            </w:r>
          </w:p>
          <w:p w:rsidR="00B831A5" w:rsidRPr="007263AB" w:rsidRDefault="005B1E80" w:rsidP="003478E3">
            <w:r>
              <w:t>Baking</w:t>
            </w:r>
            <w:r w:rsidR="007160C0">
              <w:t xml:space="preserve"> … what shall we make??  </w:t>
            </w:r>
          </w:p>
        </w:tc>
        <w:tc>
          <w:tcPr>
            <w:tcW w:w="1043" w:type="pct"/>
            <w:shd w:val="clear" w:color="auto" w:fill="auto"/>
          </w:tcPr>
          <w:p w:rsidR="00B831A5" w:rsidRPr="007263AB" w:rsidRDefault="00B831A5" w:rsidP="003478E3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831A5" w:rsidRPr="007263AB" w:rsidRDefault="00B831A5" w:rsidP="003478E3">
            <w:r w:rsidRPr="004810F1">
              <w:t>Bwlchgwyn Village Hall</w:t>
            </w:r>
          </w:p>
        </w:tc>
      </w:tr>
      <w:tr w:rsidR="00B831A5" w:rsidRPr="007263AB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3478E3" w:rsidRDefault="006811A9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>Thurs 17</w:t>
            </w:r>
            <w:r w:rsidR="00B831A5" w:rsidRPr="003478E3">
              <w:rPr>
                <w:color w:val="4F81BD" w:themeColor="accent1"/>
              </w:rPr>
              <w:t>/11/22</w:t>
            </w:r>
          </w:p>
        </w:tc>
        <w:tc>
          <w:tcPr>
            <w:tcW w:w="1427" w:type="pct"/>
            <w:shd w:val="clear" w:color="auto" w:fill="auto"/>
          </w:tcPr>
          <w:p w:rsidR="00B831A5" w:rsidRPr="003478E3" w:rsidRDefault="006811A9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>World Children’s Day event Trip</w:t>
            </w:r>
          </w:p>
        </w:tc>
        <w:tc>
          <w:tcPr>
            <w:tcW w:w="1043" w:type="pct"/>
            <w:shd w:val="clear" w:color="auto" w:fill="auto"/>
          </w:tcPr>
          <w:p w:rsidR="00B831A5" w:rsidRPr="003478E3" w:rsidRDefault="006811A9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>5</w:t>
            </w:r>
            <w:r w:rsidR="00B831A5" w:rsidRPr="003478E3">
              <w:rPr>
                <w:color w:val="4F81BD" w:themeColor="accent1"/>
              </w:rPr>
              <w:t>pm – 8pm</w:t>
            </w:r>
          </w:p>
        </w:tc>
        <w:tc>
          <w:tcPr>
            <w:tcW w:w="1364" w:type="pct"/>
            <w:shd w:val="clear" w:color="auto" w:fill="auto"/>
          </w:tcPr>
          <w:p w:rsidR="00B831A5" w:rsidRPr="003478E3" w:rsidRDefault="006811A9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>Ty Pawb Wrexham</w:t>
            </w:r>
          </w:p>
        </w:tc>
      </w:tr>
      <w:tr w:rsidR="00B831A5" w:rsidRPr="004F362B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E215E4" w:rsidRDefault="00B831A5" w:rsidP="003478E3">
            <w:r>
              <w:t>Wed 23/11</w:t>
            </w:r>
            <w:r w:rsidRPr="00E215E4">
              <w:t>/22</w:t>
            </w:r>
          </w:p>
        </w:tc>
        <w:tc>
          <w:tcPr>
            <w:tcW w:w="1427" w:type="pct"/>
            <w:shd w:val="clear" w:color="auto" w:fill="auto"/>
          </w:tcPr>
          <w:p w:rsidR="00B831A5" w:rsidRPr="00E215E4" w:rsidRDefault="007160C0" w:rsidP="003478E3">
            <w:r>
              <w:t>Fire skills- cooking on an open fire and Rope skills</w:t>
            </w:r>
          </w:p>
        </w:tc>
        <w:tc>
          <w:tcPr>
            <w:tcW w:w="1043" w:type="pct"/>
            <w:shd w:val="clear" w:color="auto" w:fill="auto"/>
          </w:tcPr>
          <w:p w:rsidR="00B831A5" w:rsidRPr="00E215E4" w:rsidRDefault="00B831A5" w:rsidP="003478E3">
            <w:r>
              <w:t>5pm – 8</w:t>
            </w:r>
            <w:r w:rsidRPr="00E215E4">
              <w:t>pm</w:t>
            </w:r>
          </w:p>
        </w:tc>
        <w:tc>
          <w:tcPr>
            <w:tcW w:w="1364" w:type="pct"/>
            <w:shd w:val="clear" w:color="auto" w:fill="auto"/>
          </w:tcPr>
          <w:p w:rsidR="00B831A5" w:rsidRPr="004F362B" w:rsidRDefault="00B831A5" w:rsidP="003478E3">
            <w:pPr>
              <w:rPr>
                <w:color w:val="1F497D" w:themeColor="text2"/>
              </w:rPr>
            </w:pPr>
            <w:r w:rsidRPr="004810F1">
              <w:t>Bwlchgwyn Village Hall</w:t>
            </w:r>
          </w:p>
        </w:tc>
      </w:tr>
      <w:tr w:rsidR="00B831A5" w:rsidRPr="007263AB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B831A5" w:rsidP="003478E3">
            <w:r>
              <w:t>Wed 30/11</w:t>
            </w:r>
            <w:r w:rsidRPr="007263AB">
              <w:t>/22</w:t>
            </w:r>
          </w:p>
        </w:tc>
        <w:tc>
          <w:tcPr>
            <w:tcW w:w="1427" w:type="pct"/>
            <w:shd w:val="clear" w:color="auto" w:fill="auto"/>
          </w:tcPr>
          <w:p w:rsidR="00B831A5" w:rsidRPr="007263AB" w:rsidRDefault="007160C0" w:rsidP="003478E3">
            <w:r>
              <w:t>Food from around th</w:t>
            </w:r>
            <w:bookmarkStart w:id="0" w:name="_GoBack"/>
            <w:bookmarkEnd w:id="0"/>
            <w:r>
              <w:t>e world</w:t>
            </w:r>
          </w:p>
        </w:tc>
        <w:tc>
          <w:tcPr>
            <w:tcW w:w="1043" w:type="pct"/>
            <w:shd w:val="clear" w:color="auto" w:fill="auto"/>
          </w:tcPr>
          <w:p w:rsidR="00B831A5" w:rsidRPr="007263AB" w:rsidRDefault="00B831A5" w:rsidP="003478E3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831A5" w:rsidRPr="007263AB" w:rsidRDefault="00B831A5" w:rsidP="003478E3">
            <w:r w:rsidRPr="004810F1">
              <w:t>Bwlchgwyn Village Hall</w:t>
            </w:r>
          </w:p>
        </w:tc>
      </w:tr>
      <w:tr w:rsidR="00B831A5" w:rsidRPr="007263AB" w:rsidTr="006811A9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831A5" w:rsidRPr="007263AB" w:rsidRDefault="00B831A5" w:rsidP="003478E3">
            <w:r>
              <w:t>Wed 07/12</w:t>
            </w:r>
            <w:r w:rsidRPr="007263AB">
              <w:t>/22</w:t>
            </w:r>
          </w:p>
        </w:tc>
        <w:tc>
          <w:tcPr>
            <w:tcW w:w="1427" w:type="pct"/>
            <w:shd w:val="clear" w:color="auto" w:fill="auto"/>
          </w:tcPr>
          <w:p w:rsidR="00B831A5" w:rsidRDefault="007160C0" w:rsidP="003478E3">
            <w:r>
              <w:t>Bingo… House!!!</w:t>
            </w:r>
          </w:p>
          <w:p w:rsidR="007160C0" w:rsidRPr="007263AB" w:rsidRDefault="007160C0" w:rsidP="003478E3">
            <w:r>
              <w:t xml:space="preserve">Christmas cookie making and Christmas crafts. </w:t>
            </w:r>
          </w:p>
        </w:tc>
        <w:tc>
          <w:tcPr>
            <w:tcW w:w="1043" w:type="pct"/>
            <w:shd w:val="clear" w:color="auto" w:fill="auto"/>
          </w:tcPr>
          <w:p w:rsidR="00B831A5" w:rsidRPr="007263AB" w:rsidRDefault="00B831A5" w:rsidP="003478E3">
            <w:r w:rsidRPr="007263AB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B831A5" w:rsidRPr="007263AB" w:rsidRDefault="00B831A5" w:rsidP="003478E3">
            <w:r w:rsidRPr="004810F1">
              <w:t>Bwlchgwyn Village Hall</w:t>
            </w:r>
          </w:p>
        </w:tc>
      </w:tr>
      <w:tr w:rsidR="00B831A5" w:rsidRPr="007263AB" w:rsidTr="003478E3">
        <w:trPr>
          <w:trHeight w:val="301"/>
          <w:jc w:val="center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831A5" w:rsidRPr="003478E3" w:rsidRDefault="00B831A5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>Wed 14/12/22</w:t>
            </w:r>
          </w:p>
        </w:tc>
        <w:tc>
          <w:tcPr>
            <w:tcW w:w="1427" w:type="pct"/>
            <w:shd w:val="clear" w:color="auto" w:fill="DBE5F1" w:themeFill="accent1" w:themeFillTint="33"/>
          </w:tcPr>
          <w:p w:rsidR="00B831A5" w:rsidRPr="003478E3" w:rsidRDefault="00B831A5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 xml:space="preserve">End of term trip- Christmas Shopping or </w:t>
            </w:r>
            <w:r w:rsidR="006811A9" w:rsidRPr="003478E3">
              <w:rPr>
                <w:color w:val="4F81BD" w:themeColor="accent1"/>
              </w:rPr>
              <w:t xml:space="preserve">Chester </w:t>
            </w:r>
            <w:r w:rsidR="00517359" w:rsidRPr="003478E3">
              <w:rPr>
                <w:color w:val="4F81BD" w:themeColor="accent1"/>
              </w:rPr>
              <w:t xml:space="preserve">Zoo?? </w:t>
            </w:r>
            <w:r w:rsidRPr="003478E3">
              <w:rPr>
                <w:color w:val="4F81BD" w:themeColor="accent1"/>
              </w:rPr>
              <w:t>Young people to decide.</w:t>
            </w:r>
          </w:p>
        </w:tc>
        <w:tc>
          <w:tcPr>
            <w:tcW w:w="1043" w:type="pct"/>
            <w:shd w:val="clear" w:color="auto" w:fill="DBE5F1" w:themeFill="accent1" w:themeFillTint="33"/>
          </w:tcPr>
          <w:p w:rsidR="00B831A5" w:rsidRPr="003478E3" w:rsidRDefault="00B831A5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>6pm – 10pm</w:t>
            </w:r>
          </w:p>
        </w:tc>
        <w:tc>
          <w:tcPr>
            <w:tcW w:w="1364" w:type="pct"/>
            <w:shd w:val="clear" w:color="auto" w:fill="DBE5F1" w:themeFill="accent1" w:themeFillTint="33"/>
          </w:tcPr>
          <w:p w:rsidR="00B831A5" w:rsidRPr="003478E3" w:rsidRDefault="00B831A5" w:rsidP="003478E3">
            <w:pPr>
              <w:rPr>
                <w:color w:val="4F81BD" w:themeColor="accent1"/>
              </w:rPr>
            </w:pPr>
            <w:r w:rsidRPr="003478E3">
              <w:rPr>
                <w:color w:val="4F81BD" w:themeColor="accent1"/>
              </w:rPr>
              <w:t>To be Confirmed</w:t>
            </w:r>
          </w:p>
        </w:tc>
      </w:tr>
      <w:tr w:rsidR="00B831A5" w:rsidRPr="007263AB" w:rsidTr="007263AB">
        <w:trPr>
          <w:trHeight w:val="301"/>
          <w:jc w:val="center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95B3D7" w:themeFill="accent1" w:themeFillTint="99"/>
          </w:tcPr>
          <w:p w:rsidR="00B831A5" w:rsidRPr="007263AB" w:rsidRDefault="00B831A5" w:rsidP="003478E3">
            <w:pPr>
              <w:rPr>
                <w:color w:val="365F91" w:themeColor="accent1" w:themeShade="BF"/>
              </w:rPr>
            </w:pPr>
            <w:r>
              <w:t>Christmas</w:t>
            </w:r>
            <w:r w:rsidRPr="007263AB">
              <w:t xml:space="preserve"> Holidays</w:t>
            </w:r>
          </w:p>
        </w:tc>
      </w:tr>
    </w:tbl>
    <w:p w:rsidR="007263AB" w:rsidRDefault="007263AB" w:rsidP="003478E3"/>
    <w:p w:rsidR="007263AB" w:rsidRDefault="007263AB" w:rsidP="003478E3"/>
    <w:p w:rsidR="00C76BF0" w:rsidRPr="00807842" w:rsidRDefault="00C76BF0" w:rsidP="003478E3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3478E3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3478E3">
      <w:r>
        <w:separator/>
      </w:r>
    </w:p>
  </w:endnote>
  <w:endnote w:type="continuationSeparator" w:id="0">
    <w:p w:rsidR="00566903" w:rsidRDefault="00566903" w:rsidP="00347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3478E3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3478E3">
      <w:r>
        <w:separator/>
      </w:r>
    </w:p>
  </w:footnote>
  <w:footnote w:type="continuationSeparator" w:id="0">
    <w:p w:rsidR="00566903" w:rsidRDefault="00566903" w:rsidP="003478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3478E3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3478E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478E3">
    <w:pPr>
      <w:pStyle w:val="Header"/>
    </w:pPr>
  </w:p>
  <w:p w:rsidR="00F86700" w:rsidRDefault="005C00E8" w:rsidP="003478E3">
    <w:pPr>
      <w:pStyle w:val="Header"/>
    </w:pPr>
    <w:r>
      <w:t xml:space="preserve">                               </w:t>
    </w:r>
  </w:p>
  <w:p w:rsidR="00F86700" w:rsidRDefault="00F86700" w:rsidP="003478E3">
    <w:pPr>
      <w:pStyle w:val="Header"/>
    </w:pPr>
  </w:p>
  <w:p w:rsidR="00DC2E54" w:rsidRDefault="00DC2E54" w:rsidP="003478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680C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060A5"/>
    <w:rsid w:val="002172CE"/>
    <w:rsid w:val="00230857"/>
    <w:rsid w:val="00263683"/>
    <w:rsid w:val="00275CB9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478E3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10F1"/>
    <w:rsid w:val="00487D63"/>
    <w:rsid w:val="0049277A"/>
    <w:rsid w:val="004C53F4"/>
    <w:rsid w:val="004C7E87"/>
    <w:rsid w:val="004F362B"/>
    <w:rsid w:val="004F5185"/>
    <w:rsid w:val="004F780C"/>
    <w:rsid w:val="00505DF3"/>
    <w:rsid w:val="00517359"/>
    <w:rsid w:val="00535C01"/>
    <w:rsid w:val="0055449E"/>
    <w:rsid w:val="005650EB"/>
    <w:rsid w:val="00566903"/>
    <w:rsid w:val="005841B6"/>
    <w:rsid w:val="00587611"/>
    <w:rsid w:val="00596751"/>
    <w:rsid w:val="005A1D46"/>
    <w:rsid w:val="005B1E80"/>
    <w:rsid w:val="005B4A5C"/>
    <w:rsid w:val="005B5A9C"/>
    <w:rsid w:val="005C00E8"/>
    <w:rsid w:val="005C29AF"/>
    <w:rsid w:val="005E3B3A"/>
    <w:rsid w:val="005F0372"/>
    <w:rsid w:val="005F0FEE"/>
    <w:rsid w:val="00603592"/>
    <w:rsid w:val="006067D3"/>
    <w:rsid w:val="0063327B"/>
    <w:rsid w:val="00676666"/>
    <w:rsid w:val="0067694B"/>
    <w:rsid w:val="006811A9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15470"/>
    <w:rsid w:val="007160C0"/>
    <w:rsid w:val="00721B24"/>
    <w:rsid w:val="007244A9"/>
    <w:rsid w:val="007263AB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7F74E4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82047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831A5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79D8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15E4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A7A13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701EEE53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478E3"/>
    <w:pPr>
      <w:jc w:val="center"/>
    </w:pPr>
    <w:rPr>
      <w:rFonts w:ascii="Arial" w:hAnsi="Arial" w:cs="Arial"/>
      <w:b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41740-827B-4D0D-B692-52FD51D44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27</TotalTime>
  <Pages>2</Pages>
  <Words>297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6</cp:revision>
  <cp:lastPrinted>2019-01-21T20:21:00Z</cp:lastPrinted>
  <dcterms:created xsi:type="dcterms:W3CDTF">2022-06-23T08:05:00Z</dcterms:created>
  <dcterms:modified xsi:type="dcterms:W3CDTF">2022-08-16T10:58:00Z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