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B47409">
      <w:pPr>
        <w:pStyle w:val="Title"/>
      </w:pPr>
      <w:r w:rsidRPr="00013F2C">
        <w:t xml:space="preserve">Programme for </w:t>
      </w:r>
      <w:r w:rsidR="007A6CBC">
        <w:t>Cefn Mawr</w:t>
      </w:r>
      <w:r w:rsidR="007A6CBC">
        <w:t xml:space="preserve"> </w:t>
      </w:r>
      <w:r w:rsidR="007244A9">
        <w:t xml:space="preserve">Youth Provision </w:t>
      </w:r>
      <w:r w:rsidR="00DE3C04">
        <w:t xml:space="preserve"> </w:t>
      </w:r>
    </w:p>
    <w:p w:rsidR="00C76BF0" w:rsidRPr="00013F2C" w:rsidRDefault="007905B2" w:rsidP="00B47409">
      <w:pPr>
        <w:pStyle w:val="Title"/>
      </w:pPr>
      <w:r>
        <w:t>September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December</w:t>
      </w:r>
      <w:r w:rsidR="00DE3C04">
        <w:t xml:space="preserve"> 2022</w:t>
      </w:r>
    </w:p>
    <w:p w:rsidR="00C76BF0" w:rsidRPr="00013F2C" w:rsidRDefault="00C76BF0" w:rsidP="00B4740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7905B2" w:rsidP="00B47409">
            <w:pPr>
              <w:pStyle w:val="TableHeader"/>
            </w:pPr>
            <w:r>
              <w:t>Mon 05/09</w:t>
            </w:r>
            <w:r w:rsidR="00AE5A26">
              <w:t>/22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7905B2" w:rsidP="00B47409">
            <w:r>
              <w:t>Welcome back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7905B2" w:rsidP="00B47409">
            <w: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905B2" w:rsidP="00B47409">
            <w:r>
              <w:t>George Edwards Hall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7905B2" w:rsidP="00B47409">
            <w:r>
              <w:t>Wed 07/09</w:t>
            </w:r>
            <w:r w:rsidR="002C3890">
              <w:t>/22</w:t>
            </w:r>
          </w:p>
        </w:tc>
        <w:tc>
          <w:tcPr>
            <w:tcW w:w="1343" w:type="pct"/>
            <w:shd w:val="clear" w:color="auto" w:fill="auto"/>
          </w:tcPr>
          <w:p w:rsidR="002C3890" w:rsidRDefault="002C3890" w:rsidP="00B47409"/>
          <w:p w:rsidR="002C3890" w:rsidRDefault="007A6CBC" w:rsidP="00B47409">
            <w:r>
              <w:t>Uno a</w:t>
            </w:r>
            <w:r w:rsidR="003532FA">
              <w:t>nd Cards N</w:t>
            </w:r>
            <w:r w:rsidR="007905B2">
              <w:t>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7905B2" w:rsidP="00B47409">
            <w:r>
              <w:t>18:00 – 20:00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7905B2" w:rsidP="00B47409">
            <w:r>
              <w:t>George Edwards Hall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7905B2" w:rsidP="00B47409">
            <w:r>
              <w:t>Mon 12/09</w:t>
            </w:r>
            <w:r w:rsidR="002C3890">
              <w:t>/22</w:t>
            </w:r>
          </w:p>
        </w:tc>
        <w:tc>
          <w:tcPr>
            <w:tcW w:w="1343" w:type="pct"/>
            <w:shd w:val="clear" w:color="auto" w:fill="auto"/>
          </w:tcPr>
          <w:p w:rsidR="002C3890" w:rsidRDefault="00064461" w:rsidP="00B47409">
            <w:r>
              <w:t>World Poetry Day</w:t>
            </w:r>
          </w:p>
          <w:p w:rsidR="002C3890" w:rsidRPr="001C67FB" w:rsidRDefault="002C3890" w:rsidP="007A6CBC"/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7905B2" w:rsidP="00B47409">
            <w:r>
              <w:t>18:00 – 20:00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190733" w:rsidP="00B47409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090992" w:rsidRDefault="007905B2" w:rsidP="00190733">
            <w:r>
              <w:t>Wed 14/09</w:t>
            </w:r>
            <w:r w:rsidR="00190733">
              <w:t>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r>
              <w:t>Ping Pong</w:t>
            </w:r>
          </w:p>
          <w:p w:rsidR="00190733" w:rsidRDefault="00190733" w:rsidP="00190733">
            <w:r>
              <w:t>Beer Pong without the Beer!!!</w:t>
            </w:r>
          </w:p>
          <w:p w:rsidR="00190733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7905B2" w:rsidP="007905B2">
            <w:pPr>
              <w:jc w:val="both"/>
            </w:pPr>
            <w:r>
              <w:t xml:space="preserve">    18:00 –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3B29D8" w:rsidRDefault="007905B2" w:rsidP="00190733">
            <w:r>
              <w:t>Mon 19/09</w:t>
            </w:r>
            <w:r w:rsidR="00190733" w:rsidRPr="003B29D8">
              <w:t>/22</w:t>
            </w:r>
          </w:p>
        </w:tc>
        <w:tc>
          <w:tcPr>
            <w:tcW w:w="1343" w:type="pct"/>
            <w:shd w:val="clear" w:color="auto" w:fill="auto"/>
          </w:tcPr>
          <w:p w:rsidR="00190733" w:rsidRDefault="003532FA" w:rsidP="00190733">
            <w:r>
              <w:t xml:space="preserve">Hair Beauty </w:t>
            </w:r>
            <w:r w:rsidR="007A6CBC">
              <w:t>and Nail</w:t>
            </w:r>
            <w:r w:rsidR="007A6CBC">
              <w:t xml:space="preserve"> </w:t>
            </w:r>
            <w:r>
              <w:t>N</w:t>
            </w:r>
            <w:r w:rsidR="007905B2">
              <w:t>ight</w:t>
            </w:r>
          </w:p>
          <w:p w:rsidR="00190733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7905B2" w:rsidP="00190733">
            <w:r>
              <w:t>18:00 –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7A6CBC" w:rsidRDefault="007905B2" w:rsidP="00190733">
            <w:pPr>
              <w:rPr>
                <w:color w:val="FF0000"/>
              </w:rPr>
            </w:pPr>
            <w:r w:rsidRPr="007A6CBC">
              <w:rPr>
                <w:color w:val="FF0000"/>
              </w:rPr>
              <w:t>Wed 21/09</w:t>
            </w:r>
            <w:r w:rsidR="00190733" w:rsidRPr="007A6CBC">
              <w:rPr>
                <w:color w:val="FF0000"/>
              </w:rPr>
              <w:t>/22</w:t>
            </w:r>
          </w:p>
        </w:tc>
        <w:tc>
          <w:tcPr>
            <w:tcW w:w="1343" w:type="pct"/>
            <w:shd w:val="clear" w:color="auto" w:fill="auto"/>
          </w:tcPr>
          <w:p w:rsidR="00190733" w:rsidRPr="007A6CBC" w:rsidRDefault="007905B2" w:rsidP="00190733">
            <w:pPr>
              <w:rPr>
                <w:color w:val="FF0000"/>
              </w:rPr>
            </w:pPr>
            <w:r w:rsidRPr="007A6CBC">
              <w:rPr>
                <w:color w:val="FF0000"/>
              </w:rPr>
              <w:t>CLOSED FOR TRIP PLANNING</w:t>
            </w:r>
          </w:p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127" w:type="pct"/>
            <w:shd w:val="clear" w:color="auto" w:fill="auto"/>
          </w:tcPr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364" w:type="pct"/>
            <w:shd w:val="clear" w:color="auto" w:fill="auto"/>
          </w:tcPr>
          <w:p w:rsidR="00190733" w:rsidRPr="007A6CBC" w:rsidRDefault="007905B2" w:rsidP="00190733">
            <w:pPr>
              <w:rPr>
                <w:color w:val="FF0000"/>
              </w:rPr>
            </w:pPr>
            <w:r w:rsidRPr="007A6CBC">
              <w:rPr>
                <w:color w:val="FF0000"/>
              </w:rPr>
              <w:t>Ruabon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7905B2" w:rsidP="00190733">
            <w:r>
              <w:t>Mon 26/09</w:t>
            </w:r>
            <w:r w:rsidR="00190733">
              <w:t>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/>
          <w:p w:rsidR="00190733" w:rsidRPr="00090992" w:rsidRDefault="007905B2" w:rsidP="00190733">
            <w:r>
              <w:t>Workshop Dime One Mural Specialist</w:t>
            </w:r>
          </w:p>
        </w:tc>
        <w:tc>
          <w:tcPr>
            <w:tcW w:w="1127" w:type="pct"/>
            <w:shd w:val="clear" w:color="auto" w:fill="auto"/>
          </w:tcPr>
          <w:p w:rsidR="00190733" w:rsidRDefault="007905B2" w:rsidP="00190733">
            <w:r>
              <w:t>18:00 –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7905B2" w:rsidP="00190733">
            <w:r>
              <w:t>Wed 28/09</w:t>
            </w:r>
            <w:r w:rsidR="00190733">
              <w:t>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/>
          <w:p w:rsidR="00190733" w:rsidRPr="00090992" w:rsidRDefault="007905B2" w:rsidP="00190733">
            <w:r>
              <w:t xml:space="preserve">Work Shop Dime One Mural </w:t>
            </w:r>
            <w:proofErr w:type="spellStart"/>
            <w:r>
              <w:t>Specalist</w:t>
            </w:r>
            <w:proofErr w:type="spellEnd"/>
          </w:p>
        </w:tc>
        <w:tc>
          <w:tcPr>
            <w:tcW w:w="1127" w:type="pct"/>
            <w:shd w:val="clear" w:color="auto" w:fill="auto"/>
          </w:tcPr>
          <w:p w:rsidR="00190733" w:rsidRDefault="007905B2" w:rsidP="007905B2">
            <w:pPr>
              <w:jc w:val="both"/>
            </w:pPr>
            <w:r>
              <w:t xml:space="preserve">     18:00 –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7905B2" w:rsidP="00190733">
            <w:r>
              <w:t>George Edwards Hall</w:t>
            </w:r>
          </w:p>
        </w:tc>
      </w:tr>
      <w:tr w:rsidR="00190733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190733" w:rsidRDefault="00190733" w:rsidP="00190733"/>
          <w:p w:rsidR="00190733" w:rsidRPr="00B55C79" w:rsidRDefault="00190733" w:rsidP="00190733"/>
        </w:tc>
      </w:tr>
      <w:tr w:rsidR="00190733" w:rsidRPr="00013F2C" w:rsidTr="00026DC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733" w:rsidRPr="001C67FB" w:rsidRDefault="007905B2" w:rsidP="00190733">
            <w:r>
              <w:t>Mon 03/10</w:t>
            </w:r>
            <w:r w:rsidR="00190733">
              <w:t>/22</w:t>
            </w:r>
          </w:p>
        </w:tc>
        <w:tc>
          <w:tcPr>
            <w:tcW w:w="1343" w:type="pct"/>
            <w:shd w:val="clear" w:color="auto" w:fill="FFFFFF" w:themeFill="background1"/>
          </w:tcPr>
          <w:p w:rsidR="00190733" w:rsidRDefault="007A6CBC" w:rsidP="00190733">
            <w:r>
              <w:t>Nintendo</w:t>
            </w:r>
          </w:p>
          <w:p w:rsidR="00190733" w:rsidRPr="003D1646" w:rsidRDefault="007905B2" w:rsidP="007A6CBC">
            <w:pPr>
              <w:jc w:val="both"/>
            </w:pPr>
            <w:r>
              <w:t xml:space="preserve">       Switch Night</w:t>
            </w:r>
          </w:p>
        </w:tc>
        <w:tc>
          <w:tcPr>
            <w:tcW w:w="1127" w:type="pct"/>
            <w:shd w:val="clear" w:color="auto" w:fill="FFFFFF" w:themeFill="background1"/>
          </w:tcPr>
          <w:p w:rsidR="00190733" w:rsidRDefault="007905B2" w:rsidP="00190733">
            <w:r>
              <w:t>18:00 – 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190733" w:rsidRDefault="00190733" w:rsidP="00190733"/>
          <w:p w:rsidR="00190733" w:rsidRPr="00090992" w:rsidRDefault="00190733" w:rsidP="00190733"/>
        </w:tc>
      </w:tr>
      <w:tr w:rsidR="004E0CA1" w:rsidRPr="00013F2C" w:rsidTr="0034697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Location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</w:tcPr>
          <w:p w:rsidR="00190733" w:rsidRPr="001C67FB" w:rsidRDefault="00010BFB" w:rsidP="00010BFB">
            <w:pPr>
              <w:jc w:val="both"/>
            </w:pPr>
            <w:r>
              <w:t xml:space="preserve">      Mon  10/10</w:t>
            </w:r>
            <w:r w:rsidR="00190733">
              <w:t>/22</w:t>
            </w:r>
          </w:p>
        </w:tc>
        <w:tc>
          <w:tcPr>
            <w:tcW w:w="1343" w:type="pct"/>
          </w:tcPr>
          <w:p w:rsidR="00190733" w:rsidRDefault="00460891" w:rsidP="00010BFB">
            <w:r>
              <w:t>Pan</w:t>
            </w:r>
            <w:r w:rsidR="00010BFB">
              <w:t>cake night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010BFB" w:rsidP="00190733">
            <w:r>
              <w:t>18:00 – 20:00</w:t>
            </w:r>
          </w:p>
        </w:tc>
        <w:tc>
          <w:tcPr>
            <w:tcW w:w="1364" w:type="pct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</w:tcPr>
          <w:p w:rsidR="00190733" w:rsidRPr="007A6CBC" w:rsidRDefault="00010BFB" w:rsidP="00190733">
            <w:pPr>
              <w:rPr>
                <w:color w:val="4F81BD" w:themeColor="accent1"/>
              </w:rPr>
            </w:pPr>
            <w:r w:rsidRPr="007A6CBC">
              <w:rPr>
                <w:color w:val="4F81BD" w:themeColor="accent1"/>
              </w:rPr>
              <w:t>Wed  12/10</w:t>
            </w:r>
            <w:r w:rsidR="00190733" w:rsidRPr="007A6CBC">
              <w:rPr>
                <w:color w:val="4F81BD" w:themeColor="accent1"/>
              </w:rPr>
              <w:t>/22</w:t>
            </w:r>
          </w:p>
        </w:tc>
        <w:tc>
          <w:tcPr>
            <w:tcW w:w="1343" w:type="pct"/>
          </w:tcPr>
          <w:p w:rsidR="00190733" w:rsidRPr="007A6CBC" w:rsidRDefault="00010BFB" w:rsidP="00190733">
            <w:pPr>
              <w:rPr>
                <w:color w:val="4F81BD" w:themeColor="accent1"/>
              </w:rPr>
            </w:pPr>
            <w:r w:rsidRPr="007A6CBC">
              <w:rPr>
                <w:color w:val="4F81BD" w:themeColor="accent1"/>
              </w:rPr>
              <w:t>TRIP</w:t>
            </w:r>
          </w:p>
          <w:p w:rsidR="00190733" w:rsidRPr="007A6CBC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</w:tcPr>
          <w:p w:rsidR="00190733" w:rsidRPr="007A6CBC" w:rsidRDefault="007A6CBC" w:rsidP="00190733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</w:tcPr>
          <w:p w:rsidR="00190733" w:rsidRPr="007A6CBC" w:rsidRDefault="00010BFB" w:rsidP="00190733">
            <w:pPr>
              <w:rPr>
                <w:color w:val="4F81BD" w:themeColor="accent1"/>
              </w:rPr>
            </w:pPr>
            <w:r w:rsidRPr="007A6CBC">
              <w:rPr>
                <w:color w:val="4F81BD" w:themeColor="accent1"/>
              </w:rPr>
              <w:t>TBC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010BFB" w:rsidP="00190733">
            <w:r>
              <w:t>Mon 17</w:t>
            </w:r>
            <w:r w:rsidR="00197212">
              <w:t>/10</w:t>
            </w:r>
            <w:r w:rsidR="00190733">
              <w:t>/22</w:t>
            </w:r>
          </w:p>
        </w:tc>
        <w:tc>
          <w:tcPr>
            <w:tcW w:w="1343" w:type="pct"/>
            <w:shd w:val="clear" w:color="auto" w:fill="auto"/>
          </w:tcPr>
          <w:p w:rsidR="00190733" w:rsidRDefault="00010BFB" w:rsidP="00010BFB">
            <w:r>
              <w:t>Games night</w:t>
            </w:r>
          </w:p>
          <w:p w:rsidR="00190733" w:rsidRPr="00E33D61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010BFB" w:rsidP="00190733">
            <w:r>
              <w:t xml:space="preserve">18:00 </w:t>
            </w:r>
            <w:r w:rsidR="00995B59">
              <w:t>–</w:t>
            </w:r>
            <w:r>
              <w:t xml:space="preserve"> </w:t>
            </w:r>
            <w:r w:rsidR="00995B59">
              <w:t>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</w:tcPr>
          <w:p w:rsidR="00190733" w:rsidRPr="001C67FB" w:rsidRDefault="00010BFB" w:rsidP="00190733">
            <w:r>
              <w:t>Wed 19/10</w:t>
            </w:r>
            <w:r w:rsidR="00190733">
              <w:t>/22</w:t>
            </w:r>
          </w:p>
        </w:tc>
        <w:tc>
          <w:tcPr>
            <w:tcW w:w="1343" w:type="pct"/>
          </w:tcPr>
          <w:p w:rsidR="00190733" w:rsidRDefault="00995B59" w:rsidP="00190733">
            <w:r>
              <w:t xml:space="preserve"> Tasty Apples night 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995B59" w:rsidP="00190733">
            <w:r>
              <w:t>18:00 – 20:00</w:t>
            </w:r>
          </w:p>
        </w:tc>
        <w:tc>
          <w:tcPr>
            <w:tcW w:w="1364" w:type="pct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995B59" w:rsidP="00995B59">
            <w:pPr>
              <w:jc w:val="both"/>
            </w:pPr>
            <w:r w:rsidRPr="003532FA">
              <w:t xml:space="preserve"> </w:t>
            </w:r>
            <w:r w:rsidR="001C1E1A" w:rsidRPr="003532FA">
              <w:t xml:space="preserve">   Mon 24/10/22 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1C1E1A" w:rsidP="00995B59">
            <w:pPr>
              <w:jc w:val="both"/>
            </w:pPr>
            <w:r w:rsidRPr="003532FA">
              <w:t xml:space="preserve">   </w:t>
            </w:r>
            <w:r w:rsidR="00197212" w:rsidRPr="003532FA">
              <w:t>Pumpkin</w:t>
            </w:r>
            <w:r w:rsidRPr="003532FA">
              <w:t xml:space="preserve"> carving</w:t>
            </w:r>
          </w:p>
          <w:p w:rsidR="00190733" w:rsidRPr="003532F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1C1E1A" w:rsidP="00190733">
            <w:r w:rsidRPr="003532FA"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1C1E1A" w:rsidP="00190733">
            <w:r w:rsidRPr="003532FA">
              <w:t>George Edwards Hall</w:t>
            </w:r>
          </w:p>
        </w:tc>
      </w:tr>
      <w:tr w:rsidR="00190733" w:rsidRPr="00B55C79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1C67FB" w:rsidRDefault="001C1E1A" w:rsidP="00190733">
            <w:r>
              <w:t>Wed 26/10</w:t>
            </w:r>
            <w:r w:rsidR="00190733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Default="00197212" w:rsidP="00190733">
            <w:r>
              <w:t>Pumpkin</w:t>
            </w:r>
            <w:r w:rsidR="001C1E1A">
              <w:t xml:space="preserve"> carving 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Default="001C1E1A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190733" w:rsidRPr="00B55C79" w:rsidRDefault="001C1E1A" w:rsidP="00190733">
            <w:r>
              <w:t xml:space="preserve"> Half Term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1C1E1A" w:rsidP="00190733">
            <w:r>
              <w:t>Mon 7/11</w:t>
            </w:r>
            <w:r w:rsidR="00190733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C1E1A" w:rsidP="00190733">
            <w:r>
              <w:t>Welcome back night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C1E1A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1C1E1A" w:rsidP="00190733">
            <w:r>
              <w:t>Wed 9/11</w:t>
            </w:r>
            <w:r w:rsidR="00190733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C1E1A" w:rsidP="00190733">
            <w:r>
              <w:t xml:space="preserve">Design a poster for </w:t>
            </w:r>
            <w:r w:rsidR="00197212">
              <w:t>remembrance</w:t>
            </w:r>
            <w:r>
              <w:t xml:space="preserve"> day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C1E1A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1C1E1A" w:rsidP="00190733">
            <w:r w:rsidRPr="00FA0E5A">
              <w:t>Mon 14/11</w:t>
            </w:r>
            <w:r w:rsidR="00190733" w:rsidRPr="00FA0E5A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1C1E1A" w:rsidP="00190733">
            <w:r w:rsidRPr="00FA0E5A">
              <w:t>Ping Pong Competition</w:t>
            </w:r>
          </w:p>
          <w:p w:rsidR="00190733" w:rsidRPr="00FA0E5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1C1E1A" w:rsidP="00190733">
            <w:r w:rsidRPr="00FA0E5A"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1C1E1A" w:rsidP="00190733">
            <w:r w:rsidRPr="00FA0E5A"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190733" w:rsidP="00190733">
            <w:pPr>
              <w:rPr>
                <w:color w:val="FF0000"/>
              </w:rPr>
            </w:pPr>
            <w:r w:rsidRPr="007A6CBC">
              <w:rPr>
                <w:color w:val="FF0000"/>
              </w:rPr>
              <w:t xml:space="preserve">Wed </w:t>
            </w:r>
            <w:r w:rsidR="001C1E1A" w:rsidRPr="007A6CBC">
              <w:rPr>
                <w:color w:val="FF0000"/>
              </w:rPr>
              <w:t>16/11</w:t>
            </w:r>
            <w:r w:rsidRPr="007A6CBC">
              <w:rPr>
                <w:color w:val="FF0000"/>
              </w:rPr>
              <w:t>/22</w:t>
            </w:r>
          </w:p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434F56" w:rsidP="00190733">
            <w:pPr>
              <w:rPr>
                <w:color w:val="FF0000"/>
              </w:rPr>
            </w:pPr>
            <w:r w:rsidRPr="007A6CBC">
              <w:rPr>
                <w:color w:val="FF0000"/>
              </w:rPr>
              <w:t>CLOSED FOR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434F56" w:rsidP="00190733">
            <w:pPr>
              <w:rPr>
                <w:color w:val="FF0000"/>
              </w:rPr>
            </w:pPr>
            <w:r w:rsidRPr="007A6CBC">
              <w:rPr>
                <w:color w:val="FF0000"/>
              </w:rPr>
              <w:t>Ruabon</w:t>
            </w:r>
          </w:p>
        </w:tc>
      </w:tr>
      <w:tr w:rsidR="00952EB6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952EB6" w:rsidP="00197212">
            <w:pPr>
              <w:rPr>
                <w:color w:val="4F81BD" w:themeColor="accent1"/>
              </w:rPr>
            </w:pPr>
            <w:r w:rsidRPr="00197212">
              <w:rPr>
                <w:color w:val="4F81BD" w:themeColor="accent1"/>
              </w:rPr>
              <w:t>Thurs 17/11/22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952EB6" w:rsidP="00190733">
            <w:pPr>
              <w:rPr>
                <w:color w:val="4F81BD" w:themeColor="accent1"/>
              </w:rPr>
            </w:pPr>
            <w:r w:rsidRPr="00197212">
              <w:rPr>
                <w:color w:val="4F81BD" w:themeColor="accent1"/>
              </w:rPr>
              <w:t xml:space="preserve">World </w:t>
            </w:r>
            <w:r w:rsidR="00197212" w:rsidRPr="00197212">
              <w:rPr>
                <w:color w:val="4F81BD" w:themeColor="accent1"/>
              </w:rPr>
              <w:t>Children’</w:t>
            </w:r>
            <w:bookmarkStart w:id="0" w:name="_GoBack"/>
            <w:bookmarkEnd w:id="0"/>
            <w:r w:rsidR="00197212" w:rsidRPr="00197212">
              <w:rPr>
                <w:color w:val="4F81BD" w:themeColor="accent1"/>
              </w:rPr>
              <w:t>s</w:t>
            </w:r>
            <w:r w:rsidRPr="00197212">
              <w:rPr>
                <w:color w:val="4F81BD" w:themeColor="accent1"/>
              </w:rPr>
              <w:t xml:space="preserve"> Day</w:t>
            </w:r>
          </w:p>
          <w:p w:rsidR="00197212" w:rsidRDefault="00197212" w:rsidP="00190733">
            <w:pPr>
              <w:rPr>
                <w:color w:val="4F81BD" w:themeColor="accent1"/>
              </w:rPr>
            </w:pPr>
            <w:r w:rsidRPr="00197212">
              <w:rPr>
                <w:color w:val="4F81BD" w:themeColor="accent1"/>
              </w:rPr>
              <w:t>TRIP</w:t>
            </w:r>
          </w:p>
          <w:p w:rsidR="007A6CBC" w:rsidRPr="00197212" w:rsidRDefault="007A6CBC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197212" w:rsidP="00190733">
            <w:pPr>
              <w:rPr>
                <w:color w:val="4F81BD" w:themeColor="accent1"/>
              </w:rPr>
            </w:pPr>
            <w:r w:rsidRPr="00197212">
              <w:rPr>
                <w:color w:val="4F81BD" w:themeColor="accent1"/>
              </w:rPr>
              <w:t>17:00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952EB6" w:rsidP="00190733">
            <w:pPr>
              <w:rPr>
                <w:color w:val="4F81BD" w:themeColor="accent1"/>
              </w:rPr>
            </w:pPr>
            <w:r w:rsidRPr="00197212">
              <w:rPr>
                <w:color w:val="4F81BD" w:themeColor="accent1"/>
              </w:rPr>
              <w:t>Ty Pawb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Mon 21/11</w:t>
            </w:r>
            <w:r w:rsidR="00190733">
              <w:t>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National Gingerbread Night</w:t>
            </w:r>
          </w:p>
          <w:p w:rsidR="007A6CBC" w:rsidRPr="00E33D61" w:rsidRDefault="007A6CBC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Wed 23/11</w:t>
            </w:r>
            <w:r w:rsidR="00190733">
              <w:t>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Movie Night</w:t>
            </w:r>
          </w:p>
          <w:p w:rsidR="007A6CBC" w:rsidRDefault="007A6CBC" w:rsidP="00190733"/>
          <w:p w:rsidR="007A6CBC" w:rsidRPr="00E33D61" w:rsidRDefault="007A6CBC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4E0CA1" w:rsidRPr="00013F2C" w:rsidTr="0034697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Location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Mon 28/11</w:t>
            </w:r>
            <w:r w:rsidR="00190733">
              <w:t>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434F56" w:rsidP="00434F56">
            <w:r>
              <w:t>Pizza  Making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434F56" w:rsidP="00190733">
            <w:r>
              <w:t>Wed 30/11</w:t>
            </w:r>
            <w:r w:rsidR="00190733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434F56" w:rsidP="00190733">
            <w:r>
              <w:t>Fire Pit Night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  <w:r w:rsidR="00B401F8">
              <w:t xml:space="preserve"> Car Park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190733">
            <w:r w:rsidRPr="00FA0E5A">
              <w:t>Mon 5/12</w:t>
            </w:r>
            <w:r w:rsidR="00190733" w:rsidRPr="00FA0E5A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B401F8">
            <w:pPr>
              <w:jc w:val="both"/>
            </w:pPr>
            <w:r w:rsidRPr="00FA0E5A">
              <w:t xml:space="preserve">      Christmas Card Making Night   </w:t>
            </w:r>
          </w:p>
          <w:p w:rsidR="00190733" w:rsidRPr="00FA0E5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190733">
            <w:r w:rsidRPr="00FA0E5A"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190733">
            <w:r w:rsidRPr="00FA0E5A"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Wed 7/12</w:t>
            </w:r>
            <w:r w:rsidR="00190733">
              <w:t>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B401F8">
            <w:r>
              <w:t>Christmas Jumper competition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Mon 12/12</w:t>
            </w:r>
            <w:r w:rsidR="00190733">
              <w:t>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B401F8" w:rsidP="00B401F8">
            <w:r>
              <w:t>National Hot Chocolate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B401F8" w:rsidP="00190733">
            <w:r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190733">
            <w:r w:rsidRPr="00FA0E5A">
              <w:t>Wed 14/12</w:t>
            </w:r>
            <w:r w:rsidR="00190733" w:rsidRPr="00FA0E5A">
              <w:t>/22</w:t>
            </w:r>
          </w:p>
          <w:p w:rsidR="00190733" w:rsidRPr="00FA0E5A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190733">
            <w:r w:rsidRPr="00FA0E5A">
              <w:t>TRIP</w:t>
            </w:r>
          </w:p>
          <w:p w:rsidR="00190733" w:rsidRPr="00FA0E5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B401F8" w:rsidP="00190733">
            <w:r w:rsidRPr="00FA0E5A">
              <w:t>18:00 -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190733" w:rsidP="00190733">
            <w:r w:rsidRPr="00FA0E5A">
              <w:t>TBC</w:t>
            </w:r>
          </w:p>
        </w:tc>
      </w:tr>
      <w:tr w:rsidR="00190733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Mon 19/12/22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B401F8" w:rsidP="00190733">
            <w:proofErr w:type="spellStart"/>
            <w:r>
              <w:t>Toastie</w:t>
            </w:r>
            <w:proofErr w:type="spellEnd"/>
            <w:r>
              <w:t xml:space="preserve"> Making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90733" w:rsidRPr="00B55C79" w:rsidRDefault="00B401F8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C50D07" w:rsidP="00190733">
            <w:r>
              <w:t>George Edwards Hall</w:t>
            </w:r>
          </w:p>
        </w:tc>
      </w:tr>
      <w:tr w:rsidR="00190733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B401F8" w:rsidP="00190733">
            <w:r>
              <w:t>Wed 21/12/22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C50D07" w:rsidP="00190733">
            <w:r>
              <w:t xml:space="preserve">Christmas </w:t>
            </w:r>
            <w:r w:rsidR="00B401F8">
              <w:t>Party Night</w:t>
            </w:r>
            <w:r>
              <w:t xml:space="preserve"> and Food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90733" w:rsidRPr="00B55C79" w:rsidRDefault="00C50D07" w:rsidP="00190733">
            <w:r>
              <w:t>18:00 –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C50D07" w:rsidP="00190733">
            <w:r>
              <w:t>George Edwards Hall</w:t>
            </w:r>
          </w:p>
        </w:tc>
      </w:tr>
    </w:tbl>
    <w:p w:rsidR="002C3890" w:rsidRDefault="002C3890" w:rsidP="00B47409"/>
    <w:p w:rsidR="002C3890" w:rsidRDefault="002C3890" w:rsidP="00B47409"/>
    <w:p w:rsidR="00C76BF0" w:rsidRPr="00807842" w:rsidRDefault="00C76BF0" w:rsidP="00B47409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B4740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B47409">
      <w:r>
        <w:separator/>
      </w:r>
    </w:p>
  </w:endnote>
  <w:endnote w:type="continuationSeparator" w:id="0">
    <w:p w:rsidR="00566903" w:rsidRDefault="00566903" w:rsidP="00B4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B4740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B47409">
      <w:r>
        <w:separator/>
      </w:r>
    </w:p>
  </w:footnote>
  <w:footnote w:type="continuationSeparator" w:id="0">
    <w:p w:rsidR="00566903" w:rsidRDefault="00566903" w:rsidP="00B47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B4740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B474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47409">
    <w:pPr>
      <w:pStyle w:val="Header"/>
    </w:pPr>
  </w:p>
  <w:p w:rsidR="00F86700" w:rsidRDefault="005C00E8" w:rsidP="00B47409">
    <w:pPr>
      <w:pStyle w:val="Header"/>
    </w:pPr>
    <w:r>
      <w:t xml:space="preserve">                               </w:t>
    </w:r>
  </w:p>
  <w:p w:rsidR="00F86700" w:rsidRDefault="00F86700" w:rsidP="00B47409">
    <w:pPr>
      <w:pStyle w:val="Header"/>
    </w:pPr>
  </w:p>
  <w:p w:rsidR="00DC2E54" w:rsidRDefault="00DC2E54" w:rsidP="00B474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0BFB"/>
    <w:rsid w:val="00013F2C"/>
    <w:rsid w:val="00016CD9"/>
    <w:rsid w:val="0002174A"/>
    <w:rsid w:val="00032A94"/>
    <w:rsid w:val="0006190D"/>
    <w:rsid w:val="00064461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559B"/>
    <w:rsid w:val="00190733"/>
    <w:rsid w:val="0019314A"/>
    <w:rsid w:val="00193F33"/>
    <w:rsid w:val="00197212"/>
    <w:rsid w:val="00197AAD"/>
    <w:rsid w:val="001B088E"/>
    <w:rsid w:val="001B0E5B"/>
    <w:rsid w:val="001C1E1A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705AC"/>
    <w:rsid w:val="00285AB6"/>
    <w:rsid w:val="00290022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532FA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4F56"/>
    <w:rsid w:val="00435AD3"/>
    <w:rsid w:val="004451C8"/>
    <w:rsid w:val="00460891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0CA1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905B2"/>
    <w:rsid w:val="007A6CBC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2EB6"/>
    <w:rsid w:val="00956136"/>
    <w:rsid w:val="00972BD7"/>
    <w:rsid w:val="0099010A"/>
    <w:rsid w:val="00995B59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01F8"/>
    <w:rsid w:val="00B43804"/>
    <w:rsid w:val="00B47409"/>
    <w:rsid w:val="00B5433F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0D07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0E5A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42148875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47409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6F573-F380-447F-92CC-A926FAE93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85</TotalTime>
  <Pages>3</Pages>
  <Words>374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8</cp:revision>
  <cp:lastPrinted>2019-01-21T20:21:00Z</cp:lastPrinted>
  <dcterms:created xsi:type="dcterms:W3CDTF">2022-06-09T17:16:00Z</dcterms:created>
  <dcterms:modified xsi:type="dcterms:W3CDTF">2022-08-16T10:55:00Z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