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676486">
      <w:pPr>
        <w:pStyle w:val="Title"/>
      </w:pPr>
      <w:r w:rsidRPr="00013F2C">
        <w:t xml:space="preserve">Programme for </w:t>
      </w:r>
      <w:r w:rsidR="00D12DE0">
        <w:t>Glyn Ceiriog</w:t>
      </w:r>
      <w:r w:rsidR="00D12DE0">
        <w:t xml:space="preserve"> </w:t>
      </w:r>
      <w:r w:rsidR="007244A9">
        <w:t xml:space="preserve">Youth Provision </w:t>
      </w:r>
      <w:r w:rsidR="00DE3C04">
        <w:t xml:space="preserve"> </w:t>
      </w:r>
    </w:p>
    <w:p w:rsidR="00C76BF0" w:rsidRPr="00013F2C" w:rsidRDefault="00EA4DCF" w:rsidP="00676486">
      <w:pPr>
        <w:pStyle w:val="Title"/>
      </w:pPr>
      <w:r>
        <w:t xml:space="preserve">September </w:t>
      </w:r>
      <w:r w:rsidR="00032A94">
        <w:t>202</w:t>
      </w:r>
      <w:r w:rsidR="00DE3C04">
        <w:t>2</w:t>
      </w:r>
      <w:r w:rsidR="007244A9">
        <w:t xml:space="preserve"> – </w:t>
      </w:r>
      <w:r>
        <w:t xml:space="preserve">December </w:t>
      </w:r>
      <w:r w:rsidR="00DE3C04">
        <w:t>2022</w:t>
      </w:r>
    </w:p>
    <w:p w:rsidR="00C76BF0" w:rsidRPr="00013F2C" w:rsidRDefault="00C76BF0" w:rsidP="0067648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67648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67648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67648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676486">
            <w:pPr>
              <w:pStyle w:val="TableHeader"/>
            </w:pPr>
            <w:r w:rsidRPr="00013F2C">
              <w:t>Location</w:t>
            </w:r>
          </w:p>
        </w:tc>
      </w:tr>
      <w:tr w:rsidR="00CA1069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1C67FB" w:rsidRDefault="00CA1069" w:rsidP="00676486">
            <w:r>
              <w:t>Tues</w:t>
            </w:r>
            <w:r w:rsidR="00EA4DCF">
              <w:t xml:space="preserve"> 13/9</w:t>
            </w:r>
            <w:r>
              <w:t>/22</w:t>
            </w:r>
          </w:p>
        </w:tc>
        <w:tc>
          <w:tcPr>
            <w:tcW w:w="1343" w:type="pct"/>
            <w:shd w:val="clear" w:color="auto" w:fill="auto"/>
          </w:tcPr>
          <w:p w:rsidR="00CA1069" w:rsidRPr="001C67FB" w:rsidRDefault="004445A2" w:rsidP="00676486">
            <w:r>
              <w:t>Re Engage - Drink &amp; catch up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A1069" w:rsidRPr="00B55C79" w:rsidRDefault="00CA1069" w:rsidP="0067648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A1069" w:rsidP="00676486">
            <w:r>
              <w:t>Park and Playing Field</w:t>
            </w:r>
          </w:p>
        </w:tc>
      </w:tr>
      <w:tr w:rsidR="00CA1069" w:rsidRPr="00013F2C" w:rsidTr="009749C5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3B29D8" w:rsidRDefault="00CA1069" w:rsidP="00676486">
            <w:r>
              <w:t xml:space="preserve">Tues </w:t>
            </w:r>
            <w:r w:rsidR="00EA4DCF">
              <w:t>20/09/</w:t>
            </w:r>
            <w:r w:rsidRPr="003B29D8">
              <w:t>22</w:t>
            </w:r>
          </w:p>
        </w:tc>
        <w:tc>
          <w:tcPr>
            <w:tcW w:w="1343" w:type="pct"/>
            <w:shd w:val="clear" w:color="auto" w:fill="auto"/>
          </w:tcPr>
          <w:p w:rsidR="00CA1069" w:rsidRDefault="00221B3B" w:rsidP="00676486">
            <w:r>
              <w:t>Fruit Kababs</w:t>
            </w:r>
          </w:p>
        </w:tc>
        <w:tc>
          <w:tcPr>
            <w:tcW w:w="1127" w:type="pct"/>
            <w:shd w:val="clear" w:color="auto" w:fill="auto"/>
          </w:tcPr>
          <w:p w:rsidR="00CA1069" w:rsidRDefault="00CA1069" w:rsidP="00676486">
            <w:r w:rsidRPr="00E67BA7"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A1069" w:rsidP="00676486">
            <w:r>
              <w:t>Park and Playing Field</w:t>
            </w:r>
          </w:p>
        </w:tc>
      </w:tr>
      <w:tr w:rsidR="00CA1069" w:rsidRPr="00013F2C" w:rsidTr="009749C5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1C67FB" w:rsidRDefault="00CA1069" w:rsidP="00676486">
            <w:r>
              <w:t>Tues</w:t>
            </w:r>
            <w:r w:rsidR="00EA4DCF">
              <w:t>27/09/</w:t>
            </w:r>
            <w:r>
              <w:t>22</w:t>
            </w:r>
          </w:p>
        </w:tc>
        <w:tc>
          <w:tcPr>
            <w:tcW w:w="1343" w:type="pct"/>
            <w:shd w:val="clear" w:color="auto" w:fill="auto"/>
          </w:tcPr>
          <w:p w:rsidR="00CA1069" w:rsidRPr="00090992" w:rsidRDefault="00EA4DCF" w:rsidP="004445A2">
            <w:r>
              <w:t>Water balloon fight (</w:t>
            </w:r>
            <w:r w:rsidR="004445A2">
              <w:t>Weather Permitting</w:t>
            </w:r>
            <w:r>
              <w:t>)</w:t>
            </w:r>
          </w:p>
        </w:tc>
        <w:tc>
          <w:tcPr>
            <w:tcW w:w="1127" w:type="pct"/>
            <w:shd w:val="clear" w:color="auto" w:fill="auto"/>
          </w:tcPr>
          <w:p w:rsidR="00CA1069" w:rsidRDefault="00CA1069" w:rsidP="00676486">
            <w:r w:rsidRPr="00E67BA7"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A1069" w:rsidP="00676486">
            <w:r>
              <w:t>Park and Playing Field</w:t>
            </w:r>
          </w:p>
        </w:tc>
      </w:tr>
      <w:tr w:rsidR="00CA1069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A1069" w:rsidRPr="001C67FB" w:rsidRDefault="00CA1069" w:rsidP="00676486">
            <w:r>
              <w:t>Tues</w:t>
            </w:r>
            <w:r w:rsidR="00EA4DCF">
              <w:t xml:space="preserve"> 4/10</w:t>
            </w:r>
            <w:r>
              <w:t>/22</w:t>
            </w:r>
          </w:p>
        </w:tc>
        <w:tc>
          <w:tcPr>
            <w:tcW w:w="1343" w:type="pct"/>
            <w:shd w:val="clear" w:color="auto" w:fill="FFFFFF" w:themeFill="background1"/>
          </w:tcPr>
          <w:p w:rsidR="004445A2" w:rsidRDefault="00C07E08" w:rsidP="00C07E08">
            <w:r>
              <w:t xml:space="preserve">Design </w:t>
            </w:r>
            <w:r w:rsidR="004445A2">
              <w:t xml:space="preserve">your </w:t>
            </w:r>
            <w:r>
              <w:t>own</w:t>
            </w:r>
          </w:p>
          <w:p w:rsidR="00C07E08" w:rsidRPr="003D1646" w:rsidRDefault="00C07E08" w:rsidP="004445A2">
            <w:r>
              <w:t xml:space="preserve"> t-shirt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CA1069" w:rsidRPr="00090992" w:rsidRDefault="00290FC3" w:rsidP="00676486">
            <w:r>
              <w:t>6</w:t>
            </w:r>
            <w:r w:rsidR="00EA4DCF">
              <w:t>.30-830</w:t>
            </w:r>
          </w:p>
        </w:tc>
        <w:tc>
          <w:tcPr>
            <w:tcW w:w="1364" w:type="pct"/>
            <w:shd w:val="clear" w:color="auto" w:fill="FFFFFF" w:themeFill="background1"/>
          </w:tcPr>
          <w:p w:rsidR="004445A2" w:rsidRDefault="00EA4DCF" w:rsidP="00676486">
            <w:r>
              <w:t xml:space="preserve">Park </w:t>
            </w:r>
            <w:r w:rsidR="004445A2">
              <w:t>and P</w:t>
            </w:r>
            <w:r>
              <w:t xml:space="preserve">laying </w:t>
            </w:r>
          </w:p>
          <w:p w:rsidR="00CA1069" w:rsidRPr="00B55C79" w:rsidRDefault="004445A2" w:rsidP="00676486">
            <w:r>
              <w:t>F</w:t>
            </w:r>
            <w:r w:rsidR="00EA4DCF">
              <w:t>ield</w:t>
            </w:r>
          </w:p>
        </w:tc>
      </w:tr>
      <w:tr w:rsidR="00CA1069" w:rsidRPr="00013F2C" w:rsidTr="008349D1">
        <w:trPr>
          <w:trHeight w:val="301"/>
        </w:trPr>
        <w:tc>
          <w:tcPr>
            <w:tcW w:w="1166" w:type="pct"/>
          </w:tcPr>
          <w:p w:rsidR="00CA1069" w:rsidRPr="001C67FB" w:rsidRDefault="00E56583" w:rsidP="00676486">
            <w:r>
              <w:t>Tues 11/10</w:t>
            </w:r>
            <w:r w:rsidR="00CA1069">
              <w:t>/22</w:t>
            </w:r>
          </w:p>
        </w:tc>
        <w:tc>
          <w:tcPr>
            <w:tcW w:w="1343" w:type="pct"/>
          </w:tcPr>
          <w:p w:rsidR="00221B3B" w:rsidRDefault="00221B3B" w:rsidP="00221B3B">
            <w:r>
              <w:t>Rounder’s</w:t>
            </w:r>
          </w:p>
          <w:p w:rsidR="00CA1069" w:rsidRPr="00E33D61" w:rsidRDefault="00CA1069" w:rsidP="00221B3B"/>
        </w:tc>
        <w:tc>
          <w:tcPr>
            <w:tcW w:w="1127" w:type="pct"/>
          </w:tcPr>
          <w:p w:rsidR="00CA1069" w:rsidRDefault="00CA1069" w:rsidP="00676486">
            <w:r w:rsidRPr="000173E6">
              <w:t>6.30-8.30</w:t>
            </w:r>
          </w:p>
        </w:tc>
        <w:tc>
          <w:tcPr>
            <w:tcW w:w="1364" w:type="pct"/>
          </w:tcPr>
          <w:p w:rsidR="00CA1069" w:rsidRPr="00B55C79" w:rsidRDefault="00CA1069" w:rsidP="00676486">
            <w:r>
              <w:t>Park and Playing Field</w:t>
            </w:r>
          </w:p>
        </w:tc>
      </w:tr>
      <w:tr w:rsidR="00CA1069" w:rsidRPr="00013F2C" w:rsidTr="008349D1">
        <w:trPr>
          <w:trHeight w:val="301"/>
        </w:trPr>
        <w:tc>
          <w:tcPr>
            <w:tcW w:w="1166" w:type="pct"/>
          </w:tcPr>
          <w:p w:rsidR="00CA1069" w:rsidRPr="001C67FB" w:rsidRDefault="00E56583" w:rsidP="00676486">
            <w:r>
              <w:t>Tues 18/10</w:t>
            </w:r>
            <w:r w:rsidR="00CA1069">
              <w:t>/22</w:t>
            </w:r>
          </w:p>
        </w:tc>
        <w:tc>
          <w:tcPr>
            <w:tcW w:w="1343" w:type="pct"/>
          </w:tcPr>
          <w:p w:rsidR="00CA1069" w:rsidRPr="00E33D61" w:rsidRDefault="004D17FF" w:rsidP="004445A2">
            <w:r>
              <w:t>Mocktail making</w:t>
            </w:r>
          </w:p>
        </w:tc>
        <w:tc>
          <w:tcPr>
            <w:tcW w:w="1127" w:type="pct"/>
          </w:tcPr>
          <w:p w:rsidR="00CA1069" w:rsidRDefault="00CA1069" w:rsidP="00676486">
            <w:r w:rsidRPr="000173E6">
              <w:t>6.30-8.30</w:t>
            </w:r>
          </w:p>
        </w:tc>
        <w:tc>
          <w:tcPr>
            <w:tcW w:w="1364" w:type="pct"/>
          </w:tcPr>
          <w:p w:rsidR="00CA1069" w:rsidRPr="00B55C79" w:rsidRDefault="00CA1069" w:rsidP="00676486">
            <w:r>
              <w:t>Park and Playing Field</w:t>
            </w:r>
          </w:p>
        </w:tc>
      </w:tr>
      <w:tr w:rsidR="00CA1069" w:rsidRPr="00B55C79" w:rsidTr="008349D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Pr="001C67FB" w:rsidRDefault="00E56583" w:rsidP="00676486">
            <w:r>
              <w:t>Tues 25/10</w:t>
            </w:r>
            <w:r w:rsidR="00CA1069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07E08" w:rsidRDefault="00C07E08" w:rsidP="00C07E08">
            <w:r>
              <w:t>Art and crafts</w:t>
            </w:r>
          </w:p>
          <w:p w:rsidR="00CA1069" w:rsidRPr="00E33D61" w:rsidRDefault="00CA1069" w:rsidP="00221B3B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Default="00CA1069" w:rsidP="00676486">
            <w:r w:rsidRPr="000173E6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Pr="00B55C79" w:rsidRDefault="00CA1069" w:rsidP="00676486">
            <w:r>
              <w:t>Park and Playing Field</w:t>
            </w:r>
          </w:p>
        </w:tc>
      </w:tr>
      <w:tr w:rsidR="00CA1069" w:rsidRPr="00B55C79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E60E0A" w:rsidRPr="00B55C79" w:rsidRDefault="00E56583" w:rsidP="00676486">
            <w:r>
              <w:t>October half term</w:t>
            </w:r>
          </w:p>
        </w:tc>
      </w:tr>
      <w:tr w:rsidR="00156327" w:rsidRPr="00B55C79" w:rsidTr="00C928C2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156327" w:rsidRPr="00013F2C" w:rsidRDefault="00156327" w:rsidP="0067648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156327" w:rsidP="0067648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156327" w:rsidP="0067648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156327" w:rsidP="00676486">
            <w:pPr>
              <w:pStyle w:val="TableHeader"/>
            </w:pPr>
            <w:r w:rsidRPr="00013F2C">
              <w:t>Location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C67FB" w:rsidRDefault="00E56583" w:rsidP="00676486">
            <w:r>
              <w:t>Tues 8/11</w:t>
            </w:r>
            <w:r w:rsidR="00156327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4445A2" w:rsidP="004445A2">
            <w:r>
              <w:t>Issue Based Discussions</w:t>
            </w:r>
            <w:r w:rsidR="00221B3B">
              <w:t xml:space="preserve"> and hot chocolate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676486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676486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56583" w:rsidRDefault="00E56583" w:rsidP="00676486">
            <w:r>
              <w:t>Tues 15</w:t>
            </w:r>
            <w:r w:rsidR="00156327" w:rsidRPr="00E56583">
              <w:t>/</w:t>
            </w:r>
            <w:r>
              <w:t>11</w:t>
            </w:r>
            <w:r w:rsidR="00156327" w:rsidRPr="00E56583"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56583" w:rsidRDefault="00E56583" w:rsidP="00676486">
            <w:r>
              <w:t xml:space="preserve">Marsh mellows and </w:t>
            </w:r>
            <w:r w:rsidR="00676486">
              <w:t>s’mores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56583" w:rsidRDefault="00156327" w:rsidP="00676486">
            <w:r w:rsidRPr="00E56583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4445A2" w:rsidP="00676486">
            <w:r>
              <w:t>Park and P</w:t>
            </w:r>
            <w:r w:rsidR="00676486">
              <w:t xml:space="preserve">laying </w:t>
            </w:r>
            <w:r>
              <w:t>F</w:t>
            </w:r>
            <w:r w:rsidR="00676486">
              <w:t>ield</w:t>
            </w:r>
          </w:p>
          <w:p w:rsidR="00676486" w:rsidRPr="00E56583" w:rsidRDefault="00676486" w:rsidP="00676486"/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E56583" w:rsidP="00676486">
            <w:r>
              <w:t>Tues 22/11</w:t>
            </w:r>
            <w:r w:rsidR="00156327">
              <w:t>/22</w:t>
            </w:r>
          </w:p>
          <w:p w:rsidR="00156327" w:rsidRPr="001C67FB" w:rsidRDefault="00156327" w:rsidP="0067648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221B3B" w:rsidP="00676486">
            <w:r>
              <w:t>Toast and 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676486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676486">
            <w:r>
              <w:t>Park and Playing Field</w:t>
            </w:r>
          </w:p>
          <w:p w:rsidR="008E14DE" w:rsidRPr="00B55C79" w:rsidRDefault="008E14DE" w:rsidP="00676486"/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676486" w:rsidP="00676486">
            <w:r>
              <w:t>Tues 29/11</w:t>
            </w:r>
            <w:r w:rsidR="00156327">
              <w:t>/22</w:t>
            </w:r>
          </w:p>
          <w:p w:rsidR="00156327" w:rsidRPr="001C67FB" w:rsidRDefault="00156327" w:rsidP="0067648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4445A2" w:rsidP="004445A2">
            <w:r>
              <w:t xml:space="preserve">Bangers and Chat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676486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676486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4445A2" w:rsidRDefault="00676486" w:rsidP="00676486">
            <w:pPr>
              <w:rPr>
                <w:color w:val="4F81BD" w:themeColor="accent1"/>
              </w:rPr>
            </w:pPr>
            <w:r w:rsidRPr="004445A2">
              <w:rPr>
                <w:color w:val="4F81BD" w:themeColor="accent1"/>
              </w:rPr>
              <w:lastRenderedPageBreak/>
              <w:t>Tues 06/12</w:t>
            </w:r>
            <w:r w:rsidR="00156327" w:rsidRPr="004445A2">
              <w:rPr>
                <w:color w:val="4F81BD" w:themeColor="accent1"/>
              </w:rPr>
              <w:t>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445A2" w:rsidRPr="004445A2" w:rsidRDefault="00221B3B" w:rsidP="004445A2">
            <w:pPr>
              <w:rPr>
                <w:color w:val="4F81BD" w:themeColor="accent1"/>
              </w:rPr>
            </w:pPr>
            <w:r w:rsidRPr="004445A2">
              <w:rPr>
                <w:color w:val="4F81BD" w:themeColor="accent1"/>
              </w:rPr>
              <w:t>Trip</w:t>
            </w:r>
          </w:p>
          <w:p w:rsidR="004445A2" w:rsidRPr="004445A2" w:rsidRDefault="004445A2" w:rsidP="00676486">
            <w:pPr>
              <w:rPr>
                <w:color w:val="4F81BD" w:themeColor="accent1"/>
              </w:rPr>
            </w:pPr>
            <w:r w:rsidRPr="004445A2">
              <w:rPr>
                <w:color w:val="4F81BD" w:themeColor="accent1"/>
              </w:rPr>
              <w:t>VENUE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4445A2" w:rsidRDefault="00156327" w:rsidP="00676486">
            <w:pPr>
              <w:rPr>
                <w:color w:val="4F81BD" w:themeColor="accent1"/>
              </w:rPr>
            </w:pPr>
            <w:r w:rsidRPr="004445A2">
              <w:rPr>
                <w:color w:val="4F81BD" w:themeColor="accent1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4445A2" w:rsidRDefault="00D12DE0" w:rsidP="00676486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TBC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676486" w:rsidP="00676486">
            <w:r>
              <w:t>Tues 13/12</w:t>
            </w:r>
            <w:r w:rsidR="00156327">
              <w:t>/22</w:t>
            </w:r>
          </w:p>
          <w:p w:rsidR="00156327" w:rsidRPr="001C67FB" w:rsidRDefault="00156327" w:rsidP="0067648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4445A2" w:rsidP="00676486">
            <w:r>
              <w:t>Hot Chocolate</w:t>
            </w:r>
            <w:r w:rsidR="00C07E08">
              <w:t xml:space="preserve"> and </w:t>
            </w:r>
            <w:proofErr w:type="spellStart"/>
            <w:r w:rsidR="00C07E08">
              <w:t>marshmellows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676486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676486">
            <w:r>
              <w:t>Park and Playing Field</w:t>
            </w:r>
          </w:p>
        </w:tc>
      </w:tr>
      <w:tr w:rsidR="00156327" w:rsidRPr="00B55C79" w:rsidTr="00676486">
        <w:trPr>
          <w:trHeight w:val="677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676486" w:rsidRDefault="00676486" w:rsidP="00676486">
            <w:r>
              <w:t>Tues 20/12/22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676486" w:rsidRDefault="00676486" w:rsidP="00676486">
            <w:r>
              <w:t>Pizza Night (pizza oven)</w:t>
            </w:r>
          </w:p>
          <w:p w:rsidR="00156327" w:rsidRPr="00156327" w:rsidRDefault="00156327" w:rsidP="0067648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676486" w:rsidP="00676486">
            <w:pPr>
              <w:rPr>
                <w:color w:val="548DD4" w:themeColor="text2" w:themeTint="99"/>
              </w:rPr>
            </w:pPr>
            <w:r w:rsidRPr="00676486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676486" w:rsidP="00676486">
            <w:r>
              <w:t>Park and playing Field</w:t>
            </w:r>
          </w:p>
        </w:tc>
      </w:tr>
      <w:tr w:rsidR="0028779E" w:rsidRPr="00B55C79" w:rsidTr="0028779E">
        <w:trPr>
          <w:trHeight w:val="677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28779E" w:rsidRPr="0028779E" w:rsidRDefault="0028779E" w:rsidP="008E14DE">
            <w:pPr>
              <w:rPr>
                <w:color w:val="auto"/>
              </w:rPr>
            </w:pPr>
            <w:r>
              <w:rPr>
                <w:color w:val="auto"/>
              </w:rPr>
              <w:t xml:space="preserve">Christmas </w:t>
            </w:r>
            <w:r w:rsidR="008E14DE">
              <w:rPr>
                <w:color w:val="auto"/>
              </w:rPr>
              <w:t>Holidays</w:t>
            </w:r>
          </w:p>
        </w:tc>
      </w:tr>
    </w:tbl>
    <w:p w:rsidR="002C3890" w:rsidRDefault="0028779E" w:rsidP="0028779E">
      <w:pPr>
        <w:tabs>
          <w:tab w:val="left" w:pos="225"/>
          <w:tab w:val="center" w:pos="5040"/>
        </w:tabs>
        <w:jc w:val="left"/>
      </w:pPr>
      <w:r>
        <w:tab/>
      </w:r>
      <w:r>
        <w:tab/>
      </w:r>
      <w:r>
        <w:tab/>
      </w:r>
    </w:p>
    <w:p w:rsidR="002C3890" w:rsidRDefault="002C3890" w:rsidP="00676486"/>
    <w:p w:rsidR="00C76BF0" w:rsidRPr="00807842" w:rsidRDefault="00C76BF0" w:rsidP="00676486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676486">
      <w:r w:rsidRPr="00807842">
        <w:t>Finally, we would love to hear your ideas for future activities so please don’t be afraid to share.</w:t>
      </w:r>
      <w:bookmarkStart w:id="0" w:name="_GoBack"/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676486">
      <w:r>
        <w:separator/>
      </w:r>
    </w:p>
  </w:endnote>
  <w:endnote w:type="continuationSeparator" w:id="0">
    <w:p w:rsidR="00566903" w:rsidRDefault="00566903" w:rsidP="0067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67648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676486">
      <w:r>
        <w:separator/>
      </w:r>
    </w:p>
  </w:footnote>
  <w:footnote w:type="continuationSeparator" w:id="0">
    <w:p w:rsidR="00566903" w:rsidRDefault="00566903" w:rsidP="00676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676486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67648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76486">
    <w:pPr>
      <w:pStyle w:val="Header"/>
    </w:pPr>
  </w:p>
  <w:p w:rsidR="00F86700" w:rsidRDefault="005C00E8" w:rsidP="00676486">
    <w:pPr>
      <w:pStyle w:val="Header"/>
    </w:pPr>
    <w:r>
      <w:t xml:space="preserve">                               </w:t>
    </w:r>
  </w:p>
  <w:p w:rsidR="00F86700" w:rsidRDefault="00F86700" w:rsidP="00676486">
    <w:pPr>
      <w:pStyle w:val="Header"/>
    </w:pPr>
  </w:p>
  <w:p w:rsidR="00DC2E54" w:rsidRDefault="00DC2E54" w:rsidP="006764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6327"/>
    <w:rsid w:val="00161B34"/>
    <w:rsid w:val="00167A66"/>
    <w:rsid w:val="001715E3"/>
    <w:rsid w:val="00176BE5"/>
    <w:rsid w:val="001811C4"/>
    <w:rsid w:val="0018559B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1B3B"/>
    <w:rsid w:val="00230857"/>
    <w:rsid w:val="00263683"/>
    <w:rsid w:val="00285AB6"/>
    <w:rsid w:val="0028779E"/>
    <w:rsid w:val="00290022"/>
    <w:rsid w:val="00290FC3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46F51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21E2"/>
    <w:rsid w:val="004445A2"/>
    <w:rsid w:val="004451C8"/>
    <w:rsid w:val="00462119"/>
    <w:rsid w:val="00464F54"/>
    <w:rsid w:val="00467BE4"/>
    <w:rsid w:val="004729A9"/>
    <w:rsid w:val="00475B5A"/>
    <w:rsid w:val="00480600"/>
    <w:rsid w:val="00487D63"/>
    <w:rsid w:val="0049277A"/>
    <w:rsid w:val="004C53F4"/>
    <w:rsid w:val="004C7E87"/>
    <w:rsid w:val="004D17FF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486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35EF5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548A1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14DE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07E08"/>
    <w:rsid w:val="00C33ED2"/>
    <w:rsid w:val="00C512E1"/>
    <w:rsid w:val="00C727D2"/>
    <w:rsid w:val="00C72F32"/>
    <w:rsid w:val="00C76BF0"/>
    <w:rsid w:val="00C80222"/>
    <w:rsid w:val="00C86094"/>
    <w:rsid w:val="00CA0330"/>
    <w:rsid w:val="00CA1069"/>
    <w:rsid w:val="00CD4812"/>
    <w:rsid w:val="00CE1C89"/>
    <w:rsid w:val="00CE7834"/>
    <w:rsid w:val="00D12DE0"/>
    <w:rsid w:val="00D309C3"/>
    <w:rsid w:val="00D33177"/>
    <w:rsid w:val="00D4312D"/>
    <w:rsid w:val="00D87A85"/>
    <w:rsid w:val="00D969FD"/>
    <w:rsid w:val="00DB0570"/>
    <w:rsid w:val="00DC2E54"/>
    <w:rsid w:val="00DC4B62"/>
    <w:rsid w:val="00DC73EF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56583"/>
    <w:rsid w:val="00E60E0A"/>
    <w:rsid w:val="00E94019"/>
    <w:rsid w:val="00E95A48"/>
    <w:rsid w:val="00EA4DCF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882617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76486"/>
    <w:pPr>
      <w:jc w:val="center"/>
    </w:pPr>
    <w:rPr>
      <w:rFonts w:ascii="Arial" w:hAnsi="Arial" w:cs="Arial"/>
      <w:b/>
      <w:i/>
      <w:color w:val="000000" w:themeColor="text1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2E4E7-CD2E-4C15-857D-9A0EDBEF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24</TotalTime>
  <Pages>2</Pages>
  <Words>217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6</cp:revision>
  <cp:lastPrinted>2019-01-21T20:21:00Z</cp:lastPrinted>
  <dcterms:created xsi:type="dcterms:W3CDTF">2022-06-28T18:46:00Z</dcterms:created>
  <dcterms:modified xsi:type="dcterms:W3CDTF">2022-08-16T10:43:00Z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