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B65883">
      <w:pPr>
        <w:pStyle w:val="Title"/>
      </w:pPr>
      <w:r w:rsidRPr="00013F2C">
        <w:t xml:space="preserve">Programme for </w:t>
      </w:r>
      <w:r w:rsidR="00DA1BFB">
        <w:t xml:space="preserve">Rhos </w:t>
      </w:r>
      <w:bookmarkStart w:id="0" w:name="_GoBack"/>
      <w:bookmarkEnd w:id="0"/>
      <w:r w:rsidR="00A17D95">
        <w:t>Youth Provision</w:t>
      </w:r>
    </w:p>
    <w:p w:rsidR="00C76BF0" w:rsidRPr="00013F2C" w:rsidRDefault="00A17D95" w:rsidP="00B65883">
      <w:pPr>
        <w:pStyle w:val="Title"/>
      </w:pPr>
      <w:r>
        <w:t>September</w:t>
      </w:r>
      <w:r w:rsidR="00032A94">
        <w:t xml:space="preserve"> 202</w:t>
      </w:r>
      <w:r w:rsidR="00DE3C04">
        <w:t>2</w:t>
      </w:r>
      <w:r w:rsidR="007244A9">
        <w:t xml:space="preserve"> – </w:t>
      </w:r>
      <w:r>
        <w:t>December</w:t>
      </w:r>
      <w:r w:rsidR="00DE3C04">
        <w:t xml:space="preserve"> 2022</w:t>
      </w:r>
    </w:p>
    <w:p w:rsidR="00C76BF0" w:rsidRPr="00013F2C" w:rsidRDefault="00C76BF0" w:rsidP="00B65883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B65883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65883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65883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65883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Pr="001C67FB" w:rsidRDefault="00EA69E2" w:rsidP="00B65883">
            <w:r>
              <w:t>14/09/2022</w:t>
            </w:r>
          </w:p>
        </w:tc>
        <w:tc>
          <w:tcPr>
            <w:tcW w:w="1343" w:type="pct"/>
            <w:shd w:val="clear" w:color="auto" w:fill="auto"/>
          </w:tcPr>
          <w:p w:rsidR="00032A94" w:rsidRDefault="00B65883" w:rsidP="00B65883">
            <w:r>
              <w:t>Welcome back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FF4F95" w:rsidP="00B65883">
            <w:r>
              <w:t>6pm-8pm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EA69E2" w:rsidP="00B65883">
            <w:r>
              <w:t>Ponciau Banks – Band Stand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21/09/2022</w:t>
            </w:r>
          </w:p>
        </w:tc>
        <w:tc>
          <w:tcPr>
            <w:tcW w:w="1343" w:type="pct"/>
            <w:shd w:val="clear" w:color="auto" w:fill="auto"/>
          </w:tcPr>
          <w:p w:rsidR="006B12B6" w:rsidRPr="00B65883" w:rsidRDefault="00B65883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Make your own P</w:t>
            </w:r>
            <w:r w:rsidR="00EA69E2" w:rsidRPr="00B65883">
              <w:rPr>
                <w:color w:val="4F81BD" w:themeColor="accent1"/>
              </w:rPr>
              <w:t>izza</w:t>
            </w:r>
          </w:p>
          <w:p w:rsidR="00B65883" w:rsidRPr="00B65883" w:rsidRDefault="00B65883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VISIT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65883" w:rsidRDefault="00FF4F95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 Youth Centre</w:t>
            </w:r>
          </w:p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Stanley Grove</w:t>
            </w:r>
          </w:p>
          <w:p w:rsidR="0049277A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Pr="001C67FB" w:rsidRDefault="00EA69E2" w:rsidP="00B65883">
            <w:r>
              <w:t>28/09/2022</w:t>
            </w:r>
          </w:p>
        </w:tc>
        <w:tc>
          <w:tcPr>
            <w:tcW w:w="1343" w:type="pct"/>
            <w:shd w:val="clear" w:color="auto" w:fill="auto"/>
          </w:tcPr>
          <w:p w:rsidR="0049277A" w:rsidRDefault="00EA69E2" w:rsidP="00B65883">
            <w:r>
              <w:t>Fire pit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FF4F95" w:rsidP="00B65883">
            <w:r>
              <w:t>6pm-8pm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EA69E2" w:rsidP="00B65883">
            <w:r>
              <w:t>Ponciau Banks – Band Stand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E7556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05/10/2022</w:t>
            </w:r>
          </w:p>
        </w:tc>
        <w:tc>
          <w:tcPr>
            <w:tcW w:w="1343" w:type="pct"/>
            <w:shd w:val="clear" w:color="auto" w:fill="auto"/>
          </w:tcPr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Games night</w:t>
            </w:r>
          </w:p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(Switch, board games, pool table)</w:t>
            </w:r>
          </w:p>
          <w:p w:rsidR="00B65883" w:rsidRPr="00B65883" w:rsidRDefault="00B65883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VISIT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65883" w:rsidRDefault="00FF4F95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 Youth Centre</w:t>
            </w:r>
          </w:p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Stanley Grove</w:t>
            </w:r>
          </w:p>
          <w:p w:rsidR="0049277A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B65883" w:rsidRDefault="00EA69E2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12/10/2022</w:t>
            </w:r>
          </w:p>
        </w:tc>
        <w:tc>
          <w:tcPr>
            <w:tcW w:w="1343" w:type="pct"/>
            <w:shd w:val="clear" w:color="auto" w:fill="auto"/>
          </w:tcPr>
          <w:p w:rsidR="0049277A" w:rsidRPr="00B65883" w:rsidRDefault="00EA69E2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Provision closed for planning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65883" w:rsidRDefault="00B65883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-</w:t>
            </w:r>
          </w:p>
        </w:tc>
        <w:tc>
          <w:tcPr>
            <w:tcW w:w="1364" w:type="pct"/>
            <w:shd w:val="clear" w:color="auto" w:fill="auto"/>
          </w:tcPr>
          <w:p w:rsidR="0049277A" w:rsidRPr="00B65883" w:rsidRDefault="00B65883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-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19/10/2022</w:t>
            </w:r>
          </w:p>
        </w:tc>
        <w:tc>
          <w:tcPr>
            <w:tcW w:w="1343" w:type="pct"/>
            <w:shd w:val="clear" w:color="auto" w:fill="auto"/>
          </w:tcPr>
          <w:p w:rsidR="006067D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Pumpkin carving</w:t>
            </w:r>
          </w:p>
          <w:p w:rsidR="00B65883" w:rsidRPr="00B65883" w:rsidRDefault="00B65883" w:rsidP="00B65883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VISIT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65883" w:rsidRDefault="00FF4F95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 Youth Centre</w:t>
            </w:r>
          </w:p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Stanley Grove</w:t>
            </w:r>
          </w:p>
          <w:p w:rsidR="0049277A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1C67FB" w:rsidRDefault="00EA69E2" w:rsidP="00B65883">
            <w:r>
              <w:t>26/10/2022</w:t>
            </w:r>
          </w:p>
        </w:tc>
        <w:tc>
          <w:tcPr>
            <w:tcW w:w="1343" w:type="pct"/>
            <w:shd w:val="clear" w:color="auto" w:fill="auto"/>
          </w:tcPr>
          <w:p w:rsidR="00DC2E54" w:rsidRPr="00090992" w:rsidRDefault="00EA69E2" w:rsidP="00B65883">
            <w:r>
              <w:t>Hotdogs &amp; hot chocolate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FF4F95" w:rsidP="00B65883">
            <w:r>
              <w:t>6pm-8pm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EA69E2" w:rsidP="00B65883">
            <w:r>
              <w:t>Ponciau Banks – Band Stand</w:t>
            </w:r>
          </w:p>
        </w:tc>
      </w:tr>
      <w:tr w:rsidR="00EA69E2" w:rsidRPr="00013F2C" w:rsidTr="00EA69E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EA69E2" w:rsidRPr="00B55C79" w:rsidRDefault="00EA69E2" w:rsidP="00B65883">
            <w:r>
              <w:t>1 week October Half Term Holidays</w:t>
            </w:r>
          </w:p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49277A" w:rsidRPr="001C67FB" w:rsidRDefault="00EA69E2" w:rsidP="00B65883">
            <w:r>
              <w:t>09/11/2022</w:t>
            </w:r>
          </w:p>
        </w:tc>
        <w:tc>
          <w:tcPr>
            <w:tcW w:w="1343" w:type="pct"/>
          </w:tcPr>
          <w:p w:rsidR="00DC2E54" w:rsidRPr="00090992" w:rsidRDefault="00EA69E2" w:rsidP="00B65883">
            <w:r>
              <w:t>Hotdogs &amp; hot chocolate</w:t>
            </w:r>
          </w:p>
        </w:tc>
        <w:tc>
          <w:tcPr>
            <w:tcW w:w="1127" w:type="pct"/>
            <w:vAlign w:val="center"/>
          </w:tcPr>
          <w:p w:rsidR="006067D3" w:rsidRPr="00B55C79" w:rsidRDefault="00FF4F95" w:rsidP="00B65883">
            <w:r>
              <w:t>6pm-8pm</w:t>
            </w:r>
          </w:p>
        </w:tc>
        <w:tc>
          <w:tcPr>
            <w:tcW w:w="1364" w:type="pct"/>
          </w:tcPr>
          <w:p w:rsidR="000A33B0" w:rsidRPr="00B55C79" w:rsidRDefault="00EA69E2" w:rsidP="00B65883">
            <w:r>
              <w:t>Ponciau Banks – Band Stand</w:t>
            </w:r>
          </w:p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EE7556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16/11/2022</w:t>
            </w:r>
          </w:p>
        </w:tc>
        <w:tc>
          <w:tcPr>
            <w:tcW w:w="1343" w:type="pct"/>
          </w:tcPr>
          <w:p w:rsidR="006B12B6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Pancakes</w:t>
            </w:r>
          </w:p>
          <w:p w:rsidR="00B65883" w:rsidRPr="00B65883" w:rsidRDefault="00B65883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VISIT</w:t>
            </w:r>
          </w:p>
        </w:tc>
        <w:tc>
          <w:tcPr>
            <w:tcW w:w="1127" w:type="pct"/>
            <w:vAlign w:val="center"/>
          </w:tcPr>
          <w:p w:rsidR="0049277A" w:rsidRPr="00B65883" w:rsidRDefault="00FF4F95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6pm-8pm</w:t>
            </w:r>
          </w:p>
        </w:tc>
        <w:tc>
          <w:tcPr>
            <w:tcW w:w="1364" w:type="pct"/>
          </w:tcPr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 Youth Centre</w:t>
            </w:r>
          </w:p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Stanley Grove</w:t>
            </w:r>
          </w:p>
          <w:p w:rsidR="000A33B0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</w:t>
            </w:r>
          </w:p>
        </w:tc>
      </w:tr>
      <w:tr w:rsidR="00B65883" w:rsidRPr="00013F2C" w:rsidTr="00193F33">
        <w:trPr>
          <w:trHeight w:val="301"/>
        </w:trPr>
        <w:tc>
          <w:tcPr>
            <w:tcW w:w="1166" w:type="pct"/>
          </w:tcPr>
          <w:p w:rsidR="00B65883" w:rsidRPr="00B65883" w:rsidRDefault="00B65883" w:rsidP="00B65883">
            <w:r>
              <w:t xml:space="preserve">Thurs </w:t>
            </w:r>
            <w:r w:rsidRPr="00B65883">
              <w:t>17/11/22</w:t>
            </w:r>
          </w:p>
        </w:tc>
        <w:tc>
          <w:tcPr>
            <w:tcW w:w="1343" w:type="pct"/>
          </w:tcPr>
          <w:p w:rsidR="00B65883" w:rsidRPr="00B65883" w:rsidRDefault="00B65883" w:rsidP="00B65883">
            <w:r w:rsidRPr="00B65883">
              <w:t>World Children’s Day</w:t>
            </w:r>
          </w:p>
          <w:p w:rsidR="00B65883" w:rsidRPr="00B65883" w:rsidRDefault="00B65883" w:rsidP="00B65883">
            <w:r w:rsidRPr="00B65883">
              <w:t>VISIT</w:t>
            </w:r>
          </w:p>
        </w:tc>
        <w:tc>
          <w:tcPr>
            <w:tcW w:w="1127" w:type="pct"/>
            <w:vAlign w:val="center"/>
          </w:tcPr>
          <w:p w:rsidR="00B65883" w:rsidRPr="00B65883" w:rsidRDefault="00B65883" w:rsidP="00B65883">
            <w:r w:rsidRPr="00B65883">
              <w:t>5pm – 8pm</w:t>
            </w:r>
          </w:p>
        </w:tc>
        <w:tc>
          <w:tcPr>
            <w:tcW w:w="1364" w:type="pct"/>
          </w:tcPr>
          <w:p w:rsidR="00B65883" w:rsidRPr="00B65883" w:rsidRDefault="00B65883" w:rsidP="00B65883">
            <w:r w:rsidRPr="00B65883">
              <w:t>Ty Pawb</w:t>
            </w:r>
          </w:p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49277A" w:rsidRPr="00B65883" w:rsidRDefault="00EA69E2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23/11/2022</w:t>
            </w:r>
          </w:p>
        </w:tc>
        <w:tc>
          <w:tcPr>
            <w:tcW w:w="1343" w:type="pct"/>
          </w:tcPr>
          <w:p w:rsidR="0049277A" w:rsidRPr="00B65883" w:rsidRDefault="00EA69E2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 xml:space="preserve">Provision closed for planning </w:t>
            </w:r>
          </w:p>
        </w:tc>
        <w:tc>
          <w:tcPr>
            <w:tcW w:w="1127" w:type="pct"/>
            <w:vAlign w:val="center"/>
          </w:tcPr>
          <w:p w:rsidR="0049277A" w:rsidRPr="00B65883" w:rsidRDefault="00B65883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-</w:t>
            </w:r>
          </w:p>
        </w:tc>
        <w:tc>
          <w:tcPr>
            <w:tcW w:w="1364" w:type="pct"/>
          </w:tcPr>
          <w:p w:rsidR="0049277A" w:rsidRPr="00B65883" w:rsidRDefault="00B65883" w:rsidP="00B65883">
            <w:pPr>
              <w:rPr>
                <w:color w:val="FF0000"/>
              </w:rPr>
            </w:pPr>
            <w:r w:rsidRPr="00B65883">
              <w:rPr>
                <w:color w:val="FF0000"/>
              </w:rPr>
              <w:t>-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A0363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lastRenderedPageBreak/>
              <w:t>30/11/2022</w:t>
            </w:r>
          </w:p>
        </w:tc>
        <w:tc>
          <w:tcPr>
            <w:tcW w:w="1343" w:type="pct"/>
            <w:shd w:val="clear" w:color="auto" w:fill="FFFFFF" w:themeFill="background1"/>
          </w:tcPr>
          <w:p w:rsidR="005841B6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Fruit kebabs</w:t>
            </w:r>
          </w:p>
          <w:p w:rsidR="00B65883" w:rsidRPr="00B65883" w:rsidRDefault="00B65883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VISIT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8A0363" w:rsidRPr="00B65883" w:rsidRDefault="00FF4F95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6pm-8pm</w:t>
            </w:r>
          </w:p>
        </w:tc>
        <w:tc>
          <w:tcPr>
            <w:tcW w:w="1364" w:type="pct"/>
            <w:shd w:val="clear" w:color="auto" w:fill="FFFFFF" w:themeFill="background1"/>
          </w:tcPr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 Youth Centre</w:t>
            </w:r>
          </w:p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Stanley Grove</w:t>
            </w:r>
          </w:p>
          <w:p w:rsidR="008A0363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1646" w:rsidRPr="00B65883" w:rsidRDefault="00EA69E2" w:rsidP="00B65883">
            <w:r w:rsidRPr="00B65883">
              <w:t>07/12/2022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841B6" w:rsidRPr="00B65883" w:rsidRDefault="00EA69E2" w:rsidP="00B65883">
            <w:r w:rsidRPr="00B65883">
              <w:t>Broughton shopping trip (TBC)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B65883" w:rsidRDefault="00FF4F95" w:rsidP="00B65883">
            <w:pPr>
              <w:pStyle w:val="TableText"/>
            </w:pPr>
            <w:r w:rsidRPr="00B65883">
              <w:t>6pm-8pm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B65883" w:rsidRDefault="00B65883" w:rsidP="00B65883">
            <w:r w:rsidRPr="00B65883">
              <w:t>Broughton Park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B4A5C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14/12/2022</w:t>
            </w:r>
          </w:p>
        </w:tc>
        <w:tc>
          <w:tcPr>
            <w:tcW w:w="1343" w:type="pct"/>
            <w:shd w:val="clear" w:color="auto" w:fill="FFFFFF" w:themeFill="background1"/>
          </w:tcPr>
          <w:p w:rsidR="008A036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 xml:space="preserve">Christmas </w:t>
            </w:r>
            <w:r w:rsidR="00B65883" w:rsidRPr="00B65883">
              <w:rPr>
                <w:color w:val="4F81BD" w:themeColor="accent1"/>
              </w:rPr>
              <w:t>C</w:t>
            </w:r>
            <w:r w:rsidRPr="00B65883">
              <w:rPr>
                <w:color w:val="4F81BD" w:themeColor="accent1"/>
              </w:rPr>
              <w:t>rafts</w:t>
            </w:r>
          </w:p>
          <w:p w:rsidR="00B65883" w:rsidRPr="00B65883" w:rsidRDefault="00B65883" w:rsidP="00B65883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VISIT</w:t>
            </w:r>
          </w:p>
        </w:tc>
        <w:tc>
          <w:tcPr>
            <w:tcW w:w="1127" w:type="pct"/>
            <w:shd w:val="clear" w:color="auto" w:fill="FFFFFF" w:themeFill="background1"/>
          </w:tcPr>
          <w:p w:rsidR="008A0363" w:rsidRPr="00B65883" w:rsidRDefault="00FF4F95" w:rsidP="00B65883">
            <w:pPr>
              <w:pStyle w:val="TableText"/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6pm-8pm</w:t>
            </w:r>
          </w:p>
        </w:tc>
        <w:tc>
          <w:tcPr>
            <w:tcW w:w="1364" w:type="pct"/>
            <w:shd w:val="clear" w:color="auto" w:fill="FFFFFF" w:themeFill="background1"/>
          </w:tcPr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 Youth Centre</w:t>
            </w:r>
          </w:p>
          <w:p w:rsidR="00EA69E2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Stanley Grove</w:t>
            </w:r>
          </w:p>
          <w:p w:rsidR="008A0363" w:rsidRPr="00B65883" w:rsidRDefault="00EA69E2" w:rsidP="00B65883">
            <w:pPr>
              <w:rPr>
                <w:color w:val="4F81BD" w:themeColor="accent1"/>
              </w:rPr>
            </w:pPr>
            <w:r w:rsidRPr="00B65883">
              <w:rPr>
                <w:color w:val="4F81BD" w:themeColor="accent1"/>
              </w:rPr>
              <w:t>Ruabon</w:t>
            </w:r>
          </w:p>
        </w:tc>
      </w:tr>
      <w:tr w:rsidR="003D1646" w:rsidRPr="00013F2C" w:rsidTr="00193F33">
        <w:trPr>
          <w:trHeight w:val="301"/>
        </w:trPr>
        <w:tc>
          <w:tcPr>
            <w:tcW w:w="1166" w:type="pct"/>
          </w:tcPr>
          <w:p w:rsidR="003D1646" w:rsidRPr="001C67FB" w:rsidRDefault="00EA69E2" w:rsidP="00B65883">
            <w:r>
              <w:t>21/12/2022</w:t>
            </w:r>
          </w:p>
        </w:tc>
        <w:tc>
          <w:tcPr>
            <w:tcW w:w="1343" w:type="pct"/>
          </w:tcPr>
          <w:p w:rsidR="003D1646" w:rsidRPr="00090992" w:rsidRDefault="00EA69E2" w:rsidP="00B65883">
            <w:r>
              <w:t>Takeaway night (TBC)</w:t>
            </w:r>
          </w:p>
        </w:tc>
        <w:tc>
          <w:tcPr>
            <w:tcW w:w="1127" w:type="pct"/>
            <w:vAlign w:val="center"/>
          </w:tcPr>
          <w:p w:rsidR="003D1646" w:rsidRPr="00090992" w:rsidRDefault="00FF4F95" w:rsidP="00B65883">
            <w:r>
              <w:t>6pm-8pm</w:t>
            </w:r>
          </w:p>
        </w:tc>
        <w:tc>
          <w:tcPr>
            <w:tcW w:w="1364" w:type="pct"/>
          </w:tcPr>
          <w:p w:rsidR="003D1646" w:rsidRPr="00090992" w:rsidRDefault="00EA69E2" w:rsidP="00B65883">
            <w:r>
              <w:t>Ponciau Banks – Band Stand</w:t>
            </w:r>
          </w:p>
        </w:tc>
      </w:tr>
      <w:tr w:rsidR="00367CB3" w:rsidRPr="00013F2C" w:rsidTr="00193F33">
        <w:trPr>
          <w:trHeight w:val="301"/>
        </w:trPr>
        <w:tc>
          <w:tcPr>
            <w:tcW w:w="1166" w:type="pct"/>
          </w:tcPr>
          <w:p w:rsidR="00367CB3" w:rsidRPr="001C67FB" w:rsidRDefault="00367CB3" w:rsidP="00B65883"/>
        </w:tc>
        <w:tc>
          <w:tcPr>
            <w:tcW w:w="1343" w:type="pct"/>
          </w:tcPr>
          <w:p w:rsidR="0002174A" w:rsidRPr="00E33D61" w:rsidRDefault="0002174A" w:rsidP="00B65883"/>
        </w:tc>
        <w:tc>
          <w:tcPr>
            <w:tcW w:w="1127" w:type="pct"/>
            <w:vAlign w:val="center"/>
          </w:tcPr>
          <w:p w:rsidR="00367CB3" w:rsidRPr="00B55C79" w:rsidRDefault="00367CB3" w:rsidP="00B65883"/>
        </w:tc>
        <w:tc>
          <w:tcPr>
            <w:tcW w:w="1364" w:type="pct"/>
          </w:tcPr>
          <w:p w:rsidR="00EE7556" w:rsidRPr="00B55C79" w:rsidRDefault="00EE7556" w:rsidP="00B65883"/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5841B6" w:rsidRPr="001C67FB" w:rsidRDefault="005841B6" w:rsidP="00B65883"/>
        </w:tc>
        <w:tc>
          <w:tcPr>
            <w:tcW w:w="1343" w:type="pct"/>
          </w:tcPr>
          <w:p w:rsidR="005841B6" w:rsidRPr="00E33D61" w:rsidRDefault="005841B6" w:rsidP="00B65883"/>
        </w:tc>
        <w:tc>
          <w:tcPr>
            <w:tcW w:w="1127" w:type="pct"/>
            <w:vAlign w:val="center"/>
          </w:tcPr>
          <w:p w:rsidR="005841B6" w:rsidRPr="00B55C79" w:rsidRDefault="005841B6" w:rsidP="00B65883"/>
        </w:tc>
        <w:tc>
          <w:tcPr>
            <w:tcW w:w="1364" w:type="pct"/>
          </w:tcPr>
          <w:p w:rsidR="005841B6" w:rsidRPr="00B55C79" w:rsidRDefault="005841B6" w:rsidP="00B65883"/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B43804" w:rsidRPr="001C67FB" w:rsidRDefault="00B43804" w:rsidP="00B65883"/>
        </w:tc>
        <w:tc>
          <w:tcPr>
            <w:tcW w:w="1343" w:type="pct"/>
          </w:tcPr>
          <w:p w:rsidR="005841B6" w:rsidRPr="00E33D61" w:rsidRDefault="005841B6" w:rsidP="00B65883"/>
        </w:tc>
        <w:tc>
          <w:tcPr>
            <w:tcW w:w="1127" w:type="pct"/>
            <w:vAlign w:val="center"/>
          </w:tcPr>
          <w:p w:rsidR="005841B6" w:rsidRPr="00B55C79" w:rsidRDefault="005841B6" w:rsidP="00B65883"/>
        </w:tc>
        <w:tc>
          <w:tcPr>
            <w:tcW w:w="1364" w:type="pct"/>
          </w:tcPr>
          <w:p w:rsidR="005841B6" w:rsidRPr="00B55C79" w:rsidRDefault="005841B6" w:rsidP="00B65883"/>
        </w:tc>
      </w:tr>
      <w:tr w:rsidR="005841B6" w:rsidRPr="00013F2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B43804" w:rsidRPr="001C67FB" w:rsidRDefault="00B43804" w:rsidP="00B65883"/>
        </w:tc>
        <w:tc>
          <w:tcPr>
            <w:tcW w:w="1343" w:type="pct"/>
            <w:shd w:val="clear" w:color="auto" w:fill="auto"/>
          </w:tcPr>
          <w:p w:rsidR="005841B6" w:rsidRPr="00E33D61" w:rsidRDefault="005841B6" w:rsidP="00B65883"/>
        </w:tc>
        <w:tc>
          <w:tcPr>
            <w:tcW w:w="1127" w:type="pct"/>
            <w:shd w:val="clear" w:color="auto" w:fill="auto"/>
            <w:vAlign w:val="center"/>
          </w:tcPr>
          <w:p w:rsidR="005841B6" w:rsidRPr="00B55C79" w:rsidRDefault="005841B6" w:rsidP="00B65883"/>
        </w:tc>
        <w:tc>
          <w:tcPr>
            <w:tcW w:w="1364" w:type="pct"/>
            <w:shd w:val="clear" w:color="auto" w:fill="auto"/>
          </w:tcPr>
          <w:p w:rsidR="005841B6" w:rsidRPr="00B55C79" w:rsidRDefault="005841B6" w:rsidP="00B65883"/>
        </w:tc>
      </w:tr>
      <w:tr w:rsidR="005841B6" w:rsidRPr="00013F2C" w:rsidTr="002E52EF">
        <w:trPr>
          <w:trHeight w:val="301"/>
        </w:trPr>
        <w:tc>
          <w:tcPr>
            <w:tcW w:w="1166" w:type="pct"/>
          </w:tcPr>
          <w:p w:rsidR="00B43804" w:rsidRPr="001C67FB" w:rsidRDefault="00B43804" w:rsidP="00B65883"/>
        </w:tc>
        <w:tc>
          <w:tcPr>
            <w:tcW w:w="1343" w:type="pct"/>
          </w:tcPr>
          <w:p w:rsidR="005841B6" w:rsidRPr="00E33D61" w:rsidRDefault="005841B6" w:rsidP="00B65883"/>
        </w:tc>
        <w:tc>
          <w:tcPr>
            <w:tcW w:w="1127" w:type="pct"/>
            <w:vAlign w:val="center"/>
          </w:tcPr>
          <w:p w:rsidR="005841B6" w:rsidRPr="00B55C79" w:rsidRDefault="005841B6" w:rsidP="00B65883"/>
        </w:tc>
        <w:tc>
          <w:tcPr>
            <w:tcW w:w="1364" w:type="pct"/>
          </w:tcPr>
          <w:p w:rsidR="005841B6" w:rsidRPr="00B55C79" w:rsidRDefault="005841B6" w:rsidP="00B65883"/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5841B6" w:rsidP="00B65883"/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5841B6" w:rsidP="00B65883"/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5841B6" w:rsidP="00B65883"/>
        </w:tc>
      </w:tr>
      <w:tr w:rsidR="005841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5841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B65883"/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B65883"/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B65883"/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B65883"/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B6588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B6588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B6588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B65883"/>
        </w:tc>
      </w:tr>
    </w:tbl>
    <w:p w:rsidR="00C76BF0" w:rsidRPr="00807842" w:rsidRDefault="00C76BF0" w:rsidP="00B65883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B65883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B65883">
      <w:r>
        <w:separator/>
      </w:r>
    </w:p>
  </w:endnote>
  <w:endnote w:type="continuationSeparator" w:id="0">
    <w:p w:rsidR="00566903" w:rsidRDefault="00566903" w:rsidP="00B65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B65883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B65883">
      <w:r>
        <w:separator/>
      </w:r>
    </w:p>
  </w:footnote>
  <w:footnote w:type="continuationSeparator" w:id="0">
    <w:p w:rsidR="00566903" w:rsidRDefault="00566903" w:rsidP="00B65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B65883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B6588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B65883">
    <w:pPr>
      <w:pStyle w:val="Header"/>
    </w:pPr>
  </w:p>
  <w:p w:rsidR="00F86700" w:rsidRDefault="005C00E8" w:rsidP="00B65883">
    <w:pPr>
      <w:pStyle w:val="Header"/>
    </w:pPr>
    <w:r>
      <w:t xml:space="preserve">                               </w:t>
    </w:r>
  </w:p>
  <w:p w:rsidR="00F86700" w:rsidRDefault="00F86700" w:rsidP="00B65883">
    <w:pPr>
      <w:pStyle w:val="Header"/>
    </w:pPr>
  </w:p>
  <w:p w:rsidR="00DC2E54" w:rsidRDefault="00DC2E54" w:rsidP="00B658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858F0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65883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A1BFB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A69E2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4F95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342A6EB5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65883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05B52-D1CB-4F3D-A4AC-684105B11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6</cp:revision>
  <cp:lastPrinted>2019-01-21T20:21:00Z</cp:lastPrinted>
  <dcterms:created xsi:type="dcterms:W3CDTF">2022-06-22T17:32:00Z</dcterms:created>
  <dcterms:modified xsi:type="dcterms:W3CDTF">2022-08-16T10:41:00Z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