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6811A9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4810F1">
        <w:t>– Bwlchgwyn</w:t>
      </w:r>
    </w:p>
    <w:p w:rsidR="00C76BF0" w:rsidRPr="00013F2C" w:rsidRDefault="002E31B2" w:rsidP="006811A9">
      <w:pPr>
        <w:pStyle w:val="Title"/>
      </w:pPr>
      <w:r>
        <w:t>Jan</w:t>
      </w:r>
      <w:r w:rsidR="00C31C73">
        <w:t>uary</w:t>
      </w:r>
      <w:r w:rsidR="00B831A5">
        <w:t xml:space="preserve"> </w:t>
      </w:r>
      <w:r w:rsidR="00032A94">
        <w:t>202</w:t>
      </w:r>
      <w:r>
        <w:t>3</w:t>
      </w:r>
      <w:r w:rsidR="007244A9">
        <w:t xml:space="preserve"> – </w:t>
      </w:r>
      <w:r>
        <w:t>End March 2023</w:t>
      </w:r>
    </w:p>
    <w:p w:rsidR="00C76BF0" w:rsidRPr="00013F2C" w:rsidRDefault="00C76BF0" w:rsidP="006811A9">
      <w:pPr>
        <w:pStyle w:val="Title"/>
      </w:pPr>
    </w:p>
    <w:tbl>
      <w:tblPr>
        <w:tblW w:w="4995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65"/>
        <w:gridCol w:w="34"/>
        <w:gridCol w:w="2680"/>
        <w:gridCol w:w="203"/>
        <w:gridCol w:w="2072"/>
        <w:gridCol w:w="34"/>
        <w:gridCol w:w="2672"/>
      </w:tblGrid>
      <w:tr w:rsidR="00C76BF0" w:rsidRPr="007263A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Date</w:t>
            </w:r>
          </w:p>
        </w:tc>
        <w:tc>
          <w:tcPr>
            <w:tcW w:w="1433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Activity</w:t>
            </w:r>
          </w:p>
        </w:tc>
        <w:tc>
          <w:tcPr>
            <w:tcW w:w="1047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Time</w:t>
            </w:r>
          </w:p>
        </w:tc>
        <w:tc>
          <w:tcPr>
            <w:tcW w:w="132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gridSpan w:val="2"/>
          </w:tcPr>
          <w:p w:rsidR="00275CB9" w:rsidRPr="007263AB" w:rsidRDefault="00B831A5" w:rsidP="002E31B2">
            <w:r>
              <w:t xml:space="preserve">Wed </w:t>
            </w:r>
            <w:r w:rsidR="002E31B2">
              <w:t>11/01/23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6811A9" w:rsidP="006811A9">
            <w:r>
              <w:t>Welcome Back</w:t>
            </w:r>
            <w:r w:rsidR="002E31B2">
              <w:t xml:space="preserve"> Activities</w:t>
            </w:r>
          </w:p>
          <w:p w:rsidR="00715470" w:rsidRPr="007263AB" w:rsidRDefault="002E31B2" w:rsidP="002E31B2">
            <w:r>
              <w:t>Pool knock out, Games and crafts.</w:t>
            </w:r>
            <w:r w:rsidR="00715470">
              <w:t xml:space="preserve"> 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4810F1" w:rsidP="006811A9">
            <w:r>
              <w:t>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gridSpan w:val="2"/>
            <w:shd w:val="clear" w:color="auto" w:fill="FFFFFF" w:themeFill="background1"/>
          </w:tcPr>
          <w:p w:rsidR="00275CB9" w:rsidRPr="007263AB" w:rsidRDefault="00B831A5" w:rsidP="006811A9">
            <w:r>
              <w:t xml:space="preserve">Wed </w:t>
            </w:r>
            <w:r w:rsidR="002E31B2">
              <w:t>18</w:t>
            </w:r>
            <w:r w:rsidR="002E31B2" w:rsidRPr="002E31B2">
              <w:t>/01/23</w:t>
            </w:r>
          </w:p>
        </w:tc>
        <w:tc>
          <w:tcPr>
            <w:tcW w:w="1433" w:type="pct"/>
            <w:gridSpan w:val="2"/>
          </w:tcPr>
          <w:p w:rsidR="00275CB9" w:rsidRDefault="002E31B2" w:rsidP="001F407F">
            <w:r>
              <w:t>Week 4</w:t>
            </w:r>
            <w:r w:rsidR="001F407F">
              <w:t xml:space="preserve"> -Active Wrexham,</w:t>
            </w:r>
            <w:r w:rsidR="007160C0" w:rsidRPr="007160C0">
              <w:t xml:space="preserve"> accredited </w:t>
            </w:r>
            <w:r w:rsidR="001F407F">
              <w:t>b</w:t>
            </w:r>
            <w:r w:rsidR="007160C0" w:rsidRPr="007160C0">
              <w:t xml:space="preserve">oxing </w:t>
            </w:r>
            <w:r w:rsidR="001F407F">
              <w:t>course.</w:t>
            </w:r>
          </w:p>
          <w:p w:rsidR="001F407F" w:rsidRPr="007263AB" w:rsidRDefault="001F407F" w:rsidP="001F407F">
            <w:r>
              <w:t>Nintendo - Dance off and Games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4810F1" w:rsidP="006811A9">
            <w:r>
              <w:t xml:space="preserve"> 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gridSpan w:val="2"/>
          </w:tcPr>
          <w:p w:rsidR="00275CB9" w:rsidRPr="007263AB" w:rsidRDefault="00B831A5" w:rsidP="002E31B2">
            <w:r>
              <w:t xml:space="preserve">Wed </w:t>
            </w:r>
            <w:r w:rsidR="002E31B2">
              <w:t>25/01/23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1F407F" w:rsidP="006811A9">
            <w:r>
              <w:t>Week 5 -Active Wrexham,</w:t>
            </w:r>
            <w:r w:rsidRPr="007160C0">
              <w:t xml:space="preserve"> accredited </w:t>
            </w:r>
            <w:r>
              <w:t>b</w:t>
            </w:r>
            <w:r w:rsidRPr="007160C0">
              <w:t xml:space="preserve">oxing </w:t>
            </w:r>
            <w:r>
              <w:t>course.</w:t>
            </w:r>
          </w:p>
          <w:p w:rsidR="001F407F" w:rsidRPr="007263AB" w:rsidRDefault="001F407F" w:rsidP="006811A9">
            <w:r>
              <w:t xml:space="preserve">Cooking Skills, what shall we cook? 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4810F1" w:rsidP="006811A9">
            <w:r>
              <w:t>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gridSpan w:val="2"/>
          </w:tcPr>
          <w:p w:rsidR="00275CB9" w:rsidRPr="007263AB" w:rsidRDefault="00B831A5" w:rsidP="002E31B2">
            <w:r>
              <w:t xml:space="preserve">Wed </w:t>
            </w:r>
            <w:r w:rsidR="002E31B2">
              <w:t>01/02/23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1F407F" w:rsidP="006811A9">
            <w:r>
              <w:t>Week 6</w:t>
            </w:r>
            <w:r w:rsidRPr="001F407F">
              <w:t xml:space="preserve"> -Act</w:t>
            </w:r>
            <w:r>
              <w:t>ive Wrexham, accredited boxing c</w:t>
            </w:r>
            <w:r w:rsidRPr="001F407F">
              <w:t>ourse</w:t>
            </w:r>
          </w:p>
          <w:p w:rsidR="001F407F" w:rsidRPr="007263AB" w:rsidRDefault="001F407F" w:rsidP="006811A9">
            <w:r>
              <w:t>Jewelry making.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4810F1" w:rsidP="006811A9">
            <w:r>
              <w:t>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B831A5" w:rsidP="002E31B2">
            <w:r>
              <w:t xml:space="preserve">Wed </w:t>
            </w:r>
            <w:r w:rsidR="002E31B2">
              <w:t>08/02/23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1F407F" w:rsidP="006811A9">
            <w:r>
              <w:t xml:space="preserve">Week 7 </w:t>
            </w:r>
            <w:r w:rsidRPr="001F407F">
              <w:t>-Act</w:t>
            </w:r>
            <w:r>
              <w:t>ive Wrexham, accredited boxing c</w:t>
            </w:r>
            <w:r w:rsidRPr="001F407F">
              <w:t>ourse</w:t>
            </w:r>
          </w:p>
          <w:p w:rsidR="001F407F" w:rsidRPr="007263AB" w:rsidRDefault="001F407F" w:rsidP="006811A9">
            <w:r>
              <w:t>Valentine crafts.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4810F1" w:rsidP="006811A9">
            <w:r>
              <w:t>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B831A5" w:rsidP="002E31B2">
            <w:r>
              <w:t xml:space="preserve">Wed </w:t>
            </w:r>
            <w:r w:rsidR="002E31B2">
              <w:t>15/02/23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1F407F" w:rsidP="006811A9">
            <w:r>
              <w:t>Week 8</w:t>
            </w:r>
            <w:r w:rsidRPr="001F407F">
              <w:t xml:space="preserve"> -Act</w:t>
            </w:r>
            <w:r>
              <w:t>ive Wrexham, accredited boxing c</w:t>
            </w:r>
            <w:r w:rsidRPr="001F407F">
              <w:t>ourse</w:t>
            </w:r>
          </w:p>
          <w:p w:rsidR="001F407F" w:rsidRPr="007263AB" w:rsidRDefault="001F407F" w:rsidP="006811A9">
            <w:r>
              <w:t>Killer pool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4810F1" w:rsidP="006811A9">
            <w:r>
              <w:t>Bwlchgwyn Village Hall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2E31B2" w:rsidP="002E31B2">
            <w:r>
              <w:t xml:space="preserve">22/02/23 Closed </w:t>
            </w:r>
            <w:r w:rsidR="00B831A5" w:rsidRPr="007263AB">
              <w:t>Half Term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2E31B2">
            <w:r>
              <w:lastRenderedPageBreak/>
              <w:t xml:space="preserve">Wed </w:t>
            </w:r>
            <w:r w:rsidR="002E31B2">
              <w:t>01/03/23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BC0910" w:rsidRDefault="00BC0910" w:rsidP="007160C0">
            <w:r>
              <w:t>Quiz and</w:t>
            </w:r>
          </w:p>
          <w:p w:rsidR="00B831A5" w:rsidRPr="007263AB" w:rsidRDefault="00BC0910" w:rsidP="007160C0">
            <w:r>
              <w:t>Pizza n</w:t>
            </w:r>
            <w:r w:rsidR="001F407F">
              <w:t>ight – Design your own Pizza</w:t>
            </w:r>
            <w:r w:rsidR="007160C0">
              <w:t xml:space="preserve">  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B831A5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7263AB" w:rsidRDefault="00B831A5" w:rsidP="006811A9">
            <w:r w:rsidRPr="004810F1">
              <w:t>Bwlchgwyn Village Hall</w:t>
            </w:r>
          </w:p>
        </w:tc>
      </w:tr>
      <w:tr w:rsidR="00B831A5" w:rsidRPr="004F362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E215E4" w:rsidRDefault="00B831A5" w:rsidP="002E31B2">
            <w:r>
              <w:t xml:space="preserve">Wed </w:t>
            </w:r>
            <w:r w:rsidR="002E31B2">
              <w:t>08/03/23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C31C73" w:rsidRDefault="00C31C73" w:rsidP="00C31C73">
            <w:r>
              <w:t>Football frenzy night.</w:t>
            </w:r>
          </w:p>
          <w:p w:rsidR="001F407F" w:rsidRPr="00E215E4" w:rsidRDefault="00C31C73" w:rsidP="005127E2">
            <w:r>
              <w:t>Who likes Football?</w:t>
            </w:r>
            <w:r w:rsidR="005127E2">
              <w:t xml:space="preserve"> Healthy eating ideas.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B831A5" w:rsidRPr="00E215E4" w:rsidRDefault="00C31C73" w:rsidP="006811A9">
            <w:r>
              <w:t>6</w:t>
            </w:r>
            <w:r w:rsidR="00B831A5">
              <w:t>pm – 8</w:t>
            </w:r>
            <w:r w:rsidR="00B831A5" w:rsidRPr="00E215E4">
              <w:t>pm</w:t>
            </w:r>
          </w:p>
        </w:tc>
        <w:tc>
          <w:tcPr>
            <w:tcW w:w="1328" w:type="pct"/>
            <w:shd w:val="clear" w:color="auto" w:fill="auto"/>
          </w:tcPr>
          <w:p w:rsidR="00B831A5" w:rsidRPr="004F362B" w:rsidRDefault="00B831A5" w:rsidP="006811A9">
            <w:pPr>
              <w:rPr>
                <w:color w:val="1F497D" w:themeColor="text2"/>
              </w:rPr>
            </w:pPr>
            <w:r w:rsidRPr="004810F1">
              <w:t>Bwlchgwyn Village Hall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2E31B2">
            <w:r>
              <w:t xml:space="preserve">Wed </w:t>
            </w:r>
            <w:r w:rsidR="002E31B2">
              <w:t>15/03/23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BC0910" w:rsidRDefault="00C31C73" w:rsidP="00C31C73">
            <w:r>
              <w:t>Mother’s day crafts.</w:t>
            </w:r>
          </w:p>
          <w:p w:rsidR="005127E2" w:rsidRPr="007263AB" w:rsidRDefault="005127E2" w:rsidP="00C31C73">
            <w:r>
              <w:t>Program planning.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B831A5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7263AB" w:rsidRDefault="00B831A5" w:rsidP="006811A9">
            <w:r w:rsidRPr="004810F1">
              <w:t>Bwlchgwyn Village Hall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2E31B2">
            <w:r>
              <w:t xml:space="preserve">Wed </w:t>
            </w:r>
            <w:r w:rsidR="002E31B2">
              <w:t>22/03/23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1F407F" w:rsidRDefault="001F407F" w:rsidP="006811A9">
            <w:r>
              <w:t>Easter Activities</w:t>
            </w:r>
            <w:r w:rsidR="00BC0910">
              <w:t xml:space="preserve"> and crafts. </w:t>
            </w:r>
          </w:p>
          <w:p w:rsidR="007160C0" w:rsidRDefault="001F407F" w:rsidP="00C31C73">
            <w:r>
              <w:t>Bingo… House!!!</w:t>
            </w:r>
          </w:p>
          <w:p w:rsidR="00926E19" w:rsidRPr="007263AB" w:rsidRDefault="00926E19" w:rsidP="008023B2">
            <w:pPr>
              <w:jc w:val="both"/>
            </w:pPr>
          </w:p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B831A5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7263AB" w:rsidRDefault="00B831A5" w:rsidP="006811A9">
            <w:r w:rsidRPr="004810F1">
              <w:t>Bwlchgwyn Village Hall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2E31B2">
            <w:r>
              <w:t xml:space="preserve">Wed </w:t>
            </w:r>
            <w:r w:rsidR="002E31B2">
              <w:t>29/03/23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B831A5" w:rsidRDefault="00926E19" w:rsidP="002E31B2">
            <w:r>
              <w:t>CLOSED</w:t>
            </w:r>
          </w:p>
          <w:p w:rsidR="00926E19" w:rsidRDefault="00926E19" w:rsidP="002E31B2">
            <w:r>
              <w:t>Planning Night</w:t>
            </w:r>
          </w:p>
          <w:p w:rsidR="00926E19" w:rsidRPr="007263AB" w:rsidRDefault="00926E19" w:rsidP="002E31B2"/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B831A5" w:rsidP="006811A9"/>
        </w:tc>
        <w:tc>
          <w:tcPr>
            <w:tcW w:w="1328" w:type="pct"/>
            <w:shd w:val="clear" w:color="auto" w:fill="auto"/>
          </w:tcPr>
          <w:p w:rsidR="00B831A5" w:rsidRPr="007263AB" w:rsidRDefault="00B831A5" w:rsidP="006811A9"/>
        </w:tc>
      </w:tr>
      <w:tr w:rsidR="00926E19" w:rsidRPr="00B55C79" w:rsidTr="00926E19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926E19" w:rsidRPr="00B55C79" w:rsidRDefault="00926E19" w:rsidP="000469AA">
            <w:r>
              <w:t>Out Of County Trip - TBC</w:t>
            </w:r>
          </w:p>
        </w:tc>
      </w:tr>
      <w:tr w:rsidR="00926E19" w:rsidRPr="00D22475" w:rsidTr="00926E19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926E19" w:rsidRPr="00D22475" w:rsidRDefault="00926E19" w:rsidP="000469AA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ED0333" w:rsidRPr="00B55C79" w:rsidTr="00764305">
        <w:tblPrEx>
          <w:jc w:val="left"/>
        </w:tblPrEx>
        <w:trPr>
          <w:trHeight w:val="301"/>
        </w:trPr>
        <w:tc>
          <w:tcPr>
            <w:tcW w:w="11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D0333" w:rsidRDefault="00ED0333" w:rsidP="00ED0333">
            <w:r>
              <w:t>Wednesday 19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ED0333" w:rsidRPr="001C67FB" w:rsidRDefault="00ED0333" w:rsidP="00ED0333"/>
        </w:tc>
        <w:tc>
          <w:tcPr>
            <w:tcW w:w="1349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D0333" w:rsidRDefault="00ED0333" w:rsidP="00ED0333">
            <w:r>
              <w:t>Welcome Back Activities</w:t>
            </w:r>
          </w:p>
          <w:p w:rsidR="00ED0333" w:rsidRPr="007263AB" w:rsidRDefault="00ED0333" w:rsidP="00ED0333">
            <w:r>
              <w:t xml:space="preserve">Pool knock out, Games and crafts. </w:t>
            </w:r>
          </w:p>
        </w:tc>
        <w:tc>
          <w:tcPr>
            <w:tcW w:w="1131" w:type="pct"/>
            <w:gridSpan w:val="2"/>
            <w:shd w:val="clear" w:color="auto" w:fill="auto"/>
          </w:tcPr>
          <w:p w:rsidR="00ED0333" w:rsidRPr="007263AB" w:rsidRDefault="00ED0333" w:rsidP="00ED0333">
            <w:r w:rsidRPr="007263AB">
              <w:t>6pm – 8pm</w:t>
            </w:r>
          </w:p>
        </w:tc>
        <w:tc>
          <w:tcPr>
            <w:tcW w:w="1345" w:type="pct"/>
            <w:gridSpan w:val="2"/>
            <w:shd w:val="clear" w:color="auto" w:fill="auto"/>
          </w:tcPr>
          <w:p w:rsidR="00ED0333" w:rsidRPr="007263AB" w:rsidRDefault="00ED0333" w:rsidP="00ED0333">
            <w:proofErr w:type="spellStart"/>
            <w:r w:rsidRPr="004810F1">
              <w:t>Bwlchgwyn</w:t>
            </w:r>
            <w:proofErr w:type="spellEnd"/>
            <w:r w:rsidRPr="004810F1">
              <w:t xml:space="preserve"> Village Hall</w:t>
            </w:r>
          </w:p>
        </w:tc>
      </w:tr>
      <w:tr w:rsidR="00ED0333" w:rsidRPr="00B55C79" w:rsidTr="00A85E1E">
        <w:tblPrEx>
          <w:jc w:val="left"/>
        </w:tblPrEx>
        <w:trPr>
          <w:trHeight w:val="301"/>
        </w:trPr>
        <w:tc>
          <w:tcPr>
            <w:tcW w:w="11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D0333" w:rsidRDefault="00ED0333" w:rsidP="00ED0333">
            <w:bookmarkStart w:id="0" w:name="_GoBack" w:colFirst="2" w:colLast="2"/>
            <w:r>
              <w:t>Wednesday 26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ED0333" w:rsidRPr="001C67FB" w:rsidRDefault="00ED0333" w:rsidP="00ED0333"/>
        </w:tc>
        <w:tc>
          <w:tcPr>
            <w:tcW w:w="1349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D0333" w:rsidRDefault="00ED0333" w:rsidP="00ED0333"/>
          <w:p w:rsidR="00ED0333" w:rsidRDefault="00ED0333" w:rsidP="00ED0333">
            <w:r>
              <w:t xml:space="preserve">Games on the MUGA </w:t>
            </w:r>
          </w:p>
          <w:p w:rsidR="00ED0333" w:rsidRPr="00E33D61" w:rsidRDefault="00ED0333" w:rsidP="00ED0333"/>
        </w:tc>
        <w:tc>
          <w:tcPr>
            <w:tcW w:w="1131" w:type="pct"/>
            <w:gridSpan w:val="2"/>
            <w:shd w:val="clear" w:color="auto" w:fill="auto"/>
          </w:tcPr>
          <w:p w:rsidR="00ED0333" w:rsidRPr="007263AB" w:rsidRDefault="00ED0333" w:rsidP="00ED0333">
            <w:r w:rsidRPr="007263AB">
              <w:t>6pm – 8pm</w:t>
            </w:r>
          </w:p>
        </w:tc>
        <w:tc>
          <w:tcPr>
            <w:tcW w:w="1345" w:type="pct"/>
            <w:gridSpan w:val="2"/>
            <w:shd w:val="clear" w:color="auto" w:fill="auto"/>
          </w:tcPr>
          <w:p w:rsidR="00ED0333" w:rsidRPr="007263AB" w:rsidRDefault="00ED0333" w:rsidP="00ED0333">
            <w:proofErr w:type="spellStart"/>
            <w:r w:rsidRPr="004810F1">
              <w:t>Bwlchgwyn</w:t>
            </w:r>
            <w:proofErr w:type="spellEnd"/>
            <w:r w:rsidRPr="004810F1">
              <w:t xml:space="preserve"> Village Hall</w:t>
            </w:r>
          </w:p>
        </w:tc>
      </w:tr>
      <w:bookmarkEnd w:id="0"/>
    </w:tbl>
    <w:p w:rsidR="007263AB" w:rsidRDefault="007263AB" w:rsidP="006811A9"/>
    <w:p w:rsidR="007263AB" w:rsidRDefault="007263AB" w:rsidP="006811A9"/>
    <w:p w:rsidR="00C76BF0" w:rsidRPr="00807842" w:rsidRDefault="00C76BF0" w:rsidP="006811A9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6811A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5FE" w:rsidRDefault="001075FE" w:rsidP="006811A9">
      <w:r>
        <w:separator/>
      </w:r>
    </w:p>
  </w:endnote>
  <w:endnote w:type="continuationSeparator" w:id="0">
    <w:p w:rsidR="001075FE" w:rsidRDefault="001075FE" w:rsidP="00681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6811A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5FE" w:rsidRDefault="001075FE" w:rsidP="006811A9">
      <w:r>
        <w:separator/>
      </w:r>
    </w:p>
  </w:footnote>
  <w:footnote w:type="continuationSeparator" w:id="0">
    <w:p w:rsidR="001075FE" w:rsidRDefault="001075FE" w:rsidP="00681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6811A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6811A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811A9">
    <w:pPr>
      <w:pStyle w:val="Header"/>
    </w:pPr>
  </w:p>
  <w:p w:rsidR="00F86700" w:rsidRDefault="005C00E8" w:rsidP="006811A9">
    <w:pPr>
      <w:pStyle w:val="Header"/>
    </w:pPr>
    <w:r>
      <w:t xml:space="preserve">                               </w:t>
    </w:r>
  </w:p>
  <w:p w:rsidR="00F86700" w:rsidRDefault="00F86700" w:rsidP="006811A9">
    <w:pPr>
      <w:pStyle w:val="Header"/>
    </w:pPr>
  </w:p>
  <w:p w:rsidR="00DC2E54" w:rsidRDefault="00DC2E54" w:rsidP="006811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25C3C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075FE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407F"/>
    <w:rsid w:val="001F664F"/>
    <w:rsid w:val="001F6A4F"/>
    <w:rsid w:val="001F6C72"/>
    <w:rsid w:val="002060A5"/>
    <w:rsid w:val="002172CE"/>
    <w:rsid w:val="00230857"/>
    <w:rsid w:val="002519EC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31B2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127E2"/>
    <w:rsid w:val="00535C01"/>
    <w:rsid w:val="0055449E"/>
    <w:rsid w:val="005650EB"/>
    <w:rsid w:val="00566903"/>
    <w:rsid w:val="005841B6"/>
    <w:rsid w:val="00587611"/>
    <w:rsid w:val="00596751"/>
    <w:rsid w:val="005A1D46"/>
    <w:rsid w:val="005B1E80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11A9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15470"/>
    <w:rsid w:val="007160C0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23B2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26E19"/>
    <w:rsid w:val="00956136"/>
    <w:rsid w:val="00972BD7"/>
    <w:rsid w:val="0099010A"/>
    <w:rsid w:val="009A22F8"/>
    <w:rsid w:val="009A2E2B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82047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831A5"/>
    <w:rsid w:val="00BB0778"/>
    <w:rsid w:val="00BC0910"/>
    <w:rsid w:val="00BC6BAD"/>
    <w:rsid w:val="00C03743"/>
    <w:rsid w:val="00C0746E"/>
    <w:rsid w:val="00C31C73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15E4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7A13"/>
    <w:rsid w:val="00EC23CF"/>
    <w:rsid w:val="00ED0333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3DD0A9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811A9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2692F-2464-466E-97C2-E4407C896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2</Pages>
  <Words>269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Caroline Bennett</cp:lastModifiedBy>
  <cp:revision>3</cp:revision>
  <cp:lastPrinted>2019-01-21T20:21:00Z</cp:lastPrinted>
  <dcterms:created xsi:type="dcterms:W3CDTF">2022-11-29T12:46:00Z</dcterms:created>
  <dcterms:modified xsi:type="dcterms:W3CDTF">2022-11-29T12:47:00Z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