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D22475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Default="00800184" w:rsidP="00D22475">
      <w:pPr>
        <w:pStyle w:val="Title"/>
      </w:pPr>
      <w:r>
        <w:t>January</w:t>
      </w:r>
      <w:r w:rsidR="007244A9">
        <w:t xml:space="preserve"> – </w:t>
      </w:r>
      <w:r>
        <w:t>April 2023</w:t>
      </w:r>
    </w:p>
    <w:p w:rsidR="00C76BF0" w:rsidRPr="00013F2C" w:rsidRDefault="00645FFA" w:rsidP="00D22475">
      <w:pPr>
        <w:pStyle w:val="Title"/>
      </w:pPr>
      <w:r>
        <w:t>Cefn Mawr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Location</w:t>
            </w:r>
          </w:p>
        </w:tc>
      </w:tr>
      <w:tr w:rsidR="00924952" w:rsidRPr="00013F2C" w:rsidTr="00250C63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924952" w:rsidRDefault="00924952" w:rsidP="00D22475">
            <w:r>
              <w:t>Monday 9</w:t>
            </w:r>
            <w:r w:rsidRPr="00924952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924952" w:rsidRDefault="00250C63" w:rsidP="00D22475">
            <w:r>
              <w:t>CLOSED</w:t>
            </w:r>
          </w:p>
          <w:p w:rsidR="00924952" w:rsidRDefault="00924952" w:rsidP="00D22475">
            <w:r>
              <w:t>Team Meeting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924952" w:rsidRPr="00B55C79" w:rsidRDefault="00924952" w:rsidP="00D22475">
            <w:r>
              <w:t>6pm -9pm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924952" w:rsidRDefault="00924952" w:rsidP="00D22475"/>
          <w:p w:rsidR="00924952" w:rsidRDefault="00924952" w:rsidP="00D22475">
            <w:r>
              <w:t>Ruabon COE</w:t>
            </w:r>
          </w:p>
          <w:p w:rsidR="00924952" w:rsidRPr="00B55C79" w:rsidRDefault="00924952" w:rsidP="00924952">
            <w:pPr>
              <w:jc w:val="both"/>
            </w:pP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645FFA" w:rsidP="00D22475">
            <w:r>
              <w:t>Wednesday 11</w:t>
            </w:r>
            <w:r w:rsidR="00800184">
              <w:t xml:space="preserve"> Jan</w:t>
            </w:r>
          </w:p>
          <w:p w:rsidR="00557E65" w:rsidRPr="000D241E" w:rsidRDefault="00557E65" w:rsidP="00D22475"/>
        </w:tc>
        <w:tc>
          <w:tcPr>
            <w:tcW w:w="1343" w:type="pct"/>
            <w:shd w:val="clear" w:color="auto" w:fill="auto"/>
          </w:tcPr>
          <w:p w:rsidR="000A33B0" w:rsidRDefault="000A33B0" w:rsidP="00D22475"/>
          <w:p w:rsidR="00D22475" w:rsidRDefault="00710026" w:rsidP="00D22475">
            <w:r>
              <w:t xml:space="preserve">Welcome back </w:t>
            </w:r>
          </w:p>
          <w:p w:rsidR="00D22475" w:rsidRPr="008A0363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710026" w:rsidP="00D22475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874AC" w:rsidP="00D22475">
            <w:r>
              <w:t>George Edwards Hall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Default="00645FFA" w:rsidP="00D22475">
            <w:r>
              <w:t>Monday</w:t>
            </w:r>
            <w:r w:rsidR="00800184">
              <w:t xml:space="preserve"> 16 Jan</w:t>
            </w:r>
          </w:p>
          <w:p w:rsidR="00800184" w:rsidRPr="001C67FB" w:rsidRDefault="00800184" w:rsidP="00D22475"/>
        </w:tc>
        <w:tc>
          <w:tcPr>
            <w:tcW w:w="1343" w:type="pct"/>
            <w:shd w:val="clear" w:color="auto" w:fill="auto"/>
          </w:tcPr>
          <w:p w:rsidR="00032A94" w:rsidRDefault="00032A94" w:rsidP="00D22475"/>
          <w:p w:rsidR="00D22475" w:rsidRDefault="00710026" w:rsidP="00D22475">
            <w:r>
              <w:t>Games night</w:t>
            </w:r>
          </w:p>
          <w:p w:rsidR="00D22475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710026" w:rsidP="00D22475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7874AC" w:rsidP="00D22475">
            <w:r>
              <w:t>George Edwards Hall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645FFA" w:rsidP="00D22475">
            <w:r>
              <w:t>Wednesday 18</w:t>
            </w:r>
            <w:r w:rsidR="00557E65" w:rsidRPr="00557E65">
              <w:rPr>
                <w:vertAlign w:val="superscript"/>
              </w:rPr>
              <w:t>th</w:t>
            </w:r>
            <w:r w:rsidR="00557E65">
              <w:t xml:space="preserve"> Jan</w:t>
            </w:r>
          </w:p>
          <w:p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:rsidR="006B12B6" w:rsidRDefault="006B12B6" w:rsidP="00D22475"/>
          <w:p w:rsidR="00D22475" w:rsidRDefault="00710026" w:rsidP="00D22475">
            <w:r>
              <w:t>Quiz night</w:t>
            </w:r>
          </w:p>
          <w:p w:rsidR="00D22475" w:rsidRPr="001C67FB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710026" w:rsidP="00D22475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874AC" w:rsidP="00D22475">
            <w:r>
              <w:t>George Edwards Hall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557E65" w:rsidP="00D22475">
            <w:r>
              <w:t>Monday 23</w:t>
            </w:r>
            <w:r w:rsidRPr="00557E65">
              <w:rPr>
                <w:vertAlign w:val="superscript"/>
              </w:rPr>
              <w:t>rd</w:t>
            </w:r>
            <w:r>
              <w:t xml:space="preserve"> Jan</w:t>
            </w:r>
          </w:p>
          <w:p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:rsidR="0049277A" w:rsidRDefault="0049277A" w:rsidP="00D22475"/>
          <w:p w:rsidR="00D22475" w:rsidRDefault="00710026" w:rsidP="00D22475">
            <w:r>
              <w:t xml:space="preserve">Make your own – pizza </w:t>
            </w:r>
          </w:p>
          <w:p w:rsidR="00D22475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710026" w:rsidP="00D22475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874AC" w:rsidP="00D22475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7874AC" w:rsidP="007874AC">
            <w:r>
              <w:t>Wednesday 25</w:t>
            </w:r>
            <w:r w:rsidRPr="00557E65">
              <w:rPr>
                <w:vertAlign w:val="superscript"/>
              </w:rPr>
              <w:t>th</w:t>
            </w:r>
            <w:r>
              <w:t xml:space="preserve"> Jan</w:t>
            </w:r>
          </w:p>
          <w:p w:rsidR="007874AC" w:rsidRPr="00956136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7874AC" w:rsidP="007874AC">
            <w:r>
              <w:t xml:space="preserve">International Lego day – Lego building comp </w:t>
            </w:r>
          </w:p>
          <w:p w:rsidR="007874AC" w:rsidRDefault="007874AC" w:rsidP="007874AC"/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7874AC" w:rsidP="007874AC">
            <w:r>
              <w:t>6pm -9pm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7874AC" w:rsidP="007874AC">
            <w:r>
              <w:t>Monday 30</w:t>
            </w:r>
            <w:r w:rsidRPr="00557E65">
              <w:rPr>
                <w:vertAlign w:val="superscript"/>
              </w:rPr>
              <w:t>th</w:t>
            </w:r>
            <w:r>
              <w:t xml:space="preserve"> Jan</w:t>
            </w:r>
          </w:p>
          <w:p w:rsidR="007874AC" w:rsidRPr="00090992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Pr="00090992" w:rsidRDefault="007874AC" w:rsidP="007874AC">
            <w:r>
              <w:t>National story telling week – write a short story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7874AC" w:rsidP="007874AC">
            <w:r>
              <w:t>Wednesday 1</w:t>
            </w:r>
            <w:r w:rsidRPr="00557E65">
              <w:rPr>
                <w:vertAlign w:val="superscript"/>
              </w:rPr>
              <w:t>nd</w:t>
            </w:r>
            <w:r>
              <w:t xml:space="preserve"> Feb</w:t>
            </w:r>
          </w:p>
          <w:p w:rsidR="007874AC" w:rsidRPr="003B29D8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7874AC" w:rsidP="007874AC">
            <w:r>
              <w:t>Film night</w:t>
            </w:r>
          </w:p>
          <w:p w:rsidR="007874AC" w:rsidRPr="00090992" w:rsidRDefault="007874AC" w:rsidP="007874AC"/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7874AC" w:rsidP="007874AC">
            <w:r>
              <w:lastRenderedPageBreak/>
              <w:t>Monday 6</w:t>
            </w:r>
            <w:r w:rsidRPr="00557E65">
              <w:rPr>
                <w:vertAlign w:val="superscript"/>
              </w:rPr>
              <w:t>th</w:t>
            </w:r>
            <w:r>
              <w:t xml:space="preserve"> Feb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7874AC" w:rsidP="007874AC">
            <w:r>
              <w:t xml:space="preserve">Mental health awareness week – Inspire </w:t>
            </w:r>
          </w:p>
          <w:p w:rsidR="007874AC" w:rsidRPr="00090992" w:rsidRDefault="007874AC" w:rsidP="007874AC">
            <w:r>
              <w:t>TBC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7874AC" w:rsidP="007874AC">
            <w:r>
              <w:t>Wednesday 8</w:t>
            </w:r>
            <w:r w:rsidRPr="00557E65">
              <w:rPr>
                <w:vertAlign w:val="superscript"/>
              </w:rPr>
              <w:t>th</w:t>
            </w:r>
            <w:r>
              <w:t xml:space="preserve"> Feb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7874AC" w:rsidP="007874AC">
            <w:r>
              <w:t xml:space="preserve">Mental health awareness week – Inspire </w:t>
            </w:r>
          </w:p>
          <w:p w:rsidR="007874AC" w:rsidRPr="00090992" w:rsidRDefault="007874AC" w:rsidP="007874AC">
            <w:r>
              <w:t>TBC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Default="007874AC" w:rsidP="007874AC">
            <w:r>
              <w:t>Monday 13</w:t>
            </w:r>
            <w:r w:rsidRPr="00686CB1">
              <w:rPr>
                <w:vertAlign w:val="superscript"/>
              </w:rPr>
              <w:t>th</w:t>
            </w:r>
            <w:r>
              <w:t xml:space="preserve"> Feb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Default="007874AC" w:rsidP="007874AC"/>
          <w:p w:rsidR="007874AC" w:rsidRDefault="007874AC" w:rsidP="007874AC">
            <w:r>
              <w:t xml:space="preserve">Valentines cards </w:t>
            </w:r>
          </w:p>
          <w:p w:rsidR="007874AC" w:rsidRPr="00090992" w:rsidRDefault="007874AC" w:rsidP="007874AC"/>
        </w:tc>
        <w:tc>
          <w:tcPr>
            <w:tcW w:w="1127" w:type="pct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250C63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7874AC" w:rsidRPr="001C67FB" w:rsidRDefault="007874AC" w:rsidP="00250C63">
            <w:r>
              <w:t>Wednesday 15</w:t>
            </w:r>
            <w:r w:rsidRPr="00686CB1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7874AC" w:rsidRPr="00090992" w:rsidRDefault="007874AC" w:rsidP="00250C63">
            <w:pPr>
              <w:jc w:val="both"/>
            </w:pPr>
            <w:r>
              <w:t>Closed – trip planning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7874AC" w:rsidRPr="00B55C79" w:rsidRDefault="007874AC" w:rsidP="007874AC"/>
        </w:tc>
        <w:tc>
          <w:tcPr>
            <w:tcW w:w="1364" w:type="pct"/>
            <w:shd w:val="clear" w:color="auto" w:fill="C6D9F1" w:themeFill="text2" w:themeFillTint="33"/>
          </w:tcPr>
          <w:p w:rsidR="007874AC" w:rsidRPr="00B55C79" w:rsidRDefault="007874AC" w:rsidP="007874AC"/>
        </w:tc>
      </w:tr>
      <w:tr w:rsidR="007874AC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7874AC" w:rsidRPr="00B55C79" w:rsidRDefault="007874AC" w:rsidP="007874AC">
            <w:r>
              <w:t xml:space="preserve"> 1 week February Half Term Holidays</w:t>
            </w:r>
          </w:p>
        </w:tc>
      </w:tr>
      <w:tr w:rsidR="007874AC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7874AC" w:rsidP="007874AC">
            <w:r>
              <w:t>Monday 27</w:t>
            </w:r>
            <w:r w:rsidRPr="00686CB1">
              <w:rPr>
                <w:vertAlign w:val="superscript"/>
              </w:rPr>
              <w:t>th</w:t>
            </w:r>
            <w:r>
              <w:t xml:space="preserve"> Feb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FFFFFF" w:themeFill="background1"/>
          </w:tcPr>
          <w:p w:rsidR="007874AC" w:rsidRDefault="007874AC" w:rsidP="007874AC"/>
          <w:p w:rsidR="007874AC" w:rsidRDefault="007874AC" w:rsidP="007874AC">
            <w:r>
              <w:t xml:space="preserve">Welcome back </w:t>
            </w:r>
          </w:p>
          <w:p w:rsidR="007874AC" w:rsidRPr="003D1646" w:rsidRDefault="007874AC" w:rsidP="007874AC"/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365F46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7874AC" w:rsidP="007874AC">
            <w:r>
              <w:t>Wednesday 1</w:t>
            </w:r>
            <w:r w:rsidRPr="00645FFA">
              <w:rPr>
                <w:vertAlign w:val="superscript"/>
              </w:rPr>
              <w:t>st</w:t>
            </w:r>
            <w:r>
              <w:t xml:space="preserve"> </w:t>
            </w:r>
            <w:r w:rsidRPr="00686CB1">
              <w:t xml:space="preserve"> March</w:t>
            </w:r>
          </w:p>
          <w:p w:rsidR="007874AC" w:rsidRPr="00686CB1" w:rsidRDefault="007874AC" w:rsidP="007874AC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74AC" w:rsidRPr="001C67FB" w:rsidRDefault="007874AC" w:rsidP="007874AC">
            <w:r>
              <w:t xml:space="preserve">St David’s Day – Welsh cakes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365F46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7874AC" w:rsidP="007874AC">
            <w:r>
              <w:t>Monday 6th March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FFFFFF" w:themeFill="background1"/>
          </w:tcPr>
          <w:p w:rsidR="007874AC" w:rsidRDefault="007874AC" w:rsidP="007874AC">
            <w:r>
              <w:t xml:space="preserve">Toastie night </w:t>
            </w:r>
          </w:p>
          <w:p w:rsidR="007874AC" w:rsidRDefault="007874AC" w:rsidP="007874AC"/>
          <w:p w:rsidR="007874AC" w:rsidRPr="001C67FB" w:rsidRDefault="007874AC" w:rsidP="007874AC"/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Default="007874AC" w:rsidP="007874AC">
            <w:r>
              <w:t>Wednesday 8</w:t>
            </w:r>
            <w:r w:rsidRPr="00686CB1">
              <w:rPr>
                <w:vertAlign w:val="superscript"/>
              </w:rPr>
              <w:t>th</w:t>
            </w:r>
            <w:r>
              <w:t xml:space="preserve"> March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Default="007874AC" w:rsidP="007874AC">
            <w:r>
              <w:t>Trip</w:t>
            </w:r>
          </w:p>
          <w:p w:rsidR="007874AC" w:rsidRPr="00090992" w:rsidRDefault="007874AC" w:rsidP="007874AC">
            <w:r>
              <w:t>TBC</w:t>
            </w:r>
          </w:p>
        </w:tc>
        <w:tc>
          <w:tcPr>
            <w:tcW w:w="1127" w:type="pct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Default="007874AC" w:rsidP="007874AC">
            <w:r>
              <w:t>Monday 13</w:t>
            </w:r>
            <w:r w:rsidRPr="00686CB1">
              <w:rPr>
                <w:vertAlign w:val="superscript"/>
              </w:rPr>
              <w:t>th</w:t>
            </w:r>
            <w:r>
              <w:t xml:space="preserve"> March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Pr="00E33D61" w:rsidRDefault="007874AC" w:rsidP="007874AC">
            <w:r>
              <w:t xml:space="preserve">Fire pit </w:t>
            </w:r>
          </w:p>
        </w:tc>
        <w:tc>
          <w:tcPr>
            <w:tcW w:w="1127" w:type="pct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Default="007874AC" w:rsidP="00250C63">
            <w:r>
              <w:t>Wednesday 15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250C63" w:rsidRPr="001C67FB" w:rsidRDefault="00250C63" w:rsidP="00250C63"/>
        </w:tc>
        <w:tc>
          <w:tcPr>
            <w:tcW w:w="1343" w:type="pct"/>
          </w:tcPr>
          <w:p w:rsidR="00250C63" w:rsidRPr="00E33D61" w:rsidRDefault="007874AC" w:rsidP="00250C63">
            <w:r>
              <w:t xml:space="preserve">Mother’s Day card making </w:t>
            </w:r>
          </w:p>
        </w:tc>
        <w:tc>
          <w:tcPr>
            <w:tcW w:w="1127" w:type="pct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Default="007874AC" w:rsidP="007874AC">
            <w:r>
              <w:t>Monday 20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Pr="00E33D61" w:rsidRDefault="007874AC" w:rsidP="007874AC">
            <w:r>
              <w:t>Young Person Planning Night</w:t>
            </w:r>
          </w:p>
        </w:tc>
        <w:tc>
          <w:tcPr>
            <w:tcW w:w="1127" w:type="pct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7874AC" w:rsidP="007874AC">
            <w:r>
              <w:t>Wednesday 22</w:t>
            </w:r>
            <w:r w:rsidRPr="00645FFA">
              <w:rPr>
                <w:vertAlign w:val="superscript"/>
              </w:rPr>
              <w:t>nd</w:t>
            </w:r>
            <w:r>
              <w:t xml:space="preserve">  March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auto"/>
          </w:tcPr>
          <w:p w:rsidR="007874AC" w:rsidRPr="00E33D61" w:rsidRDefault="007874AC" w:rsidP="007874AC">
            <w:r>
              <w:t xml:space="preserve">Pancakes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2E52EF">
        <w:trPr>
          <w:trHeight w:val="301"/>
        </w:trPr>
        <w:tc>
          <w:tcPr>
            <w:tcW w:w="1166" w:type="pct"/>
          </w:tcPr>
          <w:p w:rsidR="007874AC" w:rsidRDefault="007874AC" w:rsidP="007874AC">
            <w:r>
              <w:t>Monday 27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Pr="00E33D61" w:rsidRDefault="007874AC" w:rsidP="007874AC">
            <w:r>
              <w:t xml:space="preserve">Ping pong competition </w:t>
            </w:r>
          </w:p>
        </w:tc>
        <w:tc>
          <w:tcPr>
            <w:tcW w:w="1127" w:type="pct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B55C79" w:rsidTr="00250C63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74AC" w:rsidRDefault="007874AC" w:rsidP="007874AC">
            <w:r>
              <w:t>Wednesday 29</w:t>
            </w:r>
            <w:r w:rsidRPr="00645FFA">
              <w:rPr>
                <w:vertAlign w:val="superscript"/>
              </w:rPr>
              <w:t>th</w:t>
            </w:r>
            <w:r>
              <w:t xml:space="preserve"> March</w:t>
            </w:r>
          </w:p>
          <w:p w:rsidR="007874AC" w:rsidRPr="001C67FB" w:rsidRDefault="007874AC" w:rsidP="007874A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74AC" w:rsidRPr="00E33D61" w:rsidRDefault="007874AC" w:rsidP="007874AC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7874AC" w:rsidRPr="00B55C79" w:rsidRDefault="007874AC" w:rsidP="007874AC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74AC" w:rsidRPr="00B55C79" w:rsidRDefault="007874AC" w:rsidP="007874AC"/>
        </w:tc>
      </w:tr>
      <w:tr w:rsidR="007874AC" w:rsidRPr="00B55C79" w:rsidTr="003C02F7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7874AC" w:rsidRPr="00B55C79" w:rsidRDefault="007874AC" w:rsidP="007874AC">
            <w:r>
              <w:t>Out Of County Trip - TBC</w:t>
            </w:r>
          </w:p>
        </w:tc>
      </w:tr>
      <w:tr w:rsidR="007874AC" w:rsidRPr="00B55C79" w:rsidTr="003C02F7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7874AC" w:rsidRPr="00D22475" w:rsidRDefault="007874AC" w:rsidP="007874AC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7874AC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74AC" w:rsidRDefault="007874AC" w:rsidP="007874AC">
            <w:r>
              <w:t>Monday 17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7874AC" w:rsidRPr="001C67FB" w:rsidRDefault="007874AC" w:rsidP="007874A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74AC" w:rsidRDefault="007874AC" w:rsidP="007874AC"/>
          <w:p w:rsidR="007874AC" w:rsidRDefault="007874AC" w:rsidP="007874AC">
            <w:r>
              <w:t xml:space="preserve">Welcome back 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1C67FB" w:rsidRDefault="007874AC" w:rsidP="007874AC">
            <w:r>
              <w:t>Wednesday 19</w:t>
            </w:r>
            <w:r w:rsidRPr="00645FFA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/>
          <w:p w:rsidR="007874AC" w:rsidRDefault="007874AC" w:rsidP="007874AC">
            <w:r>
              <w:t xml:space="preserve">Film night 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>
            <w:r>
              <w:t>Monday 24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7874AC" w:rsidRPr="001C67FB" w:rsidRDefault="007874AC" w:rsidP="007874A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/>
          <w:p w:rsidR="007874AC" w:rsidRDefault="007874AC" w:rsidP="007874AC">
            <w:r>
              <w:t>Games galore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1C67FB" w:rsidRDefault="007874AC" w:rsidP="007874AC">
            <w:r>
              <w:t>Wednesday 26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/>
          <w:p w:rsidR="007874AC" w:rsidRDefault="007874AC" w:rsidP="007874AC">
            <w:r>
              <w:t xml:space="preserve">International Dance Day – Dance off 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7874AC" w:rsidP="007874AC">
            <w: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</w:tbl>
    <w:p w:rsidR="00250C63" w:rsidRDefault="00250C63" w:rsidP="00D22475"/>
    <w:p w:rsidR="00C76BF0" w:rsidRPr="00807842" w:rsidRDefault="00C76BF0" w:rsidP="00D22475">
      <w:bookmarkStart w:id="0" w:name="_GoBack"/>
      <w:bookmarkEnd w:id="0"/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D22475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D22475">
      <w:r>
        <w:separator/>
      </w:r>
    </w:p>
  </w:endnote>
  <w:endnote w:type="continuationSeparator" w:id="0">
    <w:p w:rsidR="00566903" w:rsidRDefault="00566903" w:rsidP="00D2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D2247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D22475">
      <w:r>
        <w:separator/>
      </w:r>
    </w:p>
  </w:footnote>
  <w:footnote w:type="continuationSeparator" w:id="0">
    <w:p w:rsidR="00566903" w:rsidRDefault="00566903" w:rsidP="00D2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D2247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D224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D22475">
    <w:pPr>
      <w:pStyle w:val="Header"/>
    </w:pPr>
  </w:p>
  <w:p w:rsidR="00F86700" w:rsidRDefault="005C00E8" w:rsidP="00D22475">
    <w:pPr>
      <w:pStyle w:val="Header"/>
    </w:pPr>
    <w:r>
      <w:t xml:space="preserve">                               </w:t>
    </w:r>
  </w:p>
  <w:p w:rsidR="00F86700" w:rsidRDefault="00F86700" w:rsidP="00D22475">
    <w:pPr>
      <w:pStyle w:val="Header"/>
    </w:pPr>
  </w:p>
  <w:p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5CF0"/>
    <w:rsid w:val="0008778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50C63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27219"/>
    <w:rsid w:val="00335E4F"/>
    <w:rsid w:val="00362E17"/>
    <w:rsid w:val="00367CB3"/>
    <w:rsid w:val="00374343"/>
    <w:rsid w:val="00382CAD"/>
    <w:rsid w:val="003A4BB0"/>
    <w:rsid w:val="003B29D8"/>
    <w:rsid w:val="003C02F7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45FFA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0026"/>
    <w:rsid w:val="00715184"/>
    <w:rsid w:val="00721B24"/>
    <w:rsid w:val="007244A9"/>
    <w:rsid w:val="007428C7"/>
    <w:rsid w:val="00754518"/>
    <w:rsid w:val="00775A50"/>
    <w:rsid w:val="007764CA"/>
    <w:rsid w:val="007874AC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24952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60A1057C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F6826-924C-40FA-9490-0E08010A4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</TotalTime>
  <Pages>3</Pages>
  <Words>356</Words>
  <Characters>1956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2</cp:revision>
  <cp:lastPrinted>2019-01-21T20:21:00Z</cp:lastPrinted>
  <dcterms:created xsi:type="dcterms:W3CDTF">2022-12-06T19:11:00Z</dcterms:created>
  <dcterms:modified xsi:type="dcterms:W3CDTF">2022-12-06T19:11:00Z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