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76BF0" w:rsidP="00190642">
      <w:pPr>
        <w:pStyle w:val="Title"/>
      </w:pPr>
      <w:r w:rsidRPr="00013F2C">
        <w:t xml:space="preserve">Programme for </w:t>
      </w:r>
      <w:r w:rsidR="00A17D95">
        <w:t>Youth Provision</w:t>
      </w:r>
    </w:p>
    <w:p w:rsidR="00C76BF0" w:rsidRDefault="00800184" w:rsidP="00190642">
      <w:pPr>
        <w:pStyle w:val="Title"/>
      </w:pPr>
      <w:r>
        <w:t>January</w:t>
      </w:r>
      <w:r w:rsidR="007244A9">
        <w:t xml:space="preserve"> – </w:t>
      </w:r>
      <w:r>
        <w:t>April 2023</w:t>
      </w:r>
    </w:p>
    <w:p w:rsidR="00800184" w:rsidRPr="00013F2C" w:rsidRDefault="00135172" w:rsidP="00190642">
      <w:pPr>
        <w:pStyle w:val="Title"/>
      </w:pPr>
      <w:r>
        <w:t>Coedpoeth</w:t>
      </w:r>
    </w:p>
    <w:p w:rsidR="00C76BF0" w:rsidRPr="00013F2C" w:rsidRDefault="00C76BF0" w:rsidP="00190642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190642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190642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190642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190642">
            <w:pPr>
              <w:pStyle w:val="TableHeader"/>
            </w:pPr>
            <w:r w:rsidRPr="00013F2C">
              <w:t>Location</w:t>
            </w:r>
          </w:p>
        </w:tc>
      </w:tr>
      <w:tr w:rsidR="007A7508" w:rsidRPr="00013F2C" w:rsidTr="00190642">
        <w:trPr>
          <w:trHeight w:val="301"/>
        </w:trPr>
        <w:tc>
          <w:tcPr>
            <w:tcW w:w="1166" w:type="pct"/>
            <w:shd w:val="clear" w:color="auto" w:fill="C6D9F1" w:themeFill="text2" w:themeFillTint="33"/>
          </w:tcPr>
          <w:p w:rsidR="00190642" w:rsidRDefault="007A7508" w:rsidP="00190642">
            <w:r>
              <w:t>Monday 9</w:t>
            </w:r>
            <w:r w:rsidRPr="007A7508">
              <w:rPr>
                <w:vertAlign w:val="superscript"/>
              </w:rPr>
              <w:t>th</w:t>
            </w:r>
            <w:r>
              <w:t xml:space="preserve"> </w:t>
            </w:r>
          </w:p>
          <w:p w:rsidR="007A7508" w:rsidRDefault="007A7508" w:rsidP="00190642">
            <w:bookmarkStart w:id="0" w:name="_GoBack"/>
            <w:bookmarkEnd w:id="0"/>
            <w:r>
              <w:t>Jan</w:t>
            </w:r>
          </w:p>
        </w:tc>
        <w:tc>
          <w:tcPr>
            <w:tcW w:w="1343" w:type="pct"/>
            <w:shd w:val="clear" w:color="auto" w:fill="C6D9F1" w:themeFill="text2" w:themeFillTint="33"/>
          </w:tcPr>
          <w:p w:rsidR="007A7508" w:rsidRDefault="007A7508" w:rsidP="00190642">
            <w:r>
              <w:t>CLOSED</w:t>
            </w:r>
          </w:p>
          <w:p w:rsidR="007A7508" w:rsidRDefault="007A7508" w:rsidP="00190642">
            <w:r>
              <w:t>Staff Team Meeting</w:t>
            </w:r>
          </w:p>
        </w:tc>
        <w:tc>
          <w:tcPr>
            <w:tcW w:w="1127" w:type="pct"/>
            <w:shd w:val="clear" w:color="auto" w:fill="C6D9F1" w:themeFill="text2" w:themeFillTint="33"/>
            <w:vAlign w:val="center"/>
          </w:tcPr>
          <w:p w:rsidR="007A7508" w:rsidRDefault="007A7508" w:rsidP="00190642">
            <w:r>
              <w:t>6pm - 9pm</w:t>
            </w:r>
          </w:p>
        </w:tc>
        <w:tc>
          <w:tcPr>
            <w:tcW w:w="1364" w:type="pct"/>
            <w:shd w:val="clear" w:color="auto" w:fill="C6D9F1" w:themeFill="text2" w:themeFillTint="33"/>
          </w:tcPr>
          <w:p w:rsidR="007A7508" w:rsidRDefault="007A7508" w:rsidP="00190642">
            <w:r>
              <w:t>Ruabon CoE</w:t>
            </w:r>
          </w:p>
          <w:p w:rsidR="007A7508" w:rsidRDefault="007A7508" w:rsidP="00190642"/>
          <w:p w:rsidR="007A7508" w:rsidRDefault="007A7508" w:rsidP="00190642"/>
          <w:p w:rsidR="007A7508" w:rsidRDefault="007A7508" w:rsidP="00190642"/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190642" w:rsidRDefault="00800184" w:rsidP="00190642">
            <w:r>
              <w:t xml:space="preserve">Monday 16 </w:t>
            </w:r>
          </w:p>
          <w:p w:rsidR="006067D3" w:rsidRDefault="00800184" w:rsidP="00190642">
            <w:r>
              <w:t>Jan</w:t>
            </w:r>
          </w:p>
          <w:p w:rsidR="00800184" w:rsidRPr="001C67FB" w:rsidRDefault="00800184" w:rsidP="00190642"/>
        </w:tc>
        <w:tc>
          <w:tcPr>
            <w:tcW w:w="1343" w:type="pct"/>
            <w:shd w:val="clear" w:color="auto" w:fill="auto"/>
          </w:tcPr>
          <w:p w:rsidR="00032A94" w:rsidRDefault="00032A94" w:rsidP="00190642"/>
          <w:p w:rsidR="00D22475" w:rsidRDefault="00135172" w:rsidP="00190642">
            <w:r>
              <w:t>Homelessness Project</w:t>
            </w:r>
          </w:p>
          <w:p w:rsidR="00D22475" w:rsidRDefault="00D22475" w:rsidP="00190642"/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B4560B" w:rsidP="00190642">
            <w:r>
              <w:t xml:space="preserve">6pm – 8pm </w:t>
            </w:r>
          </w:p>
        </w:tc>
        <w:tc>
          <w:tcPr>
            <w:tcW w:w="1364" w:type="pct"/>
            <w:shd w:val="clear" w:color="auto" w:fill="auto"/>
          </w:tcPr>
          <w:p w:rsidR="001E1D24" w:rsidRDefault="001E1D24" w:rsidP="00190642"/>
          <w:p w:rsidR="00B4560B" w:rsidRDefault="00B4560B" w:rsidP="00190642">
            <w:r>
              <w:t xml:space="preserve">Containers </w:t>
            </w:r>
          </w:p>
          <w:p w:rsidR="00B4560B" w:rsidRDefault="00B4560B" w:rsidP="00190642">
            <w:proofErr w:type="spellStart"/>
            <w:r>
              <w:t>Adwy</w:t>
            </w:r>
            <w:proofErr w:type="spellEnd"/>
            <w:r>
              <w:t xml:space="preserve"> fields </w:t>
            </w:r>
          </w:p>
          <w:p w:rsidR="007A7508" w:rsidRDefault="007A7508" w:rsidP="00190642"/>
          <w:p w:rsidR="007A7508" w:rsidRPr="00B55C79" w:rsidRDefault="007A7508" w:rsidP="00190642"/>
        </w:tc>
      </w:tr>
      <w:tr w:rsidR="00B4560B" w:rsidRPr="00013F2C" w:rsidTr="006E6E92">
        <w:trPr>
          <w:trHeight w:val="301"/>
        </w:trPr>
        <w:tc>
          <w:tcPr>
            <w:tcW w:w="1166" w:type="pct"/>
            <w:shd w:val="clear" w:color="auto" w:fill="auto"/>
          </w:tcPr>
          <w:p w:rsidR="00190642" w:rsidRDefault="00B4560B" w:rsidP="00190642">
            <w:r>
              <w:t>Monday 23</w:t>
            </w:r>
            <w:r w:rsidRPr="00557E65">
              <w:rPr>
                <w:vertAlign w:val="superscript"/>
              </w:rPr>
              <w:t>rd</w:t>
            </w:r>
            <w:r>
              <w:t xml:space="preserve"> </w:t>
            </w:r>
          </w:p>
          <w:p w:rsidR="00B4560B" w:rsidRDefault="00B4560B" w:rsidP="00190642">
            <w:r>
              <w:t>Jan</w:t>
            </w:r>
          </w:p>
          <w:p w:rsidR="00B4560B" w:rsidRPr="001C67FB" w:rsidRDefault="00B4560B" w:rsidP="00190642"/>
        </w:tc>
        <w:tc>
          <w:tcPr>
            <w:tcW w:w="1343" w:type="pct"/>
            <w:shd w:val="clear" w:color="auto" w:fill="auto"/>
          </w:tcPr>
          <w:p w:rsidR="00B4560B" w:rsidRDefault="00B4560B" w:rsidP="00190642"/>
          <w:p w:rsidR="00B4560B" w:rsidRDefault="00F03B46" w:rsidP="00190642">
            <w:r>
              <w:t>Ruabon Youth Club -</w:t>
            </w:r>
            <w:r w:rsidR="00B4560B">
              <w:t xml:space="preserve">Big fat quiz of the year </w:t>
            </w:r>
          </w:p>
          <w:p w:rsidR="00B4560B" w:rsidRDefault="00B4560B" w:rsidP="00190642"/>
        </w:tc>
        <w:tc>
          <w:tcPr>
            <w:tcW w:w="1127" w:type="pct"/>
            <w:shd w:val="clear" w:color="auto" w:fill="auto"/>
          </w:tcPr>
          <w:p w:rsidR="00B4560B" w:rsidRDefault="00B4560B" w:rsidP="00190642">
            <w:r w:rsidRPr="00260BEA">
              <w:t xml:space="preserve">6pm – 8pm </w:t>
            </w:r>
          </w:p>
        </w:tc>
        <w:tc>
          <w:tcPr>
            <w:tcW w:w="1364" w:type="pct"/>
            <w:shd w:val="clear" w:color="auto" w:fill="auto"/>
          </w:tcPr>
          <w:p w:rsidR="00B4560B" w:rsidRDefault="00B4560B" w:rsidP="00190642">
            <w:r w:rsidRPr="00187444">
              <w:t xml:space="preserve">Containers </w:t>
            </w:r>
          </w:p>
          <w:p w:rsidR="00B4560B" w:rsidRDefault="00B4560B" w:rsidP="00190642">
            <w:proofErr w:type="spellStart"/>
            <w:r w:rsidRPr="00187444">
              <w:t>Adwy</w:t>
            </w:r>
            <w:proofErr w:type="spellEnd"/>
            <w:r w:rsidRPr="00187444">
              <w:t xml:space="preserve"> fields </w:t>
            </w:r>
          </w:p>
          <w:p w:rsidR="007A7508" w:rsidRDefault="00F03B46" w:rsidP="00190642">
            <w:r>
              <w:t>Ruabon CoE</w:t>
            </w:r>
          </w:p>
          <w:p w:rsidR="007A7508" w:rsidRDefault="007A7508" w:rsidP="00190642"/>
          <w:p w:rsidR="007A7508" w:rsidRDefault="007A7508" w:rsidP="00190642"/>
        </w:tc>
      </w:tr>
      <w:tr w:rsidR="00B4560B" w:rsidRPr="00013F2C" w:rsidTr="006E6E92">
        <w:trPr>
          <w:trHeight w:val="301"/>
        </w:trPr>
        <w:tc>
          <w:tcPr>
            <w:tcW w:w="1166" w:type="pct"/>
            <w:shd w:val="clear" w:color="auto" w:fill="auto"/>
          </w:tcPr>
          <w:p w:rsidR="00190642" w:rsidRDefault="00B4560B" w:rsidP="00190642">
            <w:r>
              <w:t>Monday 30</w:t>
            </w:r>
            <w:r w:rsidRPr="00557E65">
              <w:rPr>
                <w:vertAlign w:val="superscript"/>
              </w:rPr>
              <w:t>th</w:t>
            </w:r>
            <w:r>
              <w:t xml:space="preserve"> </w:t>
            </w:r>
          </w:p>
          <w:p w:rsidR="00B4560B" w:rsidRDefault="00B4560B" w:rsidP="00190642">
            <w:r>
              <w:t>Jan</w:t>
            </w:r>
          </w:p>
          <w:p w:rsidR="00B4560B" w:rsidRPr="00090992" w:rsidRDefault="00B4560B" w:rsidP="00190642"/>
        </w:tc>
        <w:tc>
          <w:tcPr>
            <w:tcW w:w="1343" w:type="pct"/>
            <w:shd w:val="clear" w:color="auto" w:fill="auto"/>
          </w:tcPr>
          <w:p w:rsidR="00B4560B" w:rsidRDefault="00B4560B" w:rsidP="00190642"/>
          <w:p w:rsidR="00B4560B" w:rsidRDefault="00B4560B" w:rsidP="00190642">
            <w:r>
              <w:t xml:space="preserve">Celebration night @ The Vic </w:t>
            </w:r>
          </w:p>
          <w:p w:rsidR="00445918" w:rsidRDefault="00445918" w:rsidP="00190642"/>
          <w:p w:rsidR="00445918" w:rsidRPr="00090992" w:rsidRDefault="00445918" w:rsidP="00190642"/>
        </w:tc>
        <w:tc>
          <w:tcPr>
            <w:tcW w:w="1127" w:type="pct"/>
            <w:shd w:val="clear" w:color="auto" w:fill="auto"/>
          </w:tcPr>
          <w:p w:rsidR="00B4560B" w:rsidRDefault="00B4560B" w:rsidP="00190642">
            <w:r w:rsidRPr="00260BEA">
              <w:t xml:space="preserve">6pm – 8pm </w:t>
            </w:r>
          </w:p>
        </w:tc>
        <w:tc>
          <w:tcPr>
            <w:tcW w:w="1364" w:type="pct"/>
            <w:shd w:val="clear" w:color="auto" w:fill="auto"/>
          </w:tcPr>
          <w:p w:rsidR="00B4560B" w:rsidRDefault="00B4560B" w:rsidP="00190642">
            <w:r w:rsidRPr="00187444">
              <w:t xml:space="preserve">Containers </w:t>
            </w:r>
          </w:p>
          <w:p w:rsidR="00B4560B" w:rsidRDefault="00B4560B" w:rsidP="00190642">
            <w:proofErr w:type="spellStart"/>
            <w:r w:rsidRPr="00187444">
              <w:t>Adwy</w:t>
            </w:r>
            <w:proofErr w:type="spellEnd"/>
            <w:r w:rsidRPr="00187444">
              <w:t xml:space="preserve"> fields </w:t>
            </w:r>
          </w:p>
          <w:p w:rsidR="00445918" w:rsidRDefault="00445918" w:rsidP="00190642">
            <w:r>
              <w:t xml:space="preserve">The Vic Wrexham </w:t>
            </w:r>
          </w:p>
          <w:p w:rsidR="007A7508" w:rsidRDefault="007A7508" w:rsidP="00190642"/>
          <w:p w:rsidR="007A7508" w:rsidRDefault="007A7508" w:rsidP="00190642"/>
        </w:tc>
      </w:tr>
      <w:tr w:rsidR="00B4560B" w:rsidRPr="00013F2C" w:rsidTr="006E6E92">
        <w:trPr>
          <w:trHeight w:val="301"/>
        </w:trPr>
        <w:tc>
          <w:tcPr>
            <w:tcW w:w="1166" w:type="pct"/>
            <w:shd w:val="clear" w:color="auto" w:fill="auto"/>
          </w:tcPr>
          <w:p w:rsidR="00190642" w:rsidRDefault="00B4560B" w:rsidP="00190642">
            <w:r>
              <w:t>Monday 6</w:t>
            </w:r>
            <w:r w:rsidRPr="00557E65">
              <w:rPr>
                <w:vertAlign w:val="superscript"/>
              </w:rPr>
              <w:t>th</w:t>
            </w:r>
            <w:r>
              <w:t xml:space="preserve"> </w:t>
            </w:r>
          </w:p>
          <w:p w:rsidR="00B4560B" w:rsidRDefault="00B4560B" w:rsidP="00190642">
            <w:r>
              <w:t>Feb</w:t>
            </w:r>
          </w:p>
          <w:p w:rsidR="00B4560B" w:rsidRPr="001C67FB" w:rsidRDefault="00B4560B" w:rsidP="00190642"/>
        </w:tc>
        <w:tc>
          <w:tcPr>
            <w:tcW w:w="1343" w:type="pct"/>
            <w:shd w:val="clear" w:color="auto" w:fill="auto"/>
          </w:tcPr>
          <w:p w:rsidR="00B4560B" w:rsidRDefault="00B4560B" w:rsidP="00190642"/>
          <w:p w:rsidR="00F03B46" w:rsidRDefault="00F03B46" w:rsidP="00190642">
            <w:r>
              <w:t xml:space="preserve">Trip – young people to decide </w:t>
            </w:r>
          </w:p>
          <w:p w:rsidR="00445918" w:rsidRDefault="00445918" w:rsidP="00190642">
            <w:r>
              <w:t xml:space="preserve">Cinema? </w:t>
            </w:r>
          </w:p>
          <w:p w:rsidR="00445918" w:rsidRDefault="00445918" w:rsidP="00190642">
            <w:r>
              <w:t>Bowling?</w:t>
            </w:r>
          </w:p>
          <w:p w:rsidR="00445918" w:rsidRDefault="00445918" w:rsidP="00190642">
            <w:r>
              <w:t>Break-out room?</w:t>
            </w:r>
          </w:p>
          <w:p w:rsidR="00B4560B" w:rsidRDefault="00B4560B" w:rsidP="00190642"/>
          <w:p w:rsidR="00554600" w:rsidRPr="00090992" w:rsidRDefault="00554600" w:rsidP="00190642"/>
        </w:tc>
        <w:tc>
          <w:tcPr>
            <w:tcW w:w="1127" w:type="pct"/>
            <w:shd w:val="clear" w:color="auto" w:fill="auto"/>
          </w:tcPr>
          <w:p w:rsidR="00B4560B" w:rsidRDefault="00B4560B" w:rsidP="00190642">
            <w:r w:rsidRPr="00260BEA">
              <w:t xml:space="preserve">6pm – 8pm </w:t>
            </w:r>
          </w:p>
        </w:tc>
        <w:tc>
          <w:tcPr>
            <w:tcW w:w="1364" w:type="pct"/>
            <w:shd w:val="clear" w:color="auto" w:fill="auto"/>
          </w:tcPr>
          <w:p w:rsidR="00B4560B" w:rsidRDefault="00B4560B" w:rsidP="00190642">
            <w:r w:rsidRPr="00187444">
              <w:t xml:space="preserve">Containers </w:t>
            </w:r>
          </w:p>
          <w:p w:rsidR="007A7508" w:rsidRDefault="00B4560B" w:rsidP="00190642">
            <w:proofErr w:type="spellStart"/>
            <w:r w:rsidRPr="00187444">
              <w:t>Adwy</w:t>
            </w:r>
            <w:proofErr w:type="spellEnd"/>
            <w:r w:rsidRPr="00187444">
              <w:t xml:space="preserve"> fields</w:t>
            </w:r>
          </w:p>
          <w:p w:rsidR="007A7508" w:rsidRDefault="007A7508" w:rsidP="00190642"/>
          <w:p w:rsidR="00B4560B" w:rsidRDefault="00B4560B" w:rsidP="00190642">
            <w:r w:rsidRPr="00187444">
              <w:t xml:space="preserve"> </w:t>
            </w:r>
          </w:p>
        </w:tc>
      </w:tr>
      <w:tr w:rsidR="00B4560B" w:rsidRPr="00013F2C" w:rsidTr="006E6E92">
        <w:trPr>
          <w:trHeight w:val="301"/>
        </w:trPr>
        <w:tc>
          <w:tcPr>
            <w:tcW w:w="1166" w:type="pct"/>
          </w:tcPr>
          <w:p w:rsidR="00190642" w:rsidRDefault="00B4560B" w:rsidP="00190642">
            <w:pPr>
              <w:rPr>
                <w:vertAlign w:val="superscript"/>
              </w:rPr>
            </w:pPr>
            <w:r>
              <w:lastRenderedPageBreak/>
              <w:t>Monday 13</w:t>
            </w:r>
            <w:r w:rsidRPr="00686CB1">
              <w:rPr>
                <w:vertAlign w:val="superscript"/>
              </w:rPr>
              <w:t>th</w:t>
            </w:r>
          </w:p>
          <w:p w:rsidR="00B4560B" w:rsidRDefault="00B4560B" w:rsidP="00190642">
            <w:r>
              <w:t xml:space="preserve"> Feb</w:t>
            </w:r>
          </w:p>
          <w:p w:rsidR="00B4560B" w:rsidRPr="001C67FB" w:rsidRDefault="00B4560B" w:rsidP="00190642"/>
        </w:tc>
        <w:tc>
          <w:tcPr>
            <w:tcW w:w="1343" w:type="pct"/>
          </w:tcPr>
          <w:p w:rsidR="00B4560B" w:rsidRDefault="00F03B46" w:rsidP="00190642">
            <w:r>
              <w:t>Ruabon Youth Club –Cooking</w:t>
            </w:r>
          </w:p>
          <w:p w:rsidR="00554600" w:rsidRPr="00090992" w:rsidRDefault="00554600" w:rsidP="00190642">
            <w:r>
              <w:t xml:space="preserve">Pancake night </w:t>
            </w:r>
          </w:p>
        </w:tc>
        <w:tc>
          <w:tcPr>
            <w:tcW w:w="1127" w:type="pct"/>
          </w:tcPr>
          <w:p w:rsidR="00B4560B" w:rsidRDefault="00B4560B" w:rsidP="00190642">
            <w:r w:rsidRPr="00260BEA">
              <w:t xml:space="preserve">6pm – 8pm </w:t>
            </w:r>
          </w:p>
        </w:tc>
        <w:tc>
          <w:tcPr>
            <w:tcW w:w="1364" w:type="pct"/>
          </w:tcPr>
          <w:p w:rsidR="00B4560B" w:rsidRDefault="00B4560B" w:rsidP="00190642">
            <w:r w:rsidRPr="00187444">
              <w:t>Containers</w:t>
            </w:r>
          </w:p>
          <w:p w:rsidR="00B4560B" w:rsidRDefault="00B4560B" w:rsidP="00190642">
            <w:r w:rsidRPr="00187444">
              <w:t xml:space="preserve"> </w:t>
            </w:r>
            <w:proofErr w:type="spellStart"/>
            <w:r w:rsidRPr="00187444">
              <w:t>Adwy</w:t>
            </w:r>
            <w:proofErr w:type="spellEnd"/>
            <w:r w:rsidRPr="00187444">
              <w:t xml:space="preserve"> fields </w:t>
            </w:r>
          </w:p>
          <w:p w:rsidR="00F03B46" w:rsidRDefault="00F03B46" w:rsidP="00190642">
            <w:r>
              <w:t>Ruabon CoE</w:t>
            </w:r>
          </w:p>
          <w:p w:rsidR="00190642" w:rsidRDefault="00190642" w:rsidP="00190642"/>
        </w:tc>
      </w:tr>
      <w:tr w:rsidR="00DC4B62" w:rsidRPr="00013F2C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DC4B62" w:rsidRPr="00B55C79" w:rsidRDefault="00A17D95" w:rsidP="00190642">
            <w:r>
              <w:t xml:space="preserve"> 1 week</w:t>
            </w:r>
            <w:r w:rsidR="00DC4B62">
              <w:t xml:space="preserve"> </w:t>
            </w:r>
            <w:r w:rsidR="00686CB1">
              <w:t>February</w:t>
            </w:r>
            <w:r>
              <w:t xml:space="preserve"> Half Term</w:t>
            </w:r>
            <w:r w:rsidR="00DC4B62">
              <w:t xml:space="preserve"> Holidays</w:t>
            </w:r>
          </w:p>
        </w:tc>
      </w:tr>
      <w:tr w:rsidR="00B4560B" w:rsidRPr="00013F2C" w:rsidTr="004C41C9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190642" w:rsidRDefault="00B4560B" w:rsidP="00190642">
            <w:pPr>
              <w:rPr>
                <w:vertAlign w:val="superscript"/>
              </w:rPr>
            </w:pPr>
            <w:r>
              <w:t>Monday 27</w:t>
            </w:r>
            <w:r w:rsidRPr="00686CB1">
              <w:rPr>
                <w:vertAlign w:val="superscript"/>
              </w:rPr>
              <w:t>th</w:t>
            </w:r>
          </w:p>
          <w:p w:rsidR="00B4560B" w:rsidRDefault="00B4560B" w:rsidP="00190642">
            <w:r>
              <w:t xml:space="preserve"> Feb</w:t>
            </w:r>
          </w:p>
          <w:p w:rsidR="00B4560B" w:rsidRPr="001C67FB" w:rsidRDefault="00B4560B" w:rsidP="00190642"/>
        </w:tc>
        <w:tc>
          <w:tcPr>
            <w:tcW w:w="1343" w:type="pct"/>
            <w:shd w:val="clear" w:color="auto" w:fill="FFFFFF" w:themeFill="background1"/>
          </w:tcPr>
          <w:p w:rsidR="00B4560B" w:rsidRDefault="00B4560B" w:rsidP="00190642"/>
          <w:p w:rsidR="00B4560B" w:rsidRDefault="00B4560B" w:rsidP="00190642">
            <w:r>
              <w:t xml:space="preserve">Film night @ The Vic </w:t>
            </w:r>
          </w:p>
          <w:p w:rsidR="00B4560B" w:rsidRPr="003D1646" w:rsidRDefault="00B4560B" w:rsidP="00190642"/>
        </w:tc>
        <w:tc>
          <w:tcPr>
            <w:tcW w:w="1127" w:type="pct"/>
            <w:shd w:val="clear" w:color="auto" w:fill="FFFFFF" w:themeFill="background1"/>
          </w:tcPr>
          <w:p w:rsidR="00B4560B" w:rsidRDefault="00B4560B" w:rsidP="00190642">
            <w:r w:rsidRPr="00B75CCC">
              <w:t xml:space="preserve">6pm – 8pm </w:t>
            </w:r>
          </w:p>
        </w:tc>
        <w:tc>
          <w:tcPr>
            <w:tcW w:w="1364" w:type="pct"/>
            <w:shd w:val="clear" w:color="auto" w:fill="FFFFFF" w:themeFill="background1"/>
          </w:tcPr>
          <w:p w:rsidR="00B4560B" w:rsidRDefault="00B4560B" w:rsidP="00190642">
            <w:r w:rsidRPr="00B8296E">
              <w:t>Containers</w:t>
            </w:r>
          </w:p>
          <w:p w:rsidR="00B4560B" w:rsidRDefault="00B4560B" w:rsidP="00190642">
            <w:r w:rsidRPr="00B8296E">
              <w:t xml:space="preserve"> </w:t>
            </w:r>
            <w:proofErr w:type="spellStart"/>
            <w:r w:rsidRPr="00B8296E">
              <w:t>Adwy</w:t>
            </w:r>
            <w:proofErr w:type="spellEnd"/>
            <w:r w:rsidRPr="00B8296E">
              <w:t xml:space="preserve"> fields </w:t>
            </w:r>
          </w:p>
        </w:tc>
      </w:tr>
      <w:tr w:rsidR="00B4560B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190642" w:rsidRDefault="00B4560B" w:rsidP="00190642">
            <w:r>
              <w:t xml:space="preserve">Monday 6th </w:t>
            </w:r>
          </w:p>
          <w:p w:rsidR="00B4560B" w:rsidRDefault="00B4560B" w:rsidP="00190642">
            <w:r>
              <w:t>March</w:t>
            </w:r>
          </w:p>
          <w:p w:rsidR="00B4560B" w:rsidRPr="001C67FB" w:rsidRDefault="00B4560B" w:rsidP="00190642"/>
        </w:tc>
        <w:tc>
          <w:tcPr>
            <w:tcW w:w="1343" w:type="pct"/>
            <w:shd w:val="clear" w:color="auto" w:fill="FFFFFF" w:themeFill="background1"/>
          </w:tcPr>
          <w:p w:rsidR="00B4560B" w:rsidRDefault="00B4560B" w:rsidP="00190642"/>
          <w:p w:rsidR="00B4560B" w:rsidRPr="00445918" w:rsidRDefault="00445918" w:rsidP="00190642">
            <w:r w:rsidRPr="00445918">
              <w:t xml:space="preserve">Info shop Visit </w:t>
            </w:r>
            <w:r>
              <w:t>(TBC)</w:t>
            </w:r>
          </w:p>
          <w:p w:rsidR="00B4560B" w:rsidRPr="001C67FB" w:rsidRDefault="00B4560B" w:rsidP="00190642"/>
        </w:tc>
        <w:tc>
          <w:tcPr>
            <w:tcW w:w="1127" w:type="pct"/>
            <w:shd w:val="clear" w:color="auto" w:fill="FFFFFF" w:themeFill="background1"/>
          </w:tcPr>
          <w:p w:rsidR="00B4560B" w:rsidRDefault="00B4560B" w:rsidP="00190642">
            <w:r w:rsidRPr="00B75CCC">
              <w:t xml:space="preserve">6pm – 8pm </w:t>
            </w:r>
          </w:p>
        </w:tc>
        <w:tc>
          <w:tcPr>
            <w:tcW w:w="1364" w:type="pct"/>
            <w:shd w:val="clear" w:color="auto" w:fill="FFFFFF" w:themeFill="background1"/>
          </w:tcPr>
          <w:p w:rsidR="00B4560B" w:rsidRDefault="00B4560B" w:rsidP="00190642">
            <w:r w:rsidRPr="00B8296E">
              <w:t xml:space="preserve">Containers </w:t>
            </w:r>
          </w:p>
          <w:p w:rsidR="00B4560B" w:rsidRDefault="00B4560B" w:rsidP="00190642">
            <w:proofErr w:type="spellStart"/>
            <w:r w:rsidRPr="00B8296E">
              <w:t>Adwy</w:t>
            </w:r>
            <w:proofErr w:type="spellEnd"/>
            <w:r w:rsidRPr="00B8296E">
              <w:t xml:space="preserve"> fields </w:t>
            </w:r>
          </w:p>
        </w:tc>
      </w:tr>
      <w:tr w:rsidR="00B4560B" w:rsidRPr="00013F2C" w:rsidTr="004C41C9">
        <w:trPr>
          <w:trHeight w:val="301"/>
        </w:trPr>
        <w:tc>
          <w:tcPr>
            <w:tcW w:w="1166" w:type="pct"/>
          </w:tcPr>
          <w:p w:rsidR="00B4560B" w:rsidRDefault="00B4560B" w:rsidP="00190642">
            <w:r>
              <w:t>Monday 13</w:t>
            </w:r>
            <w:r w:rsidRPr="00686CB1">
              <w:rPr>
                <w:vertAlign w:val="superscript"/>
              </w:rPr>
              <w:t>th</w:t>
            </w:r>
            <w:r>
              <w:t xml:space="preserve"> March</w:t>
            </w:r>
          </w:p>
          <w:p w:rsidR="00B4560B" w:rsidRPr="001C67FB" w:rsidRDefault="00B4560B" w:rsidP="00190642"/>
        </w:tc>
        <w:tc>
          <w:tcPr>
            <w:tcW w:w="1343" w:type="pct"/>
          </w:tcPr>
          <w:p w:rsidR="00B4560B" w:rsidRDefault="00F03B46" w:rsidP="00190642">
            <w:r>
              <w:t>Ruabon Youth Club –</w:t>
            </w:r>
          </w:p>
          <w:p w:rsidR="00F03B46" w:rsidRPr="00E33D61" w:rsidRDefault="00554600" w:rsidP="00190642">
            <w:r>
              <w:t>Red nose day activities</w:t>
            </w:r>
            <w:r w:rsidR="00445918">
              <w:t xml:space="preserve"> </w:t>
            </w:r>
          </w:p>
        </w:tc>
        <w:tc>
          <w:tcPr>
            <w:tcW w:w="1127" w:type="pct"/>
          </w:tcPr>
          <w:p w:rsidR="00B4560B" w:rsidRDefault="00B4560B" w:rsidP="00190642">
            <w:r w:rsidRPr="00B75CCC">
              <w:t xml:space="preserve">6pm – 8pm </w:t>
            </w:r>
          </w:p>
        </w:tc>
        <w:tc>
          <w:tcPr>
            <w:tcW w:w="1364" w:type="pct"/>
          </w:tcPr>
          <w:p w:rsidR="00B4560B" w:rsidRDefault="00B4560B" w:rsidP="00190642">
            <w:r w:rsidRPr="00B8296E">
              <w:t>Containers</w:t>
            </w:r>
          </w:p>
          <w:p w:rsidR="00F03B46" w:rsidRDefault="00B4560B" w:rsidP="00190642">
            <w:r w:rsidRPr="00B8296E">
              <w:t xml:space="preserve"> </w:t>
            </w:r>
            <w:proofErr w:type="spellStart"/>
            <w:r w:rsidRPr="00B8296E">
              <w:t>Adwy</w:t>
            </w:r>
            <w:proofErr w:type="spellEnd"/>
            <w:r w:rsidRPr="00B8296E">
              <w:t xml:space="preserve"> fields</w:t>
            </w:r>
          </w:p>
          <w:p w:rsidR="00F03B46" w:rsidRDefault="00B4560B" w:rsidP="00190642">
            <w:r w:rsidRPr="00B8296E">
              <w:t xml:space="preserve"> </w:t>
            </w:r>
            <w:r w:rsidR="00F03B46">
              <w:t>Ruabon CoE</w:t>
            </w:r>
          </w:p>
          <w:p w:rsidR="00B4560B" w:rsidRDefault="00B4560B" w:rsidP="00190642"/>
        </w:tc>
      </w:tr>
      <w:tr w:rsidR="00B4560B" w:rsidRPr="00013F2C" w:rsidTr="004C41C9">
        <w:trPr>
          <w:trHeight w:val="301"/>
        </w:trPr>
        <w:tc>
          <w:tcPr>
            <w:tcW w:w="1166" w:type="pct"/>
          </w:tcPr>
          <w:p w:rsidR="00B4560B" w:rsidRDefault="00B4560B" w:rsidP="00190642">
            <w:r>
              <w:t>Monday 20</w:t>
            </w:r>
            <w:r w:rsidRPr="00D22475">
              <w:rPr>
                <w:vertAlign w:val="superscript"/>
              </w:rPr>
              <w:t>th</w:t>
            </w:r>
            <w:r>
              <w:t xml:space="preserve"> March</w:t>
            </w:r>
          </w:p>
          <w:p w:rsidR="00B4560B" w:rsidRPr="001C67FB" w:rsidRDefault="00B4560B" w:rsidP="00190642"/>
        </w:tc>
        <w:tc>
          <w:tcPr>
            <w:tcW w:w="1343" w:type="pct"/>
          </w:tcPr>
          <w:p w:rsidR="00B4560B" w:rsidRPr="00E33D61" w:rsidRDefault="00B4560B" w:rsidP="00190642">
            <w:r>
              <w:t>Young Person Planning Night</w:t>
            </w:r>
          </w:p>
        </w:tc>
        <w:tc>
          <w:tcPr>
            <w:tcW w:w="1127" w:type="pct"/>
          </w:tcPr>
          <w:p w:rsidR="00B4560B" w:rsidRDefault="00B4560B" w:rsidP="00190642">
            <w:r w:rsidRPr="00B75CCC">
              <w:t xml:space="preserve">6pm – 8pm </w:t>
            </w:r>
          </w:p>
        </w:tc>
        <w:tc>
          <w:tcPr>
            <w:tcW w:w="1364" w:type="pct"/>
          </w:tcPr>
          <w:p w:rsidR="00B4560B" w:rsidRDefault="00B4560B" w:rsidP="00190642">
            <w:r w:rsidRPr="00357F91">
              <w:t xml:space="preserve">Containers </w:t>
            </w:r>
          </w:p>
          <w:p w:rsidR="00F03B46" w:rsidRDefault="00B4560B" w:rsidP="00190642">
            <w:proofErr w:type="spellStart"/>
            <w:r w:rsidRPr="00357F91">
              <w:t>Adwy</w:t>
            </w:r>
            <w:proofErr w:type="spellEnd"/>
            <w:r w:rsidRPr="00357F91">
              <w:t xml:space="preserve"> fields</w:t>
            </w:r>
          </w:p>
          <w:p w:rsidR="00B4560B" w:rsidRDefault="00B4560B" w:rsidP="00190642">
            <w:r w:rsidRPr="00357F91">
              <w:t xml:space="preserve"> </w:t>
            </w:r>
          </w:p>
        </w:tc>
      </w:tr>
      <w:tr w:rsidR="00B4560B" w:rsidRPr="00013F2C" w:rsidTr="00190642">
        <w:trPr>
          <w:trHeight w:val="301"/>
        </w:trPr>
        <w:tc>
          <w:tcPr>
            <w:tcW w:w="1166" w:type="pct"/>
            <w:shd w:val="clear" w:color="auto" w:fill="C6D9F1" w:themeFill="text2" w:themeFillTint="33"/>
          </w:tcPr>
          <w:p w:rsidR="00B4560B" w:rsidRDefault="00B4560B" w:rsidP="00190642">
            <w:r>
              <w:t>Monday 27</w:t>
            </w:r>
            <w:r w:rsidRPr="00D22475">
              <w:rPr>
                <w:vertAlign w:val="superscript"/>
              </w:rPr>
              <w:t>th</w:t>
            </w:r>
            <w:r>
              <w:t xml:space="preserve"> March</w:t>
            </w:r>
          </w:p>
          <w:p w:rsidR="00B4560B" w:rsidRPr="001C67FB" w:rsidRDefault="00B4560B" w:rsidP="00190642"/>
        </w:tc>
        <w:tc>
          <w:tcPr>
            <w:tcW w:w="1343" w:type="pct"/>
            <w:shd w:val="clear" w:color="auto" w:fill="C6D9F1" w:themeFill="text2" w:themeFillTint="33"/>
          </w:tcPr>
          <w:p w:rsidR="00B4560B" w:rsidRPr="00E33D61" w:rsidRDefault="00B4560B" w:rsidP="00190642">
            <w:r>
              <w:t>Closed</w:t>
            </w:r>
          </w:p>
        </w:tc>
        <w:tc>
          <w:tcPr>
            <w:tcW w:w="1127" w:type="pct"/>
            <w:shd w:val="clear" w:color="auto" w:fill="C6D9F1" w:themeFill="text2" w:themeFillTint="33"/>
          </w:tcPr>
          <w:p w:rsidR="00B4560B" w:rsidRDefault="00B4560B" w:rsidP="00190642">
            <w:r w:rsidRPr="00B75CCC">
              <w:t xml:space="preserve">6pm – 8pm </w:t>
            </w:r>
          </w:p>
        </w:tc>
        <w:tc>
          <w:tcPr>
            <w:tcW w:w="1364" w:type="pct"/>
            <w:shd w:val="clear" w:color="auto" w:fill="C6D9F1" w:themeFill="text2" w:themeFillTint="33"/>
          </w:tcPr>
          <w:p w:rsidR="00B4560B" w:rsidRDefault="00B4560B" w:rsidP="00190642">
            <w:r w:rsidRPr="00357F91">
              <w:t xml:space="preserve"> </w:t>
            </w:r>
          </w:p>
        </w:tc>
      </w:tr>
      <w:tr w:rsidR="00D22475" w:rsidRPr="00B55C79" w:rsidTr="00092F21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9D9D9" w:themeFill="background1" w:themeFillShade="D9"/>
          </w:tcPr>
          <w:p w:rsidR="00D22475" w:rsidRPr="00B55C79" w:rsidRDefault="00D22475" w:rsidP="00190642">
            <w:r>
              <w:t>Out Of County Trip - TBC</w:t>
            </w:r>
          </w:p>
        </w:tc>
      </w:tr>
      <w:tr w:rsidR="00D22475" w:rsidRPr="00B55C79" w:rsidTr="00092F21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9D9D9" w:themeFill="background1" w:themeFillShade="D9"/>
          </w:tcPr>
          <w:p w:rsidR="00D22475" w:rsidRPr="00D22475" w:rsidRDefault="00D22475" w:rsidP="00190642">
            <w:pPr>
              <w:rPr>
                <w:color w:val="A6A6A6" w:themeColor="background1" w:themeShade="A6"/>
              </w:rPr>
            </w:pPr>
            <w:r w:rsidRPr="00D22475">
              <w:t xml:space="preserve">Easter Holidays </w:t>
            </w:r>
          </w:p>
        </w:tc>
      </w:tr>
      <w:tr w:rsidR="00B4560B" w:rsidRPr="00B55C79" w:rsidTr="00225EEB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4560B" w:rsidRDefault="00B4560B" w:rsidP="00190642">
            <w:r>
              <w:t>Monday 17</w:t>
            </w:r>
            <w:r w:rsidRPr="00D22475">
              <w:rPr>
                <w:vertAlign w:val="superscript"/>
              </w:rPr>
              <w:t>th</w:t>
            </w:r>
            <w:r>
              <w:t xml:space="preserve"> April</w:t>
            </w:r>
          </w:p>
          <w:p w:rsidR="00B4560B" w:rsidRPr="001C67FB" w:rsidRDefault="00B4560B" w:rsidP="00190642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4560B" w:rsidRDefault="00B4560B" w:rsidP="00190642"/>
          <w:p w:rsidR="00B4560B" w:rsidRDefault="00554600" w:rsidP="00190642">
            <w:r>
              <w:t xml:space="preserve">Ruabon youth club – go karts </w:t>
            </w:r>
          </w:p>
          <w:p w:rsidR="00B4560B" w:rsidRPr="00E33D61" w:rsidRDefault="00B4560B" w:rsidP="00190642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4560B" w:rsidRDefault="00B4560B" w:rsidP="00190642">
            <w:r w:rsidRPr="00467F30">
              <w:t xml:space="preserve">6pm – 8pm 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4560B" w:rsidRDefault="00B4560B" w:rsidP="00190642">
            <w:r w:rsidRPr="00B262AD">
              <w:t>Containers</w:t>
            </w:r>
          </w:p>
          <w:p w:rsidR="00554600" w:rsidRDefault="00B4560B" w:rsidP="00190642">
            <w:r w:rsidRPr="00B262AD">
              <w:t xml:space="preserve"> </w:t>
            </w:r>
            <w:proofErr w:type="spellStart"/>
            <w:r w:rsidRPr="00B262AD">
              <w:t>Adwy</w:t>
            </w:r>
            <w:proofErr w:type="spellEnd"/>
            <w:r w:rsidRPr="00B262AD">
              <w:t xml:space="preserve"> fields</w:t>
            </w:r>
          </w:p>
          <w:p w:rsidR="00B4560B" w:rsidRDefault="00B4560B" w:rsidP="00190642">
            <w:r w:rsidRPr="00B262AD">
              <w:t xml:space="preserve"> </w:t>
            </w:r>
            <w:r w:rsidR="00554600">
              <w:t>Ruabon CoE</w:t>
            </w:r>
          </w:p>
        </w:tc>
      </w:tr>
      <w:tr w:rsidR="00B4560B" w:rsidRPr="00B55C79" w:rsidTr="00225EEB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560B" w:rsidRDefault="00B4560B" w:rsidP="00190642">
            <w:r>
              <w:t>Monday 24</w:t>
            </w:r>
            <w:r w:rsidRPr="00D22475">
              <w:rPr>
                <w:vertAlign w:val="superscript"/>
              </w:rPr>
              <w:t>th</w:t>
            </w:r>
            <w:r>
              <w:t xml:space="preserve"> April</w:t>
            </w:r>
          </w:p>
          <w:p w:rsidR="00B4560B" w:rsidRPr="001C67FB" w:rsidRDefault="00B4560B" w:rsidP="00190642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560B" w:rsidRDefault="00B4560B" w:rsidP="00190642"/>
          <w:p w:rsidR="00B4560B" w:rsidRDefault="00554600" w:rsidP="00190642">
            <w:r>
              <w:t xml:space="preserve">Fire pizzas </w:t>
            </w:r>
          </w:p>
          <w:p w:rsidR="00B4560B" w:rsidRPr="00E33D61" w:rsidRDefault="00B4560B" w:rsidP="00190642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560B" w:rsidRDefault="00B4560B" w:rsidP="00190642">
            <w:r w:rsidRPr="00467F30">
              <w:t xml:space="preserve">6pm – 8pm 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560B" w:rsidRDefault="00B4560B" w:rsidP="00190642">
            <w:r w:rsidRPr="00B262AD">
              <w:t xml:space="preserve">Containers </w:t>
            </w:r>
          </w:p>
          <w:p w:rsidR="00B4560B" w:rsidRDefault="00B4560B" w:rsidP="00190642">
            <w:proofErr w:type="spellStart"/>
            <w:r w:rsidRPr="00B262AD">
              <w:t>Adwy</w:t>
            </w:r>
            <w:proofErr w:type="spellEnd"/>
            <w:r w:rsidRPr="00B262AD">
              <w:t xml:space="preserve"> fields </w:t>
            </w:r>
          </w:p>
        </w:tc>
      </w:tr>
    </w:tbl>
    <w:p w:rsidR="00C76BF0" w:rsidRPr="00807842" w:rsidRDefault="00C76BF0" w:rsidP="00190642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190642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190642">
      <w:r>
        <w:separator/>
      </w:r>
    </w:p>
  </w:endnote>
  <w:endnote w:type="continuationSeparator" w:id="0">
    <w:p w:rsidR="00566903" w:rsidRDefault="00566903" w:rsidP="00190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190642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190642">
      <w:r>
        <w:separator/>
      </w:r>
    </w:p>
  </w:footnote>
  <w:footnote w:type="continuationSeparator" w:id="0">
    <w:p w:rsidR="00566903" w:rsidRDefault="00566903" w:rsidP="001906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190642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190642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190642">
    <w:pPr>
      <w:pStyle w:val="Header"/>
    </w:pPr>
  </w:p>
  <w:p w:rsidR="00F86700" w:rsidRDefault="005C00E8" w:rsidP="00190642">
    <w:pPr>
      <w:pStyle w:val="Header"/>
    </w:pPr>
    <w:r>
      <w:t xml:space="preserve">                               </w:t>
    </w:r>
  </w:p>
  <w:p w:rsidR="00F86700" w:rsidRDefault="00F86700" w:rsidP="00190642">
    <w:pPr>
      <w:pStyle w:val="Header"/>
    </w:pPr>
  </w:p>
  <w:p w:rsidR="00DC2E54" w:rsidRDefault="00DC2E54" w:rsidP="001906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778D"/>
    <w:rsid w:val="00090992"/>
    <w:rsid w:val="00092F21"/>
    <w:rsid w:val="000A1F71"/>
    <w:rsid w:val="000A33B0"/>
    <w:rsid w:val="000C3BA4"/>
    <w:rsid w:val="000D241E"/>
    <w:rsid w:val="000E229B"/>
    <w:rsid w:val="00111490"/>
    <w:rsid w:val="001251B9"/>
    <w:rsid w:val="00135172"/>
    <w:rsid w:val="00141945"/>
    <w:rsid w:val="00147151"/>
    <w:rsid w:val="00161B34"/>
    <w:rsid w:val="00167A66"/>
    <w:rsid w:val="001715E3"/>
    <w:rsid w:val="00176BE5"/>
    <w:rsid w:val="001811C4"/>
    <w:rsid w:val="00190642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25A3A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35E4F"/>
    <w:rsid w:val="00362E17"/>
    <w:rsid w:val="00367CB3"/>
    <w:rsid w:val="00374343"/>
    <w:rsid w:val="00382CAD"/>
    <w:rsid w:val="003A4BB0"/>
    <w:rsid w:val="003B29D8"/>
    <w:rsid w:val="003D1646"/>
    <w:rsid w:val="00404144"/>
    <w:rsid w:val="00422661"/>
    <w:rsid w:val="00423215"/>
    <w:rsid w:val="00435AD3"/>
    <w:rsid w:val="004451C8"/>
    <w:rsid w:val="0044591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120F0"/>
    <w:rsid w:val="00535C01"/>
    <w:rsid w:val="0055449E"/>
    <w:rsid w:val="00554600"/>
    <w:rsid w:val="00557E65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36651"/>
    <w:rsid w:val="00676666"/>
    <w:rsid w:val="0067694B"/>
    <w:rsid w:val="00685153"/>
    <w:rsid w:val="00686A0E"/>
    <w:rsid w:val="00686CB1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A7213"/>
    <w:rsid w:val="007A7508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0184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8E63C6"/>
    <w:rsid w:val="00956136"/>
    <w:rsid w:val="00972BD7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4560B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4812"/>
    <w:rsid w:val="00CE7834"/>
    <w:rsid w:val="00D22475"/>
    <w:rsid w:val="00D309C3"/>
    <w:rsid w:val="00D33177"/>
    <w:rsid w:val="00D4312D"/>
    <w:rsid w:val="00D87A85"/>
    <w:rsid w:val="00D969FD"/>
    <w:rsid w:val="00DB0570"/>
    <w:rsid w:val="00DB7D76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7556"/>
    <w:rsid w:val="00F03B4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/>
    <o:shapelayout v:ext="edit">
      <o:idmap v:ext="edit" data="1"/>
    </o:shapelayout>
  </w:shapeDefaults>
  <w:decimalSymbol w:val="."/>
  <w:listSeparator w:val=","/>
  <w14:docId w14:val="096C9F66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190642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6DD49-EBE6-4C69-AC80-1ED0041D8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161</TotalTime>
  <Pages>2</Pages>
  <Words>250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Richard Thomas</cp:lastModifiedBy>
  <cp:revision>9</cp:revision>
  <cp:lastPrinted>2019-01-21T20:21:00Z</cp:lastPrinted>
  <dcterms:created xsi:type="dcterms:W3CDTF">2022-11-10T09:38:00Z</dcterms:created>
  <dcterms:modified xsi:type="dcterms:W3CDTF">2022-12-06T18:33:00Z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