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68D12" w14:textId="77777777" w:rsidR="00DE3C04" w:rsidRDefault="00C76BF0" w:rsidP="00D22475">
      <w:pPr>
        <w:pStyle w:val="Title"/>
      </w:pPr>
      <w:bookmarkStart w:id="0" w:name="_GoBack"/>
      <w:bookmarkEnd w:id="0"/>
      <w:r w:rsidRPr="00013F2C">
        <w:t xml:space="preserve">Programme for </w:t>
      </w:r>
      <w:r w:rsidR="00A17D95">
        <w:t>Youth Provision</w:t>
      </w:r>
    </w:p>
    <w:p w14:paraId="376EF0C3" w14:textId="77777777" w:rsidR="00C76BF0" w:rsidRDefault="00800184" w:rsidP="00D22475">
      <w:pPr>
        <w:pStyle w:val="Title"/>
      </w:pPr>
      <w:r>
        <w:t>January</w:t>
      </w:r>
      <w:r w:rsidR="007244A9">
        <w:t xml:space="preserve"> – </w:t>
      </w:r>
      <w:r>
        <w:t>April 2023</w:t>
      </w:r>
    </w:p>
    <w:p w14:paraId="3617412E" w14:textId="77777777" w:rsidR="00C76BF0" w:rsidRDefault="00443B48" w:rsidP="00D22475">
      <w:pPr>
        <w:pStyle w:val="Title"/>
      </w:pPr>
      <w:r>
        <w:t>Glyn Ceiriog</w:t>
      </w:r>
    </w:p>
    <w:p w14:paraId="352C6178" w14:textId="77777777" w:rsidR="00443B48" w:rsidRPr="00013F2C" w:rsidRDefault="00443B48" w:rsidP="00D22475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14:paraId="0C7F6073" w14:textId="7777777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02A417AF" w14:textId="77777777" w:rsidR="00C76BF0" w:rsidRPr="00013F2C" w:rsidRDefault="00C76BF0" w:rsidP="00D2247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6C2D34F1" w14:textId="77777777" w:rsidR="00C76BF0" w:rsidRPr="00013F2C" w:rsidRDefault="00C76BF0" w:rsidP="00D2247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1D54ED61" w14:textId="77777777" w:rsidR="00C76BF0" w:rsidRPr="00013F2C" w:rsidRDefault="00C76BF0" w:rsidP="00D2247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5E2354F7" w14:textId="77777777" w:rsidR="00C76BF0" w:rsidRPr="00013F2C" w:rsidRDefault="00C76BF0" w:rsidP="00D22475">
            <w:pPr>
              <w:pStyle w:val="TableHeader"/>
            </w:pPr>
            <w:r w:rsidRPr="00013F2C">
              <w:t>Location</w:t>
            </w:r>
          </w:p>
        </w:tc>
      </w:tr>
      <w:tr w:rsidR="00A968B5" w:rsidRPr="00013F2C" w14:paraId="3124ADD6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0DA3D1A7" w14:textId="77777777" w:rsidR="00A968B5" w:rsidRDefault="00A968B5" w:rsidP="00D22475">
            <w:r>
              <w:t>Monday 9</w:t>
            </w:r>
            <w:r w:rsidRPr="00A968B5">
              <w:rPr>
                <w:vertAlign w:val="superscript"/>
              </w:rPr>
              <w:t>th</w:t>
            </w:r>
            <w:r>
              <w:t xml:space="preserve"> Jan</w:t>
            </w:r>
          </w:p>
          <w:p w14:paraId="60AEBE25" w14:textId="77777777" w:rsidR="00A968B5" w:rsidRDefault="00A968B5" w:rsidP="00D22475"/>
        </w:tc>
        <w:tc>
          <w:tcPr>
            <w:tcW w:w="1343" w:type="pct"/>
            <w:shd w:val="clear" w:color="auto" w:fill="auto"/>
          </w:tcPr>
          <w:p w14:paraId="2AC18069" w14:textId="77777777" w:rsidR="00A968B5" w:rsidRDefault="00A968B5" w:rsidP="00D22475"/>
          <w:p w14:paraId="5C68165B" w14:textId="77777777" w:rsidR="00A968B5" w:rsidRDefault="00A968B5" w:rsidP="00D22475">
            <w:r>
              <w:t>Team Meeting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202E9593" w14:textId="77777777" w:rsidR="00A968B5" w:rsidRPr="00B55C79" w:rsidRDefault="00A968B5" w:rsidP="00D22475">
            <w:r>
              <w:t>6pm -9pm</w:t>
            </w:r>
          </w:p>
        </w:tc>
        <w:tc>
          <w:tcPr>
            <w:tcW w:w="1364" w:type="pct"/>
            <w:shd w:val="clear" w:color="auto" w:fill="auto"/>
          </w:tcPr>
          <w:p w14:paraId="362CED30" w14:textId="77777777" w:rsidR="00A968B5" w:rsidRDefault="00A968B5" w:rsidP="00D22475"/>
          <w:p w14:paraId="74941A88" w14:textId="77777777" w:rsidR="00A968B5" w:rsidRDefault="00A968B5" w:rsidP="00D22475">
            <w:r>
              <w:t>Ruabon COE</w:t>
            </w:r>
          </w:p>
          <w:p w14:paraId="70CADA46" w14:textId="77777777" w:rsidR="00A968B5" w:rsidRPr="00B55C79" w:rsidRDefault="00A968B5" w:rsidP="00D22475"/>
        </w:tc>
      </w:tr>
      <w:tr w:rsidR="00721B40" w:rsidRPr="00013F2C" w14:paraId="68C21DB1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672DAEB3" w14:textId="77777777" w:rsidR="00721B40" w:rsidRDefault="00721B40" w:rsidP="00D22475">
            <w:r>
              <w:t>Tuesday 10 Jan</w:t>
            </w:r>
          </w:p>
          <w:p w14:paraId="5E93FF90" w14:textId="77777777" w:rsidR="00721B40" w:rsidRDefault="00721B40" w:rsidP="00D22475"/>
          <w:p w14:paraId="6EC01EC9" w14:textId="77777777" w:rsidR="00721B40" w:rsidRDefault="00721B40" w:rsidP="00D22475"/>
        </w:tc>
        <w:tc>
          <w:tcPr>
            <w:tcW w:w="1343" w:type="pct"/>
            <w:shd w:val="clear" w:color="auto" w:fill="auto"/>
          </w:tcPr>
          <w:p w14:paraId="31F18ED1" w14:textId="77777777" w:rsidR="00721B40" w:rsidRDefault="00EF6CD8" w:rsidP="00D22475">
            <w:r>
              <w:t>‘Welcome back night’</w:t>
            </w:r>
          </w:p>
          <w:p w14:paraId="5B69FF4D" w14:textId="0B9287F7" w:rsidR="00EF6CD8" w:rsidRDefault="00EF6CD8" w:rsidP="00D22475">
            <w:r>
              <w:t>Hot chocolate and hot dogs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C741799" w14:textId="7687A8FF" w:rsidR="00721B40" w:rsidRPr="00B55C79" w:rsidRDefault="00662461" w:rsidP="00D22475">
            <w:r>
              <w:t>6.30pm – 9.30pm</w:t>
            </w:r>
          </w:p>
        </w:tc>
        <w:tc>
          <w:tcPr>
            <w:tcW w:w="1364" w:type="pct"/>
            <w:shd w:val="clear" w:color="auto" w:fill="auto"/>
          </w:tcPr>
          <w:p w14:paraId="1ACDD207" w14:textId="77777777" w:rsidR="00721B40" w:rsidRDefault="00721B40" w:rsidP="00D22475"/>
          <w:p w14:paraId="5CBA0E44" w14:textId="44143D36" w:rsidR="00662461" w:rsidRPr="00B55C79" w:rsidRDefault="00662461" w:rsidP="00D22475">
            <w:r>
              <w:t>Glyn Ceiriog Park</w:t>
            </w:r>
          </w:p>
        </w:tc>
      </w:tr>
      <w:tr w:rsidR="00662461" w:rsidRPr="00013F2C" w14:paraId="6B85B5EE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79FA0B14" w14:textId="77777777" w:rsidR="00662461" w:rsidRDefault="00662461" w:rsidP="00662461">
            <w:r>
              <w:t>Tuesday 17 Jan</w:t>
            </w:r>
          </w:p>
          <w:p w14:paraId="0888012B" w14:textId="77777777" w:rsidR="00662461" w:rsidRPr="001C67FB" w:rsidRDefault="00662461" w:rsidP="00662461"/>
        </w:tc>
        <w:tc>
          <w:tcPr>
            <w:tcW w:w="1343" w:type="pct"/>
            <w:shd w:val="clear" w:color="auto" w:fill="auto"/>
          </w:tcPr>
          <w:p w14:paraId="64A18EAF" w14:textId="7BA14CEC" w:rsidR="00662461" w:rsidRDefault="00662461" w:rsidP="00662461">
            <w:r>
              <w:t>‘Pizza wrap making’</w:t>
            </w:r>
          </w:p>
          <w:p w14:paraId="7BABA319" w14:textId="77777777" w:rsidR="00662461" w:rsidRDefault="00662461" w:rsidP="00662461"/>
          <w:p w14:paraId="71149F2A" w14:textId="29B4DB59" w:rsidR="00662461" w:rsidRDefault="00662461" w:rsidP="00662461">
            <w:r>
              <w:t>(weather permitted)</w:t>
            </w:r>
          </w:p>
          <w:p w14:paraId="24EBB507" w14:textId="77777777" w:rsidR="00662461" w:rsidRDefault="00662461" w:rsidP="00662461"/>
          <w:p w14:paraId="018CA523" w14:textId="77777777" w:rsidR="00662461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14:paraId="0BA7F028" w14:textId="3EDFCF4B" w:rsidR="00662461" w:rsidRPr="00B55C79" w:rsidRDefault="00662461" w:rsidP="00662461">
            <w:r>
              <w:t>6.30pm – 9.30pm</w:t>
            </w:r>
          </w:p>
        </w:tc>
        <w:tc>
          <w:tcPr>
            <w:tcW w:w="1364" w:type="pct"/>
            <w:shd w:val="clear" w:color="auto" w:fill="auto"/>
          </w:tcPr>
          <w:p w14:paraId="64E331DD" w14:textId="77777777" w:rsidR="00662461" w:rsidRDefault="00662461" w:rsidP="00662461"/>
          <w:p w14:paraId="221A900C" w14:textId="77777777" w:rsidR="00662461" w:rsidRDefault="00662461" w:rsidP="00662461"/>
          <w:p w14:paraId="44B4EA1A" w14:textId="53954F93" w:rsidR="00662461" w:rsidRPr="00B55C79" w:rsidRDefault="00662461" w:rsidP="00662461">
            <w:r>
              <w:t>Glyn Ceiriog Park</w:t>
            </w:r>
          </w:p>
        </w:tc>
      </w:tr>
      <w:tr w:rsidR="00662461" w:rsidRPr="00013F2C" w14:paraId="211E16A7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03A162C0" w14:textId="77777777" w:rsidR="00662461" w:rsidRDefault="00662461" w:rsidP="00662461">
            <w:r>
              <w:t>Tuesday 24</w:t>
            </w:r>
            <w:r w:rsidRPr="00557E65">
              <w:rPr>
                <w:vertAlign w:val="superscript"/>
              </w:rPr>
              <w:t>rd</w:t>
            </w:r>
            <w:r>
              <w:t xml:space="preserve"> Jan</w:t>
            </w:r>
          </w:p>
          <w:p w14:paraId="615619D1" w14:textId="77777777" w:rsidR="00662461" w:rsidRPr="001C67FB" w:rsidRDefault="00662461" w:rsidP="00662461"/>
        </w:tc>
        <w:tc>
          <w:tcPr>
            <w:tcW w:w="1343" w:type="pct"/>
            <w:shd w:val="clear" w:color="auto" w:fill="auto"/>
          </w:tcPr>
          <w:p w14:paraId="3F295E5D" w14:textId="328EBC1C" w:rsidR="00662461" w:rsidRDefault="00662461" w:rsidP="00662461">
            <w:r>
              <w:t>‘Chinese New year’</w:t>
            </w:r>
          </w:p>
          <w:p w14:paraId="3115DDCB" w14:textId="16860E70" w:rsidR="00662461" w:rsidRDefault="00662461" w:rsidP="00662461"/>
          <w:p w14:paraId="2FE4A220" w14:textId="0432A9EE" w:rsidR="00662461" w:rsidRDefault="00662461" w:rsidP="00662461">
            <w:r>
              <w:t>Lantern making and other activities</w:t>
            </w:r>
          </w:p>
          <w:p w14:paraId="2EEA7D94" w14:textId="77777777" w:rsidR="00662461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14:paraId="74E05F85" w14:textId="7B8E127F" w:rsidR="00662461" w:rsidRPr="00B55C79" w:rsidRDefault="00662461" w:rsidP="00662461">
            <w:r>
              <w:t>6.30pm – 9.30pm</w:t>
            </w:r>
          </w:p>
        </w:tc>
        <w:tc>
          <w:tcPr>
            <w:tcW w:w="1364" w:type="pct"/>
            <w:shd w:val="clear" w:color="auto" w:fill="auto"/>
          </w:tcPr>
          <w:p w14:paraId="17F76A8E" w14:textId="77777777" w:rsidR="00662461" w:rsidRDefault="00662461" w:rsidP="00662461"/>
          <w:p w14:paraId="5EBD5977" w14:textId="09BF9A10" w:rsidR="00662461" w:rsidRPr="00B55C79" w:rsidRDefault="00662461" w:rsidP="00662461">
            <w:r>
              <w:t>Glyn Ceiriog Park</w:t>
            </w:r>
          </w:p>
        </w:tc>
      </w:tr>
      <w:tr w:rsidR="00662461" w:rsidRPr="00013F2C" w14:paraId="25651772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1A57D824" w14:textId="77777777" w:rsidR="00662461" w:rsidRDefault="00662461" w:rsidP="00662461">
            <w:r>
              <w:t>Tuesday 31</w:t>
            </w:r>
            <w:r w:rsidRPr="00557E65">
              <w:rPr>
                <w:vertAlign w:val="superscript"/>
              </w:rPr>
              <w:t>th</w:t>
            </w:r>
            <w:r>
              <w:t xml:space="preserve"> Jan</w:t>
            </w:r>
          </w:p>
          <w:p w14:paraId="370B9DE4" w14:textId="77777777" w:rsidR="00662461" w:rsidRPr="00090992" w:rsidRDefault="00662461" w:rsidP="00662461"/>
        </w:tc>
        <w:tc>
          <w:tcPr>
            <w:tcW w:w="1343" w:type="pct"/>
            <w:shd w:val="clear" w:color="auto" w:fill="auto"/>
          </w:tcPr>
          <w:p w14:paraId="53B5123D" w14:textId="7F4571D5" w:rsidR="00662461" w:rsidRDefault="00662461" w:rsidP="00662461">
            <w:r>
              <w:t>‘Burns night’</w:t>
            </w:r>
          </w:p>
          <w:p w14:paraId="262CE2B4" w14:textId="2301E3A4" w:rsidR="00662461" w:rsidRDefault="00662461" w:rsidP="00662461"/>
          <w:p w14:paraId="1A86D2A9" w14:textId="5ED553D5" w:rsidR="00662461" w:rsidRDefault="00662461" w:rsidP="00662461">
            <w:r>
              <w:t>Games, quiz and haggis tasting</w:t>
            </w:r>
          </w:p>
          <w:p w14:paraId="648982E7" w14:textId="77777777" w:rsidR="00662461" w:rsidRPr="00090992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14:paraId="0A6FC278" w14:textId="4EBFE2AB" w:rsidR="00662461" w:rsidRPr="00B55C79" w:rsidRDefault="00662461" w:rsidP="00662461">
            <w:r>
              <w:t>6.30pm – 9.30pm</w:t>
            </w:r>
          </w:p>
        </w:tc>
        <w:tc>
          <w:tcPr>
            <w:tcW w:w="1364" w:type="pct"/>
            <w:shd w:val="clear" w:color="auto" w:fill="auto"/>
          </w:tcPr>
          <w:p w14:paraId="7C84344E" w14:textId="77777777" w:rsidR="00662461" w:rsidRDefault="00662461" w:rsidP="00662461"/>
          <w:p w14:paraId="76D795CF" w14:textId="77777777" w:rsidR="00662461" w:rsidRDefault="00662461" w:rsidP="00662461"/>
          <w:p w14:paraId="479B219B" w14:textId="568A72E7" w:rsidR="00662461" w:rsidRPr="00B55C79" w:rsidRDefault="00662461" w:rsidP="00662461">
            <w:r>
              <w:t>Glyn Ceiriog Park</w:t>
            </w:r>
          </w:p>
        </w:tc>
      </w:tr>
      <w:tr w:rsidR="00662461" w:rsidRPr="00013F2C" w14:paraId="47C40457" w14:textId="77777777" w:rsidTr="005B4A5C">
        <w:trPr>
          <w:trHeight w:val="301"/>
        </w:trPr>
        <w:tc>
          <w:tcPr>
            <w:tcW w:w="1166" w:type="pct"/>
            <w:shd w:val="clear" w:color="auto" w:fill="auto"/>
          </w:tcPr>
          <w:p w14:paraId="3241259D" w14:textId="77777777" w:rsidR="00662461" w:rsidRDefault="00662461" w:rsidP="00662461">
            <w:r>
              <w:t>7</w:t>
            </w:r>
            <w:r w:rsidRPr="00557E65">
              <w:rPr>
                <w:vertAlign w:val="superscript"/>
              </w:rPr>
              <w:t>th</w:t>
            </w:r>
            <w:r>
              <w:t xml:space="preserve"> Feb</w:t>
            </w:r>
          </w:p>
          <w:p w14:paraId="084CD087" w14:textId="77777777" w:rsidR="00662461" w:rsidRPr="001C67FB" w:rsidRDefault="00662461" w:rsidP="00662461">
            <w:r>
              <w:t>Tuesday</w:t>
            </w:r>
          </w:p>
        </w:tc>
        <w:tc>
          <w:tcPr>
            <w:tcW w:w="1343" w:type="pct"/>
            <w:shd w:val="clear" w:color="auto" w:fill="auto"/>
          </w:tcPr>
          <w:p w14:paraId="05E89261" w14:textId="6192D969" w:rsidR="00662461" w:rsidRDefault="00662461" w:rsidP="00662461">
            <w:r>
              <w:t xml:space="preserve">‘Marshmallows and s’mores’ </w:t>
            </w:r>
          </w:p>
          <w:p w14:paraId="464443B8" w14:textId="77777777" w:rsidR="00662461" w:rsidRDefault="00662461" w:rsidP="00662461"/>
          <w:p w14:paraId="43E6B153" w14:textId="77777777" w:rsidR="00662461" w:rsidRPr="00090992" w:rsidRDefault="00662461" w:rsidP="00662461"/>
        </w:tc>
        <w:tc>
          <w:tcPr>
            <w:tcW w:w="1127" w:type="pct"/>
            <w:shd w:val="clear" w:color="auto" w:fill="auto"/>
            <w:vAlign w:val="center"/>
          </w:tcPr>
          <w:p w14:paraId="042DA1EF" w14:textId="690B8600" w:rsidR="00662461" w:rsidRPr="00B55C79" w:rsidRDefault="00662461" w:rsidP="00662461">
            <w:r>
              <w:t>6.30pm – 9.30pm</w:t>
            </w:r>
          </w:p>
        </w:tc>
        <w:tc>
          <w:tcPr>
            <w:tcW w:w="1364" w:type="pct"/>
            <w:shd w:val="clear" w:color="auto" w:fill="auto"/>
          </w:tcPr>
          <w:p w14:paraId="56667F4E" w14:textId="77777777" w:rsidR="00662461" w:rsidRDefault="00662461" w:rsidP="00662461"/>
          <w:p w14:paraId="65AA0D10" w14:textId="352EA5AF" w:rsidR="00662461" w:rsidRPr="00B55C79" w:rsidRDefault="00662461" w:rsidP="00662461">
            <w:r>
              <w:t>Glyn Ceiriog Park</w:t>
            </w:r>
          </w:p>
        </w:tc>
      </w:tr>
      <w:tr w:rsidR="00662461" w:rsidRPr="00013F2C" w14:paraId="6DC215E9" w14:textId="77777777" w:rsidTr="00193F33">
        <w:trPr>
          <w:trHeight w:val="301"/>
        </w:trPr>
        <w:tc>
          <w:tcPr>
            <w:tcW w:w="1166" w:type="pct"/>
          </w:tcPr>
          <w:p w14:paraId="45E75C2A" w14:textId="77777777" w:rsidR="00662461" w:rsidRDefault="00662461" w:rsidP="00662461">
            <w:r>
              <w:t>Tuesday 14</w:t>
            </w:r>
            <w:r w:rsidRPr="00686CB1">
              <w:rPr>
                <w:vertAlign w:val="superscript"/>
              </w:rPr>
              <w:t>th</w:t>
            </w:r>
            <w:r>
              <w:t xml:space="preserve"> Feb</w:t>
            </w:r>
          </w:p>
          <w:p w14:paraId="57C799F0" w14:textId="77777777" w:rsidR="00662461" w:rsidRPr="001C67FB" w:rsidRDefault="00662461" w:rsidP="00662461"/>
        </w:tc>
        <w:tc>
          <w:tcPr>
            <w:tcW w:w="1343" w:type="pct"/>
          </w:tcPr>
          <w:p w14:paraId="1F696E7F" w14:textId="1EB4D183" w:rsidR="00662461" w:rsidRDefault="00662461" w:rsidP="00662461">
            <w:r>
              <w:t>‘Valentines night’</w:t>
            </w:r>
          </w:p>
          <w:p w14:paraId="19D66057" w14:textId="2F6B5FDA" w:rsidR="00662461" w:rsidRDefault="00662461" w:rsidP="00662461"/>
          <w:p w14:paraId="4548F6A7" w14:textId="426FF21E" w:rsidR="00662461" w:rsidRDefault="00662461" w:rsidP="00662461">
            <w:r>
              <w:lastRenderedPageBreak/>
              <w:t>Creative craft and quiz</w:t>
            </w:r>
          </w:p>
          <w:p w14:paraId="74A3150C" w14:textId="77777777" w:rsidR="00662461" w:rsidRDefault="00662461" w:rsidP="00662461"/>
          <w:p w14:paraId="2AC0BD9A" w14:textId="77777777" w:rsidR="00662461" w:rsidRDefault="00662461" w:rsidP="00662461">
            <w:pPr>
              <w:jc w:val="both"/>
            </w:pPr>
          </w:p>
          <w:p w14:paraId="3F369104" w14:textId="77777777" w:rsidR="00662461" w:rsidRPr="00090992" w:rsidRDefault="00662461" w:rsidP="00662461"/>
        </w:tc>
        <w:tc>
          <w:tcPr>
            <w:tcW w:w="1127" w:type="pct"/>
            <w:vAlign w:val="center"/>
          </w:tcPr>
          <w:p w14:paraId="2B6618A7" w14:textId="31543B16" w:rsidR="00662461" w:rsidRPr="00B55C79" w:rsidRDefault="00662461" w:rsidP="00662461">
            <w:r>
              <w:lastRenderedPageBreak/>
              <w:t>6.30pm – 9.30pm</w:t>
            </w:r>
          </w:p>
        </w:tc>
        <w:tc>
          <w:tcPr>
            <w:tcW w:w="1364" w:type="pct"/>
          </w:tcPr>
          <w:p w14:paraId="06CC7C1D" w14:textId="64287E1E" w:rsidR="00662461" w:rsidRPr="00B55C79" w:rsidRDefault="00662461" w:rsidP="00662461">
            <w:r>
              <w:t>Glyn Ceiriog Park</w:t>
            </w:r>
          </w:p>
        </w:tc>
      </w:tr>
      <w:tr w:rsidR="00662461" w:rsidRPr="00013F2C" w14:paraId="387D0971" w14:textId="77777777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9CF8062" w14:textId="77777777" w:rsidR="00662461" w:rsidRPr="00B55C79" w:rsidRDefault="00662461" w:rsidP="00662461">
            <w:r>
              <w:t xml:space="preserve"> 1 week February Half Term Holidays</w:t>
            </w:r>
          </w:p>
        </w:tc>
      </w:tr>
      <w:tr w:rsidR="00BD4D68" w:rsidRPr="00013F2C" w14:paraId="639BD2AC" w14:textId="7777777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2FE005B9" w14:textId="77777777" w:rsidR="00BD4D68" w:rsidRDefault="00BD4D68" w:rsidP="00BD4D68">
            <w:r>
              <w:t>Tuesday 28</w:t>
            </w:r>
            <w:r w:rsidRPr="00686CB1">
              <w:rPr>
                <w:vertAlign w:val="superscript"/>
              </w:rPr>
              <w:t>th</w:t>
            </w:r>
            <w:r>
              <w:t xml:space="preserve"> Feb</w:t>
            </w:r>
          </w:p>
          <w:p w14:paraId="40486399" w14:textId="77777777" w:rsidR="00BD4D68" w:rsidRPr="001C67FB" w:rsidRDefault="00BD4D68" w:rsidP="00BD4D68"/>
        </w:tc>
        <w:tc>
          <w:tcPr>
            <w:tcW w:w="1343" w:type="pct"/>
            <w:shd w:val="clear" w:color="auto" w:fill="FFFFFF" w:themeFill="background1"/>
          </w:tcPr>
          <w:p w14:paraId="3421B2CF" w14:textId="6A7C884F" w:rsidR="00BD4D68" w:rsidRDefault="00BD4D68" w:rsidP="00BD4D68">
            <w:r>
              <w:t xml:space="preserve">‘St </w:t>
            </w:r>
            <w:proofErr w:type="spellStart"/>
            <w:r>
              <w:t>Davids</w:t>
            </w:r>
            <w:proofErr w:type="spellEnd"/>
            <w:r>
              <w:t xml:space="preserve"> Day’</w:t>
            </w:r>
          </w:p>
          <w:p w14:paraId="46862833" w14:textId="23C0FCC7" w:rsidR="00BD4D68" w:rsidRDefault="00BD4D68" w:rsidP="00BD4D68"/>
          <w:p w14:paraId="3DAE2660" w14:textId="6A5E57E4" w:rsidR="00BD4D68" w:rsidRDefault="00BD4D68" w:rsidP="00BD4D68">
            <w:r>
              <w:t>Welsh based quiz</w:t>
            </w:r>
          </w:p>
          <w:p w14:paraId="0BD57AF5" w14:textId="77777777" w:rsidR="00BD4D68" w:rsidRPr="003D1646" w:rsidRDefault="00BD4D68" w:rsidP="00BD4D68">
            <w:pPr>
              <w:jc w:val="both"/>
            </w:pP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14:paraId="17DAAE9F" w14:textId="60A00B3B" w:rsidR="00BD4D68" w:rsidRPr="00090992" w:rsidRDefault="00BD4D68" w:rsidP="00BD4D68">
            <w:r>
              <w:t>6.30pm – 9.30pm</w:t>
            </w:r>
          </w:p>
        </w:tc>
        <w:tc>
          <w:tcPr>
            <w:tcW w:w="1364" w:type="pct"/>
            <w:shd w:val="clear" w:color="auto" w:fill="FFFFFF" w:themeFill="background1"/>
          </w:tcPr>
          <w:p w14:paraId="09D54CA6" w14:textId="77777777" w:rsidR="00BD4D68" w:rsidRDefault="00BD4D68" w:rsidP="00BD4D68"/>
          <w:p w14:paraId="3B69C448" w14:textId="56EA383F" w:rsidR="00BD4D68" w:rsidRPr="00090992" w:rsidRDefault="00BD4D68" w:rsidP="00BD4D68">
            <w:r>
              <w:t>Glyn Ceiriog Park</w:t>
            </w:r>
          </w:p>
        </w:tc>
      </w:tr>
      <w:tr w:rsidR="00BD4D68" w:rsidRPr="00013F2C" w14:paraId="58FC8DF6" w14:textId="7777777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14:paraId="6BEE0C7D" w14:textId="77777777" w:rsidR="00BD4D68" w:rsidRDefault="00BD4D68" w:rsidP="00BD4D68">
            <w:r>
              <w:t>7th March</w:t>
            </w:r>
          </w:p>
          <w:p w14:paraId="266208DA" w14:textId="77777777" w:rsidR="00BD4D68" w:rsidRPr="001C67FB" w:rsidRDefault="00BD4D68" w:rsidP="00BD4D68">
            <w:r>
              <w:t>Tuesday</w:t>
            </w:r>
          </w:p>
        </w:tc>
        <w:tc>
          <w:tcPr>
            <w:tcW w:w="1343" w:type="pct"/>
            <w:shd w:val="clear" w:color="auto" w:fill="FFFFFF" w:themeFill="background1"/>
          </w:tcPr>
          <w:p w14:paraId="19FA6D56" w14:textId="094AB970" w:rsidR="00BD4D68" w:rsidRDefault="00BD4D68" w:rsidP="00BD4D68">
            <w:r>
              <w:t>‘World wildlife day’</w:t>
            </w:r>
          </w:p>
          <w:p w14:paraId="12B8B7E9" w14:textId="53741E4A" w:rsidR="00BD4D68" w:rsidRDefault="00BD4D68" w:rsidP="00BD4D68"/>
          <w:p w14:paraId="28BAE303" w14:textId="55F1140A" w:rsidR="00BD4D68" w:rsidRDefault="00BD4D68" w:rsidP="00BD4D68">
            <w:r>
              <w:t>(bug presentation if possible)</w:t>
            </w:r>
          </w:p>
          <w:p w14:paraId="3741436D" w14:textId="77777777" w:rsidR="00BD4D68" w:rsidRDefault="00BD4D68" w:rsidP="00BD4D68"/>
          <w:p w14:paraId="5DC47580" w14:textId="77777777" w:rsidR="00BD4D68" w:rsidRPr="001C67FB" w:rsidRDefault="00BD4D68" w:rsidP="00BD4D68"/>
        </w:tc>
        <w:tc>
          <w:tcPr>
            <w:tcW w:w="1127" w:type="pct"/>
            <w:shd w:val="clear" w:color="auto" w:fill="FFFFFF" w:themeFill="background1"/>
          </w:tcPr>
          <w:p w14:paraId="26697599" w14:textId="77777777" w:rsidR="00BD4D68" w:rsidRDefault="00BD4D68" w:rsidP="00BD4D68">
            <w:pPr>
              <w:pStyle w:val="TableText"/>
            </w:pPr>
          </w:p>
          <w:p w14:paraId="54DCA596" w14:textId="49422F4B" w:rsidR="00BD4D68" w:rsidRPr="001C67FB" w:rsidRDefault="00BD4D68" w:rsidP="00BD4D68">
            <w:pPr>
              <w:pStyle w:val="TableText"/>
              <w:jc w:val="both"/>
            </w:pPr>
            <w:r>
              <w:t>6.30pm – 9.30pm</w:t>
            </w:r>
          </w:p>
        </w:tc>
        <w:tc>
          <w:tcPr>
            <w:tcW w:w="1364" w:type="pct"/>
            <w:shd w:val="clear" w:color="auto" w:fill="FFFFFF" w:themeFill="background1"/>
          </w:tcPr>
          <w:p w14:paraId="28594F15" w14:textId="77777777" w:rsidR="00BD4D68" w:rsidRDefault="00BD4D68" w:rsidP="00BD4D68"/>
          <w:p w14:paraId="2FC94F86" w14:textId="053BA5CF" w:rsidR="00BD4D68" w:rsidRPr="001C67FB" w:rsidRDefault="00BD4D68" w:rsidP="00BD4D68">
            <w:r>
              <w:t>Glyn Ceiriog Park</w:t>
            </w:r>
          </w:p>
        </w:tc>
      </w:tr>
      <w:tr w:rsidR="00BD4D68" w:rsidRPr="00013F2C" w14:paraId="09B1B5AA" w14:textId="77777777" w:rsidTr="00193F33">
        <w:trPr>
          <w:trHeight w:val="301"/>
        </w:trPr>
        <w:tc>
          <w:tcPr>
            <w:tcW w:w="1166" w:type="pct"/>
          </w:tcPr>
          <w:p w14:paraId="6BDEFEBD" w14:textId="77777777" w:rsidR="00BD4D68" w:rsidRPr="001C67FB" w:rsidRDefault="00BD4D68" w:rsidP="00BD4D68">
            <w:r>
              <w:t>Tuesday 14</w:t>
            </w:r>
            <w:r w:rsidRPr="00686CB1">
              <w:rPr>
                <w:vertAlign w:val="superscript"/>
              </w:rPr>
              <w:t>th</w:t>
            </w:r>
            <w:r>
              <w:t xml:space="preserve"> March</w:t>
            </w:r>
          </w:p>
        </w:tc>
        <w:tc>
          <w:tcPr>
            <w:tcW w:w="1343" w:type="pct"/>
          </w:tcPr>
          <w:p w14:paraId="64DF99D6" w14:textId="41A90F0E" w:rsidR="00BD4D68" w:rsidRDefault="00BD4D68" w:rsidP="00BD4D68">
            <w:r>
              <w:t>‘Global recycling day’</w:t>
            </w:r>
          </w:p>
          <w:p w14:paraId="0DB352D2" w14:textId="337D07C0" w:rsidR="00BD4D68" w:rsidRDefault="00BD4D68" w:rsidP="00BD4D68"/>
          <w:p w14:paraId="5E9F12D6" w14:textId="613754F3" w:rsidR="00BD4D68" w:rsidRDefault="00BD4D68" w:rsidP="00BD4D68">
            <w:r>
              <w:t>Quiz and fun and educative workshop on impact of recycling</w:t>
            </w:r>
          </w:p>
          <w:p w14:paraId="711D8646" w14:textId="77777777" w:rsidR="00BD4D68" w:rsidRPr="00E33D61" w:rsidRDefault="00BD4D68" w:rsidP="00BD4D68">
            <w:pPr>
              <w:jc w:val="both"/>
            </w:pPr>
          </w:p>
        </w:tc>
        <w:tc>
          <w:tcPr>
            <w:tcW w:w="1127" w:type="pct"/>
            <w:vAlign w:val="center"/>
          </w:tcPr>
          <w:p w14:paraId="14B51BFA" w14:textId="5DEFD37D" w:rsidR="00BD4D68" w:rsidRPr="00B55C79" w:rsidRDefault="00BD4D68" w:rsidP="00BD4D68">
            <w:r>
              <w:t>6.30pm – 9.30pm</w:t>
            </w:r>
          </w:p>
        </w:tc>
        <w:tc>
          <w:tcPr>
            <w:tcW w:w="1364" w:type="pct"/>
          </w:tcPr>
          <w:p w14:paraId="4D5772A8" w14:textId="77777777" w:rsidR="00BD4D68" w:rsidRDefault="00BD4D68" w:rsidP="00BD4D68"/>
          <w:p w14:paraId="02FEF2B5" w14:textId="2ED67943" w:rsidR="00BD4D68" w:rsidRPr="00B55C79" w:rsidRDefault="00BD4D68" w:rsidP="00BD4D68">
            <w:r>
              <w:t>Glyn Ceiriog Park</w:t>
            </w:r>
          </w:p>
        </w:tc>
      </w:tr>
      <w:tr w:rsidR="00BD4D68" w:rsidRPr="00013F2C" w14:paraId="30DEB935" w14:textId="77777777" w:rsidTr="00193F33">
        <w:trPr>
          <w:trHeight w:val="301"/>
        </w:trPr>
        <w:tc>
          <w:tcPr>
            <w:tcW w:w="1166" w:type="pct"/>
          </w:tcPr>
          <w:p w14:paraId="0192FF2C" w14:textId="77777777" w:rsidR="00BD4D68" w:rsidRDefault="00BD4D68" w:rsidP="00BD4D68">
            <w:r>
              <w:t>Tuesday 21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14:paraId="7F53FF3B" w14:textId="77777777" w:rsidR="00BD4D68" w:rsidRPr="001C67FB" w:rsidRDefault="00BD4D68" w:rsidP="00BD4D68"/>
        </w:tc>
        <w:tc>
          <w:tcPr>
            <w:tcW w:w="1343" w:type="pct"/>
          </w:tcPr>
          <w:p w14:paraId="54737D96" w14:textId="77777777" w:rsidR="00BD4D68" w:rsidRPr="00E33D61" w:rsidRDefault="00BD4D68" w:rsidP="00BD4D68">
            <w:r>
              <w:t>Young Person Planning Night</w:t>
            </w:r>
          </w:p>
        </w:tc>
        <w:tc>
          <w:tcPr>
            <w:tcW w:w="1127" w:type="pct"/>
            <w:vAlign w:val="center"/>
          </w:tcPr>
          <w:p w14:paraId="6DA5CB6A" w14:textId="77777777" w:rsidR="00BD4D68" w:rsidRPr="00B55C79" w:rsidRDefault="00BD4D68" w:rsidP="00BD4D68"/>
        </w:tc>
        <w:tc>
          <w:tcPr>
            <w:tcW w:w="1364" w:type="pct"/>
          </w:tcPr>
          <w:p w14:paraId="0C799F3E" w14:textId="77777777" w:rsidR="00BD4D68" w:rsidRPr="00B55C79" w:rsidRDefault="00BD4D68" w:rsidP="00BD4D68"/>
        </w:tc>
      </w:tr>
      <w:tr w:rsidR="00BD4D68" w:rsidRPr="00013F2C" w14:paraId="36422163" w14:textId="77777777" w:rsidTr="002E52EF">
        <w:trPr>
          <w:trHeight w:val="301"/>
        </w:trPr>
        <w:tc>
          <w:tcPr>
            <w:tcW w:w="1166" w:type="pct"/>
          </w:tcPr>
          <w:p w14:paraId="6B73FC1F" w14:textId="77777777" w:rsidR="00BD4D68" w:rsidRDefault="00BD4D68" w:rsidP="00BD4D68">
            <w:r>
              <w:t>Tuesday 28</w:t>
            </w:r>
            <w:r w:rsidRPr="00D22475">
              <w:rPr>
                <w:vertAlign w:val="superscript"/>
              </w:rPr>
              <w:t>th</w:t>
            </w:r>
            <w:r>
              <w:t xml:space="preserve"> March</w:t>
            </w:r>
          </w:p>
          <w:p w14:paraId="5B9C113E" w14:textId="77777777" w:rsidR="00BD4D68" w:rsidRPr="001C67FB" w:rsidRDefault="00BD4D68" w:rsidP="00BD4D68"/>
        </w:tc>
        <w:tc>
          <w:tcPr>
            <w:tcW w:w="1343" w:type="pct"/>
          </w:tcPr>
          <w:p w14:paraId="0D4E6B97" w14:textId="77777777" w:rsidR="00BD4D68" w:rsidRPr="00E33D61" w:rsidRDefault="00BD4D68" w:rsidP="00BD4D68">
            <w:r>
              <w:t xml:space="preserve">Closed </w:t>
            </w:r>
          </w:p>
        </w:tc>
        <w:tc>
          <w:tcPr>
            <w:tcW w:w="1127" w:type="pct"/>
            <w:vAlign w:val="center"/>
          </w:tcPr>
          <w:p w14:paraId="14824132" w14:textId="77777777" w:rsidR="00BD4D68" w:rsidRPr="00B55C79" w:rsidRDefault="00BD4D68" w:rsidP="00BD4D68"/>
        </w:tc>
        <w:tc>
          <w:tcPr>
            <w:tcW w:w="1364" w:type="pct"/>
          </w:tcPr>
          <w:p w14:paraId="640BDDA0" w14:textId="77777777" w:rsidR="00BD4D68" w:rsidRPr="00B55C79" w:rsidRDefault="00BD4D68" w:rsidP="00BD4D68"/>
        </w:tc>
      </w:tr>
      <w:tr w:rsidR="00BD4D68" w:rsidRPr="00B55C79" w14:paraId="18A30D5C" w14:textId="77777777" w:rsidTr="004F4845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14:paraId="220799C6" w14:textId="77777777" w:rsidR="00BD4D68" w:rsidRPr="00B55C79" w:rsidRDefault="00BD4D68" w:rsidP="00BD4D68">
            <w:r>
              <w:t>Out Of County Trip - TBC</w:t>
            </w:r>
          </w:p>
        </w:tc>
      </w:tr>
      <w:tr w:rsidR="00BD4D68" w:rsidRPr="00B55C79" w14:paraId="4F66F81F" w14:textId="77777777" w:rsidTr="004F4845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14:paraId="42444063" w14:textId="77777777" w:rsidR="00BD4D68" w:rsidRPr="00D22475" w:rsidRDefault="00BD4D68" w:rsidP="00BD4D68">
            <w:pPr>
              <w:rPr>
                <w:color w:val="A6A6A6" w:themeColor="background1" w:themeShade="A6"/>
              </w:rPr>
            </w:pPr>
            <w:r w:rsidRPr="00D22475">
              <w:t xml:space="preserve">Easter Holidays </w:t>
            </w:r>
          </w:p>
        </w:tc>
      </w:tr>
      <w:tr w:rsidR="00BD4D68" w:rsidRPr="00B55C79" w14:paraId="7C30B3AF" w14:textId="77777777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3C499527" w14:textId="77777777" w:rsidR="00BD4D68" w:rsidRDefault="00BD4D68" w:rsidP="00BD4D68">
            <w:r>
              <w:t>Tuesday 18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14:paraId="6DEBD57A" w14:textId="77777777" w:rsidR="00BD4D68" w:rsidRPr="001C67FB" w:rsidRDefault="00BD4D68" w:rsidP="00BD4D6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14AD7A69" w14:textId="6624B12E" w:rsidR="00BD4D68" w:rsidRDefault="00BD4D68" w:rsidP="00BD4D68">
            <w:r>
              <w:t>‘McDonalds Trip’</w:t>
            </w:r>
          </w:p>
          <w:p w14:paraId="6E5759E9" w14:textId="77777777" w:rsidR="00BD4D68" w:rsidRDefault="00BD4D68" w:rsidP="00BD4D68"/>
          <w:p w14:paraId="28212134" w14:textId="77777777" w:rsidR="00BD4D68" w:rsidRPr="00E33D61" w:rsidRDefault="00BD4D68" w:rsidP="00BD4D68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1A038E8D" w14:textId="69160ED8" w:rsidR="00BD4D68" w:rsidRPr="00B55C79" w:rsidRDefault="00BD4D68" w:rsidP="00BD4D68">
            <w:r>
              <w:t>6.30pm – 9.30pm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14:paraId="72E68009" w14:textId="77777777" w:rsidR="00BD4D68" w:rsidRDefault="00BD4D68" w:rsidP="00BD4D68"/>
          <w:p w14:paraId="158075B7" w14:textId="16A8EFD6" w:rsidR="00BD4D68" w:rsidRPr="00B55C79" w:rsidRDefault="00BD4D68" w:rsidP="00BD4D68">
            <w:r>
              <w:t>Meet at Glyn park then onto Chirk McDonalds</w:t>
            </w:r>
          </w:p>
        </w:tc>
      </w:tr>
      <w:tr w:rsidR="00BD4D68" w:rsidRPr="00B55C79" w14:paraId="43BA62DF" w14:textId="77777777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736A4857" w14:textId="77777777" w:rsidR="00BD4D68" w:rsidRDefault="00BD4D68" w:rsidP="00BD4D68">
            <w:r>
              <w:lastRenderedPageBreak/>
              <w:t>Tuesday 25</w:t>
            </w:r>
            <w:r w:rsidRPr="00D22475">
              <w:rPr>
                <w:vertAlign w:val="superscript"/>
              </w:rPr>
              <w:t>th</w:t>
            </w:r>
            <w:r>
              <w:t xml:space="preserve"> April</w:t>
            </w:r>
          </w:p>
          <w:p w14:paraId="4F6636E7" w14:textId="77777777" w:rsidR="00BD4D68" w:rsidRPr="001C67FB" w:rsidRDefault="00BD4D68" w:rsidP="00BD4D68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1F551B27" w14:textId="11E98124" w:rsidR="00BD4D68" w:rsidRDefault="00BD4D68" w:rsidP="00BD4D68">
            <w:r>
              <w:t>‘Hotdogs and burgers’</w:t>
            </w:r>
          </w:p>
          <w:p w14:paraId="460BFA46" w14:textId="548D321C" w:rsidR="00BD4D68" w:rsidRDefault="00BD4D68" w:rsidP="00BD4D68"/>
          <w:p w14:paraId="47C83E7A" w14:textId="766BB5B1" w:rsidR="00BD4D68" w:rsidRDefault="00BD4D68" w:rsidP="00BD4D68">
            <w:r>
              <w:t>‘real’ sausages and burgers to be cooked on the firepit</w:t>
            </w:r>
          </w:p>
          <w:p w14:paraId="1EFF7BD7" w14:textId="77777777" w:rsidR="00BD4D68" w:rsidRDefault="00BD4D68" w:rsidP="00BD4D68"/>
          <w:p w14:paraId="4A3EA452" w14:textId="77777777" w:rsidR="00BD4D68" w:rsidRPr="00E33D61" w:rsidRDefault="00BD4D68" w:rsidP="00BD4D68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14:paraId="6032C6FD" w14:textId="610CFD21" w:rsidR="00BD4D68" w:rsidRPr="00B55C79" w:rsidRDefault="00AA36D1" w:rsidP="00BD4D68">
            <w:r>
              <w:t>6.30pm – 9.30pm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14:paraId="5AD7F3FF" w14:textId="77777777" w:rsidR="00BD4D68" w:rsidRDefault="00BD4D68" w:rsidP="00BD4D68"/>
          <w:p w14:paraId="1708B2A7" w14:textId="29B87599" w:rsidR="00AA36D1" w:rsidRPr="00B55C79" w:rsidRDefault="00AA36D1" w:rsidP="00BD4D68">
            <w:r>
              <w:t>Meet at Glyn park then onto Chirk McDonalds</w:t>
            </w:r>
          </w:p>
        </w:tc>
      </w:tr>
    </w:tbl>
    <w:p w14:paraId="606FD34F" w14:textId="77777777" w:rsidR="00C76BF0" w:rsidRPr="00807842" w:rsidRDefault="00C76BF0" w:rsidP="00D22475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14:paraId="3D0A76C9" w14:textId="77777777" w:rsidR="00C76BF0" w:rsidRPr="007D74B4" w:rsidRDefault="00C76BF0" w:rsidP="00D22475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69880" w14:textId="77777777" w:rsidR="00856508" w:rsidRDefault="00856508" w:rsidP="00D22475">
      <w:r>
        <w:separator/>
      </w:r>
    </w:p>
  </w:endnote>
  <w:endnote w:type="continuationSeparator" w:id="0">
    <w:p w14:paraId="471C9C00" w14:textId="77777777" w:rsidR="00856508" w:rsidRDefault="00856508" w:rsidP="00D2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A9017" w14:textId="77777777" w:rsidR="00DC2E54" w:rsidRPr="00DF4D3E" w:rsidRDefault="00DC2E54" w:rsidP="00D22475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3D5C1D67" wp14:editId="11E0D662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D8157" w14:textId="77777777" w:rsidR="00856508" w:rsidRDefault="00856508" w:rsidP="00D22475">
      <w:r>
        <w:separator/>
      </w:r>
    </w:p>
  </w:footnote>
  <w:footnote w:type="continuationSeparator" w:id="0">
    <w:p w14:paraId="7C210A93" w14:textId="77777777" w:rsidR="00856508" w:rsidRDefault="00856508" w:rsidP="00D2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AC8F6" w14:textId="77777777" w:rsidR="00F86700" w:rsidRDefault="00DE3C04" w:rsidP="00D22475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ACD2E0F" wp14:editId="4C6CB117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6C364C" w14:textId="77777777" w:rsidR="00F86700" w:rsidRDefault="00DE3C04" w:rsidP="00D224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0D2AFAD" wp14:editId="2DAA3E0A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71AD654" wp14:editId="5B9D51E8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6BCC8A" w14:textId="77777777" w:rsidR="00F86700" w:rsidRDefault="00F86700" w:rsidP="00D22475">
    <w:pPr>
      <w:pStyle w:val="Header"/>
    </w:pPr>
  </w:p>
  <w:p w14:paraId="6292962F" w14:textId="77777777" w:rsidR="00F86700" w:rsidRDefault="005C00E8" w:rsidP="00D22475">
    <w:pPr>
      <w:pStyle w:val="Header"/>
    </w:pPr>
    <w:r>
      <w:t xml:space="preserve">                               </w:t>
    </w:r>
  </w:p>
  <w:p w14:paraId="2C9870ED" w14:textId="77777777" w:rsidR="00F86700" w:rsidRDefault="00F86700" w:rsidP="00D22475">
    <w:pPr>
      <w:pStyle w:val="Header"/>
    </w:pPr>
  </w:p>
  <w:p w14:paraId="6F31047E" w14:textId="77777777" w:rsidR="00DC2E54" w:rsidRDefault="00DC2E54" w:rsidP="00D2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78D"/>
    <w:rsid w:val="00090992"/>
    <w:rsid w:val="000A1F71"/>
    <w:rsid w:val="000A33B0"/>
    <w:rsid w:val="000C3B0B"/>
    <w:rsid w:val="000C3BA4"/>
    <w:rsid w:val="000D241E"/>
    <w:rsid w:val="000E229B"/>
    <w:rsid w:val="00111490"/>
    <w:rsid w:val="00112707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22E4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3B48"/>
    <w:rsid w:val="004451C8"/>
    <w:rsid w:val="00462119"/>
    <w:rsid w:val="00464F54"/>
    <w:rsid w:val="00467BE4"/>
    <w:rsid w:val="00475B5A"/>
    <w:rsid w:val="00477A2F"/>
    <w:rsid w:val="00480600"/>
    <w:rsid w:val="00487D63"/>
    <w:rsid w:val="0049277A"/>
    <w:rsid w:val="004C53F4"/>
    <w:rsid w:val="004C7E87"/>
    <w:rsid w:val="004E1145"/>
    <w:rsid w:val="004F48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6651"/>
    <w:rsid w:val="0066246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1B40"/>
    <w:rsid w:val="007244A9"/>
    <w:rsid w:val="007428C7"/>
    <w:rsid w:val="00751B26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56508"/>
    <w:rsid w:val="00876F70"/>
    <w:rsid w:val="008770EA"/>
    <w:rsid w:val="00886D19"/>
    <w:rsid w:val="008901B1"/>
    <w:rsid w:val="008924E7"/>
    <w:rsid w:val="008934F2"/>
    <w:rsid w:val="008A0363"/>
    <w:rsid w:val="008B6BE0"/>
    <w:rsid w:val="008C6978"/>
    <w:rsid w:val="008D5441"/>
    <w:rsid w:val="008E5D20"/>
    <w:rsid w:val="008E63C6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8B5"/>
    <w:rsid w:val="00A96B7A"/>
    <w:rsid w:val="00AA1F40"/>
    <w:rsid w:val="00AA2592"/>
    <w:rsid w:val="00AA36D1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2303"/>
    <w:rsid w:val="00B70D9E"/>
    <w:rsid w:val="00B77D08"/>
    <w:rsid w:val="00BB0778"/>
    <w:rsid w:val="00BC6BAD"/>
    <w:rsid w:val="00BD4D68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EF6CD8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F31CA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2475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F8A07-9F31-4964-97E6-A6025130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3</Pages>
  <Words>272</Words>
  <Characters>1545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2</cp:revision>
  <cp:lastPrinted>2019-01-21T20:21:00Z</cp:lastPrinted>
  <dcterms:created xsi:type="dcterms:W3CDTF">2022-12-13T09:39:00Z</dcterms:created>
  <dcterms:modified xsi:type="dcterms:W3CDTF">2022-12-13T09:39:00Z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