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FA4567" w:rsidP="006811A9">
      <w:pPr>
        <w:pStyle w:val="Title"/>
      </w:pPr>
      <w:r>
        <w:rPr>
          <w:rFonts w:eastAsia="Arial"/>
          <w:lang w:val="cy-GB"/>
        </w:rPr>
        <w:t>Rhaglen Darpariaeth Ieuenctid – Bwlchgwyn</w:t>
      </w:r>
    </w:p>
    <w:p w:rsidR="00C76BF0" w:rsidRPr="00013F2C" w:rsidRDefault="00FA4567" w:rsidP="006811A9">
      <w:pPr>
        <w:pStyle w:val="Title"/>
      </w:pPr>
      <w:r>
        <w:rPr>
          <w:rFonts w:eastAsia="Arial"/>
          <w:lang w:val="cy-GB"/>
        </w:rPr>
        <w:t>Ionawr 2023 – Diwedd Mawrth 2023</w:t>
      </w:r>
    </w:p>
    <w:p w:rsidR="00C76BF0" w:rsidRPr="00013F2C" w:rsidRDefault="00C76BF0" w:rsidP="006811A9">
      <w:pPr>
        <w:pStyle w:val="Title"/>
      </w:pPr>
    </w:p>
    <w:tbl>
      <w:tblPr>
        <w:tblW w:w="4995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34"/>
        <w:gridCol w:w="2680"/>
        <w:gridCol w:w="203"/>
        <w:gridCol w:w="2072"/>
        <w:gridCol w:w="34"/>
        <w:gridCol w:w="2672"/>
      </w:tblGrid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FA4567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Dyddiad</w:t>
            </w:r>
          </w:p>
        </w:tc>
        <w:tc>
          <w:tcPr>
            <w:tcW w:w="1433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FA4567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Gweithgaredd</w:t>
            </w:r>
          </w:p>
        </w:tc>
        <w:tc>
          <w:tcPr>
            <w:tcW w:w="1047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FA4567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Amser</w:t>
            </w:r>
          </w:p>
        </w:tc>
        <w:tc>
          <w:tcPr>
            <w:tcW w:w="132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FA4567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Lleol</w:t>
            </w:r>
            <w:r>
              <w:rPr>
                <w:rFonts w:eastAsia="Arial"/>
                <w:bCs/>
                <w:lang w:val="cy-GB"/>
              </w:rPr>
              <w:t>iad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FA4567" w:rsidP="002E31B2">
            <w:r>
              <w:rPr>
                <w:rFonts w:eastAsia="Arial"/>
                <w:bCs/>
                <w:lang w:val="cy-GB"/>
              </w:rPr>
              <w:t>Mercher 11/01/23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FA4567" w:rsidP="006811A9">
            <w:r>
              <w:rPr>
                <w:rFonts w:eastAsia="Arial"/>
                <w:bCs/>
                <w:lang w:val="cy-GB"/>
              </w:rPr>
              <w:t>Gweithgareddau Croeso’n Ôl</w:t>
            </w:r>
          </w:p>
          <w:p w:rsidR="00715470" w:rsidRPr="007263AB" w:rsidRDefault="00FA4567" w:rsidP="002E31B2">
            <w:r>
              <w:rPr>
                <w:rFonts w:eastAsia="Arial"/>
                <w:bCs/>
                <w:lang w:val="cy-GB"/>
              </w:rPr>
              <w:t>Cystadleuaeth Pŵl, Gemau a Chrefftau.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shd w:val="clear" w:color="auto" w:fill="FFFFFF" w:themeFill="background1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Mercher 18/01/23</w:t>
            </w:r>
          </w:p>
        </w:tc>
        <w:tc>
          <w:tcPr>
            <w:tcW w:w="1433" w:type="pct"/>
            <w:gridSpan w:val="2"/>
          </w:tcPr>
          <w:p w:rsidR="00275CB9" w:rsidRDefault="00FA4567" w:rsidP="001F407F">
            <w:r>
              <w:rPr>
                <w:rFonts w:eastAsia="Arial"/>
                <w:bCs/>
                <w:lang w:val="cy-GB"/>
              </w:rPr>
              <w:t>Wythnos 4 – Cwrs bocsio achrededig Wrecsam Egnïol.</w:t>
            </w:r>
          </w:p>
          <w:p w:rsidR="001F407F" w:rsidRPr="007263AB" w:rsidRDefault="00FA4567" w:rsidP="001F407F">
            <w:r>
              <w:rPr>
                <w:rFonts w:eastAsia="Arial"/>
                <w:bCs/>
                <w:lang w:val="cy-GB"/>
              </w:rPr>
              <w:t>Nintendo – Cystadleuaeth Ddawnsio a Gemau.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</w:t>
            </w:r>
            <w:r>
              <w:rPr>
                <w:rFonts w:eastAsia="Arial"/>
                <w:bCs/>
                <w:lang w:val="cy-GB"/>
              </w:rPr>
              <w:t>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FA4567" w:rsidP="002E31B2">
            <w:r>
              <w:rPr>
                <w:rFonts w:eastAsia="Arial"/>
                <w:bCs/>
                <w:lang w:val="cy-GB"/>
              </w:rPr>
              <w:t>Mercher 25/01/23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FA4567" w:rsidP="006811A9">
            <w:r>
              <w:rPr>
                <w:rFonts w:eastAsia="Arial"/>
                <w:bCs/>
                <w:lang w:val="cy-GB"/>
              </w:rPr>
              <w:t>Wythnos 5 – Cwrs bocsio achrededig Wrecsam Egnïol.</w:t>
            </w:r>
          </w:p>
          <w:p w:rsidR="001F407F" w:rsidRPr="007263AB" w:rsidRDefault="00FA4567" w:rsidP="006811A9">
            <w:r>
              <w:rPr>
                <w:rFonts w:eastAsia="Arial"/>
                <w:bCs/>
                <w:lang w:val="cy-GB"/>
              </w:rPr>
              <w:t>Sgiliau Coginio, beth gawn ni goginio?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</w:tcPr>
          <w:p w:rsidR="00275CB9" w:rsidRPr="007263AB" w:rsidRDefault="00FA4567" w:rsidP="002E31B2">
            <w:r>
              <w:rPr>
                <w:rFonts w:eastAsia="Arial"/>
                <w:bCs/>
                <w:lang w:val="cy-GB"/>
              </w:rPr>
              <w:t>Mercher 01/02/23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FA4567" w:rsidP="006811A9">
            <w:r>
              <w:rPr>
                <w:rFonts w:eastAsia="Arial"/>
                <w:bCs/>
                <w:lang w:val="cy-GB"/>
              </w:rPr>
              <w:t>Wythnos 6 – Cwrs bocsio achrededig</w:t>
            </w:r>
            <w:r>
              <w:rPr>
                <w:rFonts w:eastAsia="Arial"/>
                <w:bCs/>
                <w:lang w:val="cy-GB"/>
              </w:rPr>
              <w:t xml:space="preserve"> Wrecsam Egnïol</w:t>
            </w:r>
          </w:p>
          <w:p w:rsidR="001F407F" w:rsidRPr="007263AB" w:rsidRDefault="00FA4567" w:rsidP="006811A9">
            <w:r>
              <w:rPr>
                <w:rFonts w:eastAsia="Arial"/>
                <w:bCs/>
                <w:lang w:val="cy-GB"/>
              </w:rPr>
              <w:t>Gwneud gemwaith.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FA4567" w:rsidP="002E31B2">
            <w:r>
              <w:rPr>
                <w:rFonts w:eastAsia="Arial"/>
                <w:bCs/>
                <w:lang w:val="cy-GB"/>
              </w:rPr>
              <w:t>Mercher 08/02/23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FA4567" w:rsidP="006811A9">
            <w:r>
              <w:rPr>
                <w:rFonts w:eastAsia="Arial"/>
                <w:bCs/>
                <w:lang w:val="cy-GB"/>
              </w:rPr>
              <w:t>Wythnos 7 – Cwrs bocsio achrededig Wrecsa</w:t>
            </w:r>
            <w:r>
              <w:rPr>
                <w:rFonts w:eastAsia="Arial"/>
                <w:bCs/>
                <w:lang w:val="cy-GB"/>
              </w:rPr>
              <w:t>m Egnïol</w:t>
            </w:r>
          </w:p>
          <w:p w:rsidR="001F407F" w:rsidRPr="007263AB" w:rsidRDefault="00FA4567" w:rsidP="006811A9">
            <w:r>
              <w:rPr>
                <w:rFonts w:eastAsia="Arial"/>
                <w:bCs/>
                <w:lang w:val="cy-GB"/>
              </w:rPr>
              <w:t>Crefftau San Ffolant.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FA4567" w:rsidP="002E31B2">
            <w:r>
              <w:rPr>
                <w:rFonts w:eastAsia="Arial"/>
                <w:bCs/>
                <w:lang w:val="cy-GB"/>
              </w:rPr>
              <w:t>Mercher 15/02/23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275CB9" w:rsidRDefault="00FA4567" w:rsidP="006811A9">
            <w:r>
              <w:rPr>
                <w:rFonts w:eastAsia="Arial"/>
                <w:bCs/>
                <w:lang w:val="cy-GB"/>
              </w:rPr>
              <w:t xml:space="preserve">Wythnos 8 – Cwrs bocsio achrededig Wrecsam </w:t>
            </w:r>
            <w:r>
              <w:rPr>
                <w:rFonts w:eastAsia="Arial"/>
                <w:bCs/>
                <w:lang w:val="cy-GB"/>
              </w:rPr>
              <w:t>Egnïol</w:t>
            </w:r>
            <w:r w:rsidR="008225FF">
              <w:rPr>
                <w:rFonts w:eastAsia="Arial"/>
                <w:bCs/>
                <w:lang w:val="cy-GB"/>
              </w:rPr>
              <w:t>.</w:t>
            </w:r>
          </w:p>
          <w:p w:rsidR="001F407F" w:rsidRPr="007263AB" w:rsidRDefault="00FA4567" w:rsidP="006811A9">
            <w:r>
              <w:rPr>
                <w:rFonts w:eastAsia="Arial"/>
                <w:bCs/>
                <w:lang w:val="cy-GB"/>
              </w:rPr>
              <w:t>‘</w:t>
            </w:r>
            <w:proofErr w:type="spellStart"/>
            <w:r>
              <w:rPr>
                <w:rFonts w:eastAsia="Arial"/>
                <w:bCs/>
                <w:lang w:val="cy-GB"/>
              </w:rPr>
              <w:t>Killer</w:t>
            </w:r>
            <w:proofErr w:type="spellEnd"/>
            <w:r>
              <w:rPr>
                <w:rFonts w:eastAsia="Arial"/>
                <w:bCs/>
                <w:lang w:val="cy-GB"/>
              </w:rPr>
              <w:t xml:space="preserve"> </w:t>
            </w:r>
            <w:proofErr w:type="spellStart"/>
            <w:r>
              <w:rPr>
                <w:rFonts w:eastAsia="Arial"/>
                <w:bCs/>
                <w:lang w:val="cy-GB"/>
              </w:rPr>
              <w:t>Pool</w:t>
            </w:r>
            <w:proofErr w:type="spellEnd"/>
            <w:r>
              <w:rPr>
                <w:rFonts w:eastAsia="Arial"/>
                <w:bCs/>
                <w:lang w:val="cy-GB"/>
              </w:rPr>
              <w:t>’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275CB9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FA4567" w:rsidP="002E31B2">
            <w:r>
              <w:rPr>
                <w:rFonts w:eastAsia="Arial"/>
                <w:bCs/>
                <w:lang w:val="cy-GB"/>
              </w:rPr>
              <w:t>22/02/23 Ynghau – Hanner Tymor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FA4567" w:rsidP="002E31B2">
            <w:r>
              <w:rPr>
                <w:rFonts w:eastAsia="Arial"/>
                <w:bCs/>
                <w:lang w:val="cy-GB"/>
              </w:rPr>
              <w:lastRenderedPageBreak/>
              <w:t>Mercher 01/03/23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C0910" w:rsidRDefault="00FA4567" w:rsidP="007160C0">
            <w:r>
              <w:rPr>
                <w:rFonts w:eastAsia="Arial"/>
                <w:bCs/>
                <w:lang w:val="cy-GB"/>
              </w:rPr>
              <w:t>Noson Gwis a Phitsa – Dyluniwch eich Pitsa</w:t>
            </w:r>
          </w:p>
          <w:p w:rsidR="00B831A5" w:rsidRPr="007263AB" w:rsidRDefault="00B831A5" w:rsidP="007160C0"/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FA4567" w:rsidP="002E31B2">
            <w:r>
              <w:rPr>
                <w:rFonts w:eastAsia="Arial"/>
                <w:bCs/>
                <w:lang w:val="cy-GB"/>
              </w:rPr>
              <w:t>Mercher 08/03/23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C31C73" w:rsidRDefault="00FA4567" w:rsidP="00C31C73">
            <w:r>
              <w:rPr>
                <w:rFonts w:eastAsia="Arial"/>
                <w:bCs/>
                <w:lang w:val="cy-GB"/>
              </w:rPr>
              <w:t>Noson Cynnwrf Pêl-droed.</w:t>
            </w:r>
          </w:p>
          <w:p w:rsidR="001F407F" w:rsidRPr="00E215E4" w:rsidRDefault="00FA4567" w:rsidP="005127E2">
            <w:r>
              <w:rPr>
                <w:rFonts w:eastAsia="Arial"/>
                <w:bCs/>
                <w:lang w:val="cy-GB"/>
              </w:rPr>
              <w:t>Pwy sy’n hoffi pêl-droed? Syniadau bwyta’n iach.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E215E4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4F362B" w:rsidRDefault="00FA4567" w:rsidP="006811A9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FA4567" w:rsidP="002E31B2">
            <w:r>
              <w:rPr>
                <w:rFonts w:eastAsia="Arial"/>
                <w:bCs/>
                <w:lang w:val="cy-GB"/>
              </w:rPr>
              <w:t>Mercher 15/03/23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C0910" w:rsidRDefault="00FA4567" w:rsidP="00C31C73">
            <w:r>
              <w:rPr>
                <w:rFonts w:eastAsia="Arial"/>
                <w:bCs/>
                <w:lang w:val="cy-GB"/>
              </w:rPr>
              <w:t>Crefftau Sul y Mamau.</w:t>
            </w:r>
          </w:p>
          <w:p w:rsidR="005127E2" w:rsidRPr="007263AB" w:rsidRDefault="00FA4567" w:rsidP="00C31C73">
            <w:r>
              <w:rPr>
                <w:rFonts w:eastAsia="Arial"/>
                <w:bCs/>
                <w:lang w:val="cy-GB"/>
              </w:rPr>
              <w:t>Cynllunio rhaglen.</w:t>
            </w: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FA4567" w:rsidP="002E31B2">
            <w:r>
              <w:rPr>
                <w:rFonts w:eastAsia="Arial"/>
                <w:bCs/>
                <w:lang w:val="cy-GB"/>
              </w:rPr>
              <w:t>Mercher 22/03/23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1F407F" w:rsidRDefault="00FA4567" w:rsidP="006811A9">
            <w:r>
              <w:rPr>
                <w:rFonts w:eastAsia="Arial"/>
                <w:bCs/>
                <w:lang w:val="cy-GB"/>
              </w:rPr>
              <w:t>Gweithgareddau a chrefftau’r Pasg.</w:t>
            </w:r>
          </w:p>
          <w:p w:rsidR="007160C0" w:rsidRDefault="00FA4567" w:rsidP="00C31C73">
            <w:r>
              <w:rPr>
                <w:rFonts w:eastAsia="Arial"/>
                <w:bCs/>
                <w:lang w:val="cy-GB"/>
              </w:rPr>
              <w:t>Bingo!!</w:t>
            </w:r>
          </w:p>
          <w:p w:rsidR="00926E19" w:rsidRPr="007263AB" w:rsidRDefault="00926E19" w:rsidP="008023B2">
            <w:pPr>
              <w:jc w:val="both"/>
            </w:pPr>
          </w:p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28" w:type="pct"/>
            <w:shd w:val="clear" w:color="auto" w:fill="auto"/>
          </w:tcPr>
          <w:p w:rsidR="00B831A5" w:rsidRPr="007263AB" w:rsidRDefault="00FA4567" w:rsidP="006811A9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926E19">
        <w:trPr>
          <w:trHeight w:val="301"/>
          <w:jc w:val="center"/>
        </w:trPr>
        <w:tc>
          <w:tcPr>
            <w:tcW w:w="1192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FA4567" w:rsidP="002E31B2">
            <w:r>
              <w:rPr>
                <w:rFonts w:eastAsia="Arial"/>
                <w:bCs/>
                <w:lang w:val="cy-GB"/>
              </w:rPr>
              <w:t>Mercher 29/03/23</w:t>
            </w:r>
          </w:p>
        </w:tc>
        <w:tc>
          <w:tcPr>
            <w:tcW w:w="1433" w:type="pct"/>
            <w:gridSpan w:val="2"/>
            <w:shd w:val="clear" w:color="auto" w:fill="auto"/>
          </w:tcPr>
          <w:p w:rsidR="00B831A5" w:rsidRDefault="00FA4567" w:rsidP="002E31B2">
            <w:r>
              <w:rPr>
                <w:rFonts w:eastAsia="Arial"/>
                <w:bCs/>
                <w:lang w:val="cy-GB"/>
              </w:rPr>
              <w:t>YNGHAU</w:t>
            </w:r>
          </w:p>
          <w:p w:rsidR="00926E19" w:rsidRDefault="00FA4567" w:rsidP="002E31B2">
            <w:r>
              <w:rPr>
                <w:rFonts w:eastAsia="Arial"/>
                <w:bCs/>
                <w:lang w:val="cy-GB"/>
              </w:rPr>
              <w:t>Noson Gynllunio</w:t>
            </w:r>
          </w:p>
          <w:p w:rsidR="00926E19" w:rsidRPr="007263AB" w:rsidRDefault="00926E19" w:rsidP="002E31B2"/>
        </w:tc>
        <w:tc>
          <w:tcPr>
            <w:tcW w:w="1047" w:type="pct"/>
            <w:gridSpan w:val="2"/>
            <w:shd w:val="clear" w:color="auto" w:fill="auto"/>
          </w:tcPr>
          <w:p w:rsidR="00B831A5" w:rsidRPr="007263AB" w:rsidRDefault="00B831A5" w:rsidP="006811A9"/>
        </w:tc>
        <w:tc>
          <w:tcPr>
            <w:tcW w:w="1328" w:type="pct"/>
            <w:shd w:val="clear" w:color="auto" w:fill="auto"/>
          </w:tcPr>
          <w:p w:rsidR="00B831A5" w:rsidRPr="007263AB" w:rsidRDefault="00B831A5" w:rsidP="006811A9"/>
        </w:tc>
      </w:tr>
      <w:tr w:rsidR="00AE66C5" w:rsidTr="00926E19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926E19" w:rsidRPr="00B55C79" w:rsidRDefault="00FA4567" w:rsidP="000469AA">
            <w:r>
              <w:rPr>
                <w:rFonts w:eastAsia="Arial"/>
                <w:bCs/>
                <w:lang w:val="cy-GB"/>
              </w:rPr>
              <w:t>Taith y tu allan i’r Sir – I’w gadarnhau</w:t>
            </w:r>
          </w:p>
        </w:tc>
      </w:tr>
      <w:tr w:rsidR="00AE66C5" w:rsidTr="00926E19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926E19" w:rsidRPr="00D22475" w:rsidRDefault="00FA4567" w:rsidP="000469AA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lang w:val="cy-GB"/>
              </w:rPr>
              <w:t>Gwyliau’r Pasg</w:t>
            </w:r>
          </w:p>
        </w:tc>
      </w:tr>
      <w:tr w:rsidR="00AE66C5" w:rsidTr="00764305">
        <w:tblPrEx>
          <w:jc w:val="left"/>
        </w:tblPrEx>
        <w:trPr>
          <w:trHeight w:val="301"/>
        </w:trPr>
        <w:tc>
          <w:tcPr>
            <w:tcW w:w="11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D0333" w:rsidRDefault="00FA4567" w:rsidP="00ED0333">
            <w:r>
              <w:rPr>
                <w:rFonts w:eastAsia="Arial"/>
                <w:bCs/>
                <w:lang w:val="cy-GB"/>
              </w:rPr>
              <w:t xml:space="preserve">Dydd Mercher, </w:t>
            </w:r>
            <w:r w:rsidR="00B756B1">
              <w:rPr>
                <w:rFonts w:eastAsia="Arial"/>
                <w:bCs/>
                <w:lang w:val="cy-GB"/>
              </w:rPr>
              <w:t xml:space="preserve">    </w:t>
            </w:r>
            <w:r>
              <w:rPr>
                <w:rFonts w:eastAsia="Arial"/>
                <w:bCs/>
                <w:lang w:val="cy-GB"/>
              </w:rPr>
              <w:t>19 Ebrill</w:t>
            </w:r>
          </w:p>
          <w:p w:rsidR="00ED0333" w:rsidRPr="001C67FB" w:rsidRDefault="00ED0333" w:rsidP="00ED0333"/>
        </w:tc>
        <w:tc>
          <w:tcPr>
            <w:tcW w:w="1349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D0333" w:rsidRDefault="00FA4567" w:rsidP="00ED0333">
            <w:r>
              <w:rPr>
                <w:rFonts w:eastAsia="Arial"/>
                <w:bCs/>
                <w:lang w:val="cy-GB"/>
              </w:rPr>
              <w:t>Gweithgareddau Croeso’n Ôl.</w:t>
            </w:r>
            <w:bookmarkStart w:id="0" w:name="_GoBack"/>
            <w:bookmarkEnd w:id="0"/>
          </w:p>
          <w:p w:rsidR="00ED0333" w:rsidRPr="007263AB" w:rsidRDefault="00FA4567" w:rsidP="00ED0333">
            <w:r>
              <w:rPr>
                <w:rFonts w:eastAsia="Arial"/>
                <w:bCs/>
                <w:lang w:val="cy-GB"/>
              </w:rPr>
              <w:t>Cystadleuaeth Pŵl, Gemau a Chrefftau.</w:t>
            </w:r>
          </w:p>
        </w:tc>
        <w:tc>
          <w:tcPr>
            <w:tcW w:w="1131" w:type="pct"/>
            <w:gridSpan w:val="2"/>
            <w:shd w:val="clear" w:color="auto" w:fill="auto"/>
          </w:tcPr>
          <w:p w:rsidR="00ED0333" w:rsidRPr="007263AB" w:rsidRDefault="00FA4567" w:rsidP="00ED0333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45" w:type="pct"/>
            <w:gridSpan w:val="2"/>
            <w:shd w:val="clear" w:color="auto" w:fill="auto"/>
          </w:tcPr>
          <w:p w:rsidR="00ED0333" w:rsidRPr="007263AB" w:rsidRDefault="00FA4567" w:rsidP="00ED033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  <w:tr w:rsidR="00AE66C5" w:rsidTr="00A85E1E">
        <w:tblPrEx>
          <w:jc w:val="left"/>
        </w:tblPrEx>
        <w:trPr>
          <w:trHeight w:val="301"/>
        </w:trPr>
        <w:tc>
          <w:tcPr>
            <w:tcW w:w="11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D0333" w:rsidRDefault="00FA4567" w:rsidP="00ED0333">
            <w:r>
              <w:rPr>
                <w:rFonts w:eastAsia="Arial"/>
                <w:bCs/>
                <w:lang w:val="cy-GB"/>
              </w:rPr>
              <w:t xml:space="preserve">Dydd Mercher, </w:t>
            </w:r>
            <w:r w:rsidR="00B756B1">
              <w:rPr>
                <w:rFonts w:eastAsia="Arial"/>
                <w:bCs/>
                <w:lang w:val="cy-GB"/>
              </w:rPr>
              <w:t xml:space="preserve">   </w:t>
            </w:r>
            <w:r>
              <w:rPr>
                <w:rFonts w:eastAsia="Arial"/>
                <w:bCs/>
                <w:lang w:val="cy-GB"/>
              </w:rPr>
              <w:t>26 Ebrill</w:t>
            </w:r>
          </w:p>
          <w:p w:rsidR="00ED0333" w:rsidRPr="001C67FB" w:rsidRDefault="00ED0333" w:rsidP="00ED0333"/>
        </w:tc>
        <w:tc>
          <w:tcPr>
            <w:tcW w:w="1349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D0333" w:rsidRDefault="00ED0333" w:rsidP="00ED0333"/>
          <w:p w:rsidR="00ED0333" w:rsidRDefault="00FA4567" w:rsidP="00ED0333">
            <w:r>
              <w:rPr>
                <w:rFonts w:eastAsia="Arial"/>
                <w:bCs/>
                <w:lang w:val="cy-GB"/>
              </w:rPr>
              <w:t xml:space="preserve">Gemau ar y Llecyn Gemau </w:t>
            </w:r>
            <w:proofErr w:type="spellStart"/>
            <w:r>
              <w:rPr>
                <w:rFonts w:eastAsia="Arial"/>
                <w:bCs/>
                <w:lang w:val="cy-GB"/>
              </w:rPr>
              <w:t>Amlddefnydd</w:t>
            </w:r>
            <w:proofErr w:type="spellEnd"/>
          </w:p>
          <w:p w:rsidR="00ED0333" w:rsidRPr="00E33D61" w:rsidRDefault="00ED0333" w:rsidP="00ED0333"/>
        </w:tc>
        <w:tc>
          <w:tcPr>
            <w:tcW w:w="1131" w:type="pct"/>
            <w:gridSpan w:val="2"/>
            <w:shd w:val="clear" w:color="auto" w:fill="auto"/>
          </w:tcPr>
          <w:p w:rsidR="00ED0333" w:rsidRPr="007263AB" w:rsidRDefault="00FA4567" w:rsidP="00ED0333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45" w:type="pct"/>
            <w:gridSpan w:val="2"/>
            <w:shd w:val="clear" w:color="auto" w:fill="auto"/>
          </w:tcPr>
          <w:p w:rsidR="00ED0333" w:rsidRPr="007263AB" w:rsidRDefault="00FA4567" w:rsidP="00ED0333">
            <w:r>
              <w:rPr>
                <w:rFonts w:eastAsia="Arial"/>
                <w:bCs/>
                <w:lang w:val="cy-GB"/>
              </w:rPr>
              <w:t>Neuadd Bentref Bwlchgwyn</w:t>
            </w:r>
          </w:p>
        </w:tc>
      </w:tr>
    </w:tbl>
    <w:p w:rsidR="007263AB" w:rsidRDefault="007263AB" w:rsidP="006811A9"/>
    <w:p w:rsidR="007263AB" w:rsidRDefault="007263AB" w:rsidP="006811A9"/>
    <w:p w:rsidR="00C76BF0" w:rsidRPr="00807842" w:rsidRDefault="00FA4567" w:rsidP="006811A9">
      <w:r>
        <w:rPr>
          <w:rFonts w:eastAsia="Arial"/>
          <w:bCs/>
          <w:lang w:val="cy-GB"/>
        </w:rPr>
        <w:t xml:space="preserve">Am fwy o wybodaeth am yr holl weithgareddau uchod, ewch i www.wrecsamifanc.co.uk am ddiweddariadau rheolaidd ac am unrhyw </w:t>
      </w:r>
      <w:r>
        <w:rPr>
          <w:rFonts w:eastAsia="Arial"/>
          <w:bCs/>
          <w:lang w:val="cy-GB"/>
        </w:rPr>
        <w:t>newidiadau i'r rhaglen.   Ni fydd y wybodaeth gyswllt yn cael ei rhannu ag unrhyw barti arall.</w:t>
      </w:r>
    </w:p>
    <w:p w:rsidR="00C76BF0" w:rsidRPr="007D74B4" w:rsidRDefault="00FA4567" w:rsidP="006811A9">
      <w:r>
        <w:rPr>
          <w:rFonts w:eastAsia="Arial"/>
          <w:bCs/>
          <w:lang w:val="cy-GB"/>
        </w:rPr>
        <w:t>Yn olaf, byddem wrth ein boddau’n clywed eich syniadau am weithgareddau at y dyfodol</w:t>
      </w:r>
      <w:r>
        <w:rPr>
          <w:rFonts w:eastAsia="Arial"/>
          <w:bCs/>
          <w:lang w:val="cy-GB"/>
        </w:rPr>
        <w:t>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A4567">
      <w:r>
        <w:separator/>
      </w:r>
    </w:p>
  </w:endnote>
  <w:endnote w:type="continuationSeparator" w:id="0">
    <w:p w:rsidR="00000000" w:rsidRDefault="00FA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FA4567" w:rsidP="006811A9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A4567">
      <w:r>
        <w:separator/>
      </w:r>
    </w:p>
  </w:footnote>
  <w:footnote w:type="continuationSeparator" w:id="0">
    <w:p w:rsidR="00000000" w:rsidRDefault="00FA4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FA4567" w:rsidP="006811A9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A4567" w:rsidP="006811A9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811A9">
    <w:pPr>
      <w:pStyle w:val="Header"/>
    </w:pPr>
  </w:p>
  <w:p w:rsidR="00F86700" w:rsidRDefault="00FA4567" w:rsidP="006811A9">
    <w:pPr>
      <w:pStyle w:val="Header"/>
    </w:pPr>
    <w:r>
      <w:t xml:space="preserve">                               </w:t>
    </w:r>
  </w:p>
  <w:p w:rsidR="00F86700" w:rsidRDefault="00F86700" w:rsidP="006811A9">
    <w:pPr>
      <w:pStyle w:val="Header"/>
    </w:pPr>
  </w:p>
  <w:p w:rsidR="00DC2E54" w:rsidRDefault="00DC2E54" w:rsidP="00681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25C3C"/>
    <w:rsid w:val="00032A94"/>
    <w:rsid w:val="000469AA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075FE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407F"/>
    <w:rsid w:val="001F664F"/>
    <w:rsid w:val="001F6A4F"/>
    <w:rsid w:val="001F6C72"/>
    <w:rsid w:val="002060A5"/>
    <w:rsid w:val="002172CE"/>
    <w:rsid w:val="00230857"/>
    <w:rsid w:val="002519EC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31B2"/>
    <w:rsid w:val="002E4C36"/>
    <w:rsid w:val="002E52EF"/>
    <w:rsid w:val="002E7CCA"/>
    <w:rsid w:val="003055CA"/>
    <w:rsid w:val="00335E4F"/>
    <w:rsid w:val="00351777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1607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127E2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23B2"/>
    <w:rsid w:val="00807842"/>
    <w:rsid w:val="00816FD8"/>
    <w:rsid w:val="008225FF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26E19"/>
    <w:rsid w:val="00956136"/>
    <w:rsid w:val="00972BD7"/>
    <w:rsid w:val="0099010A"/>
    <w:rsid w:val="009A22F8"/>
    <w:rsid w:val="009A2E2B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E66C5"/>
    <w:rsid w:val="00AF7BA2"/>
    <w:rsid w:val="00B33E31"/>
    <w:rsid w:val="00B43804"/>
    <w:rsid w:val="00B55C79"/>
    <w:rsid w:val="00B57B8A"/>
    <w:rsid w:val="00B61C2B"/>
    <w:rsid w:val="00B70D9E"/>
    <w:rsid w:val="00B756B1"/>
    <w:rsid w:val="00B77D08"/>
    <w:rsid w:val="00B831A5"/>
    <w:rsid w:val="00BB0778"/>
    <w:rsid w:val="00BC0910"/>
    <w:rsid w:val="00BC6BAD"/>
    <w:rsid w:val="00C03743"/>
    <w:rsid w:val="00C0746E"/>
    <w:rsid w:val="00C31C73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C6E35"/>
    <w:rsid w:val="00ED0333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4567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8F9528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811A9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523A2-87F9-4AD5-8D93-6F1A7A47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20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6</cp:revision>
  <cp:lastPrinted>2019-01-21T20:21:00Z</cp:lastPrinted>
  <dcterms:created xsi:type="dcterms:W3CDTF">2022-12-13T10:02:00Z</dcterms:created>
  <dcterms:modified xsi:type="dcterms:W3CDTF">2022-12-16T16:23:00Z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