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652258" w:rsidP="00D22475">
      <w:pPr>
        <w:pStyle w:val="Title"/>
      </w:pPr>
      <w:r>
        <w:rPr>
          <w:rFonts w:eastAsia="Arial"/>
          <w:iCs/>
          <w:lang w:val="cy-GB"/>
        </w:rPr>
        <w:t>Rhaglen Darpariaeth Ieuenctid</w:t>
      </w:r>
    </w:p>
    <w:p w:rsidR="00C76BF0" w:rsidRDefault="00652258" w:rsidP="00D22475">
      <w:pPr>
        <w:pStyle w:val="Title"/>
      </w:pPr>
      <w:r>
        <w:rPr>
          <w:rFonts w:eastAsia="Arial"/>
          <w:iCs/>
          <w:lang w:val="cy-GB"/>
        </w:rPr>
        <w:t>Ionawr – Ebrill 2023</w:t>
      </w:r>
    </w:p>
    <w:p w:rsidR="00C76BF0" w:rsidRPr="00013F2C" w:rsidRDefault="00652258" w:rsidP="00D22475">
      <w:pPr>
        <w:pStyle w:val="Title"/>
      </w:pPr>
      <w:r>
        <w:rPr>
          <w:rFonts w:eastAsia="Arial"/>
          <w:iCs/>
          <w:lang w:val="cy-GB"/>
        </w:rPr>
        <w:t>Cefn Mawr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F74B7D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652258" w:rsidP="00D22475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652258" w:rsidP="00D22475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652258" w:rsidP="00D22475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Ams</w:t>
            </w:r>
            <w:r>
              <w:rPr>
                <w:rFonts w:eastAsia="Arial"/>
                <w:bCs/>
                <w:iCs/>
                <w:lang w:val="cy-GB"/>
              </w:rPr>
              <w:t>er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652258" w:rsidP="00D22475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Lleoliad</w:t>
            </w:r>
          </w:p>
        </w:tc>
      </w:tr>
      <w:tr w:rsidR="00F74B7D" w:rsidTr="00250C63">
        <w:trPr>
          <w:trHeight w:val="301"/>
        </w:trPr>
        <w:tc>
          <w:tcPr>
            <w:tcW w:w="1166" w:type="pct"/>
            <w:shd w:val="clear" w:color="auto" w:fill="C6D9F1" w:themeFill="text2" w:themeFillTint="33"/>
          </w:tcPr>
          <w:p w:rsidR="00924952" w:rsidRDefault="00652258" w:rsidP="00D22475">
            <w:r>
              <w:rPr>
                <w:rFonts w:eastAsia="Arial"/>
                <w:bCs/>
                <w:iCs/>
                <w:lang w:val="cy-GB"/>
              </w:rPr>
              <w:t xml:space="preserve">Dydd Llun, </w:t>
            </w:r>
            <w:r w:rsidR="001632DF">
              <w:rPr>
                <w:rFonts w:eastAsia="Arial"/>
                <w:bCs/>
                <w:iCs/>
                <w:lang w:val="cy-GB"/>
              </w:rPr>
              <w:t xml:space="preserve">           </w:t>
            </w:r>
            <w:r>
              <w:rPr>
                <w:rFonts w:eastAsia="Arial"/>
                <w:bCs/>
                <w:iCs/>
                <w:lang w:val="cy-GB"/>
              </w:rPr>
              <w:t>9 Ionawr</w:t>
            </w:r>
          </w:p>
        </w:tc>
        <w:tc>
          <w:tcPr>
            <w:tcW w:w="1343" w:type="pct"/>
            <w:shd w:val="clear" w:color="auto" w:fill="C6D9F1" w:themeFill="text2" w:themeFillTint="33"/>
          </w:tcPr>
          <w:p w:rsidR="00924952" w:rsidRDefault="00652258" w:rsidP="00D22475">
            <w:r>
              <w:rPr>
                <w:rFonts w:eastAsia="Arial"/>
                <w:bCs/>
                <w:iCs/>
                <w:lang w:val="cy-GB"/>
              </w:rPr>
              <w:t>YNGHAU</w:t>
            </w:r>
          </w:p>
          <w:p w:rsidR="00924952" w:rsidRDefault="00652258" w:rsidP="00D22475">
            <w:r>
              <w:rPr>
                <w:rFonts w:eastAsia="Arial"/>
                <w:bCs/>
                <w:iCs/>
                <w:lang w:val="cy-GB"/>
              </w:rPr>
              <w:t>Cyfarfod Tîm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924952" w:rsidRPr="00B55C79" w:rsidRDefault="00652258" w:rsidP="00D22475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C6D9F1" w:themeFill="text2" w:themeFillTint="33"/>
          </w:tcPr>
          <w:p w:rsidR="00924952" w:rsidRDefault="00924952" w:rsidP="00D22475"/>
          <w:p w:rsidR="00924952" w:rsidRDefault="00652258" w:rsidP="00D22475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924952" w:rsidRPr="00B55C79" w:rsidRDefault="00924952" w:rsidP="00924952">
            <w:pPr>
              <w:jc w:val="both"/>
            </w:pPr>
          </w:p>
        </w:tc>
      </w:tr>
      <w:tr w:rsidR="00F74B7D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Default="00652258" w:rsidP="00D22475">
            <w:r>
              <w:rPr>
                <w:rFonts w:eastAsia="Arial"/>
                <w:bCs/>
                <w:iCs/>
                <w:lang w:val="cy-GB"/>
              </w:rPr>
              <w:t xml:space="preserve">Dydd Mercher, </w:t>
            </w:r>
            <w:r w:rsidR="001632DF">
              <w:rPr>
                <w:rFonts w:eastAsia="Arial"/>
                <w:bCs/>
                <w:iCs/>
                <w:lang w:val="cy-GB"/>
              </w:rPr>
              <w:t xml:space="preserve">    </w:t>
            </w:r>
            <w:r>
              <w:rPr>
                <w:rFonts w:eastAsia="Arial"/>
                <w:bCs/>
                <w:iCs/>
                <w:lang w:val="cy-GB"/>
              </w:rPr>
              <w:t>11 Ionawr</w:t>
            </w:r>
          </w:p>
          <w:p w:rsidR="00557E65" w:rsidRPr="000D241E" w:rsidRDefault="00557E65" w:rsidP="00D22475"/>
        </w:tc>
        <w:tc>
          <w:tcPr>
            <w:tcW w:w="1343" w:type="pct"/>
            <w:shd w:val="clear" w:color="auto" w:fill="auto"/>
          </w:tcPr>
          <w:p w:rsidR="000A33B0" w:rsidRDefault="000A33B0" w:rsidP="00D22475"/>
          <w:p w:rsidR="00D22475" w:rsidRDefault="00652258" w:rsidP="00D22475">
            <w:r>
              <w:rPr>
                <w:rFonts w:eastAsia="Arial"/>
                <w:bCs/>
                <w:iCs/>
                <w:lang w:val="cy-GB"/>
              </w:rPr>
              <w:t xml:space="preserve">Croeso’n ôl </w:t>
            </w:r>
          </w:p>
          <w:p w:rsidR="00D22475" w:rsidRPr="008A0363" w:rsidRDefault="00D22475" w:rsidP="00D22475"/>
        </w:tc>
        <w:tc>
          <w:tcPr>
            <w:tcW w:w="1127" w:type="pct"/>
            <w:shd w:val="clear" w:color="auto" w:fill="auto"/>
            <w:vAlign w:val="center"/>
          </w:tcPr>
          <w:p w:rsidR="000A33B0" w:rsidRPr="00B55C79" w:rsidRDefault="00652258" w:rsidP="00D22475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652258" w:rsidP="00D22475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F74B7D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067D3" w:rsidRDefault="00652258" w:rsidP="00D22475">
            <w:r>
              <w:rPr>
                <w:rFonts w:eastAsia="Arial"/>
                <w:bCs/>
                <w:iCs/>
                <w:lang w:val="cy-GB"/>
              </w:rPr>
              <w:t xml:space="preserve">Dydd Llun, </w:t>
            </w:r>
            <w:r w:rsidR="001632DF">
              <w:rPr>
                <w:rFonts w:eastAsia="Arial"/>
                <w:bCs/>
                <w:iCs/>
                <w:lang w:val="cy-GB"/>
              </w:rPr>
              <w:t xml:space="preserve">         </w:t>
            </w:r>
            <w:r>
              <w:rPr>
                <w:rFonts w:eastAsia="Arial"/>
                <w:bCs/>
                <w:iCs/>
                <w:lang w:val="cy-GB"/>
              </w:rPr>
              <w:t>16 Ionawr</w:t>
            </w:r>
          </w:p>
          <w:p w:rsidR="00800184" w:rsidRPr="001C67FB" w:rsidRDefault="00800184" w:rsidP="00D22475"/>
        </w:tc>
        <w:tc>
          <w:tcPr>
            <w:tcW w:w="1343" w:type="pct"/>
            <w:shd w:val="clear" w:color="auto" w:fill="auto"/>
          </w:tcPr>
          <w:p w:rsidR="00032A94" w:rsidRDefault="00032A94" w:rsidP="00D22475"/>
          <w:p w:rsidR="00D22475" w:rsidRDefault="00652258" w:rsidP="00D22475">
            <w:r>
              <w:rPr>
                <w:rFonts w:eastAsia="Arial"/>
                <w:bCs/>
                <w:iCs/>
                <w:lang w:val="cy-GB"/>
              </w:rPr>
              <w:t>Noson Gemau</w:t>
            </w:r>
          </w:p>
          <w:p w:rsidR="00D22475" w:rsidRDefault="00D22475" w:rsidP="00D22475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652258" w:rsidP="00D22475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1E1D24" w:rsidRPr="00B55C79" w:rsidRDefault="00652258" w:rsidP="00D22475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F74B7D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Default="00652258" w:rsidP="00D22475">
            <w:r>
              <w:rPr>
                <w:rFonts w:eastAsia="Arial"/>
                <w:bCs/>
                <w:iCs/>
                <w:lang w:val="cy-GB"/>
              </w:rPr>
              <w:t xml:space="preserve">Dydd Mercher, </w:t>
            </w:r>
            <w:r w:rsidR="001632DF">
              <w:rPr>
                <w:rFonts w:eastAsia="Arial"/>
                <w:bCs/>
                <w:iCs/>
                <w:lang w:val="cy-GB"/>
              </w:rPr>
              <w:t xml:space="preserve">    </w:t>
            </w:r>
            <w:r>
              <w:rPr>
                <w:rFonts w:eastAsia="Arial"/>
                <w:bCs/>
                <w:iCs/>
                <w:lang w:val="cy-GB"/>
              </w:rPr>
              <w:t>18 Ionawr</w:t>
            </w:r>
          </w:p>
          <w:p w:rsidR="00557E65" w:rsidRPr="001C67FB" w:rsidRDefault="00557E65" w:rsidP="00D22475"/>
        </w:tc>
        <w:tc>
          <w:tcPr>
            <w:tcW w:w="1343" w:type="pct"/>
            <w:shd w:val="clear" w:color="auto" w:fill="auto"/>
          </w:tcPr>
          <w:p w:rsidR="006B12B6" w:rsidRDefault="006B12B6" w:rsidP="00D22475"/>
          <w:p w:rsidR="00D22475" w:rsidRDefault="00652258" w:rsidP="00D22475">
            <w:r>
              <w:rPr>
                <w:rFonts w:eastAsia="Arial"/>
                <w:bCs/>
                <w:iCs/>
                <w:lang w:val="cy-GB"/>
              </w:rPr>
              <w:t>Noson gwis</w:t>
            </w:r>
          </w:p>
          <w:p w:rsidR="00D22475" w:rsidRPr="001C67FB" w:rsidRDefault="00D22475" w:rsidP="00D22475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652258" w:rsidP="00D22475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652258" w:rsidP="00D22475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F74B7D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0A33B0" w:rsidRDefault="00652258" w:rsidP="00D22475">
            <w:r>
              <w:rPr>
                <w:rFonts w:eastAsia="Arial"/>
                <w:bCs/>
                <w:iCs/>
                <w:lang w:val="cy-GB"/>
              </w:rPr>
              <w:t xml:space="preserve">Dydd Llun, </w:t>
            </w:r>
            <w:r w:rsidR="001632DF">
              <w:rPr>
                <w:rFonts w:eastAsia="Arial"/>
                <w:bCs/>
                <w:iCs/>
                <w:lang w:val="cy-GB"/>
              </w:rPr>
              <w:t xml:space="preserve">          </w:t>
            </w:r>
            <w:r>
              <w:rPr>
                <w:rFonts w:eastAsia="Arial"/>
                <w:bCs/>
                <w:iCs/>
                <w:lang w:val="cy-GB"/>
              </w:rPr>
              <w:t>23 Ionawr</w:t>
            </w:r>
          </w:p>
          <w:p w:rsidR="00557E65" w:rsidRPr="001C67FB" w:rsidRDefault="00557E65" w:rsidP="00D22475"/>
        </w:tc>
        <w:tc>
          <w:tcPr>
            <w:tcW w:w="1343" w:type="pct"/>
            <w:shd w:val="clear" w:color="auto" w:fill="auto"/>
          </w:tcPr>
          <w:p w:rsidR="0049277A" w:rsidRDefault="0049277A" w:rsidP="00D22475"/>
          <w:p w:rsidR="00D22475" w:rsidRDefault="00652258" w:rsidP="00D22475">
            <w:r>
              <w:rPr>
                <w:rFonts w:eastAsia="Arial"/>
                <w:bCs/>
                <w:iCs/>
                <w:lang w:val="cy-GB"/>
              </w:rPr>
              <w:t>Gwneud eich pitsa eich hun</w:t>
            </w:r>
          </w:p>
          <w:p w:rsidR="00D22475" w:rsidRDefault="00D22475" w:rsidP="00D22475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652258" w:rsidP="00D22475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652258" w:rsidP="00D22475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F74B7D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 xml:space="preserve">Dydd Mercher, </w:t>
            </w:r>
            <w:r w:rsidR="00591286">
              <w:rPr>
                <w:rFonts w:eastAsia="Arial"/>
                <w:bCs/>
                <w:iCs/>
                <w:lang w:val="cy-GB"/>
              </w:rPr>
              <w:t xml:space="preserve">    </w:t>
            </w:r>
            <w:r>
              <w:rPr>
                <w:rFonts w:eastAsia="Arial"/>
                <w:bCs/>
                <w:iCs/>
                <w:lang w:val="cy-GB"/>
              </w:rPr>
              <w:t>25 Ionawr</w:t>
            </w:r>
          </w:p>
          <w:p w:rsidR="007874AC" w:rsidRPr="00956136" w:rsidRDefault="007874AC" w:rsidP="007874AC"/>
        </w:tc>
        <w:tc>
          <w:tcPr>
            <w:tcW w:w="1343" w:type="pct"/>
            <w:shd w:val="clear" w:color="auto" w:fill="auto"/>
          </w:tcPr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 xml:space="preserve">Diwrnod Rhyngwladol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Lego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 xml:space="preserve"> – cystadleuaeth adeiladu efo Lego</w:t>
            </w:r>
          </w:p>
          <w:p w:rsidR="007874AC" w:rsidRDefault="007874AC" w:rsidP="007874AC"/>
        </w:tc>
        <w:tc>
          <w:tcPr>
            <w:tcW w:w="1127" w:type="pct"/>
            <w:shd w:val="clear" w:color="auto" w:fill="auto"/>
            <w:vAlign w:val="center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F74B7D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 xml:space="preserve">Dydd Llun, </w:t>
            </w:r>
            <w:r w:rsidR="00244AED">
              <w:rPr>
                <w:rFonts w:eastAsia="Arial"/>
                <w:bCs/>
                <w:iCs/>
                <w:lang w:val="cy-GB"/>
              </w:rPr>
              <w:t xml:space="preserve">         </w:t>
            </w:r>
            <w:r>
              <w:rPr>
                <w:rFonts w:eastAsia="Arial"/>
                <w:bCs/>
                <w:iCs/>
                <w:lang w:val="cy-GB"/>
              </w:rPr>
              <w:t>30 Ionawr</w:t>
            </w:r>
          </w:p>
          <w:p w:rsidR="007874AC" w:rsidRPr="00090992" w:rsidRDefault="007874AC" w:rsidP="007874AC"/>
        </w:tc>
        <w:tc>
          <w:tcPr>
            <w:tcW w:w="1343" w:type="pct"/>
            <w:shd w:val="clear" w:color="auto" w:fill="auto"/>
          </w:tcPr>
          <w:p w:rsidR="007874AC" w:rsidRPr="00090992" w:rsidRDefault="00652258" w:rsidP="007874AC">
            <w:r>
              <w:rPr>
                <w:rFonts w:eastAsia="Arial"/>
                <w:bCs/>
                <w:iCs/>
                <w:lang w:val="cy-GB"/>
              </w:rPr>
              <w:t>Wythnos Genedlaethol Adrodd Stori – ysgrifennu stori fer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Neuadd George</w:t>
            </w:r>
            <w:r>
              <w:rPr>
                <w:rFonts w:eastAsia="Arial"/>
                <w:bCs/>
                <w:iCs/>
                <w:lang w:val="cy-GB"/>
              </w:rPr>
              <w:t xml:space="preserve"> Edwards</w:t>
            </w:r>
          </w:p>
        </w:tc>
      </w:tr>
      <w:tr w:rsidR="00F74B7D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 xml:space="preserve">Dydd Mercher, </w:t>
            </w:r>
            <w:r w:rsidR="00244AED">
              <w:rPr>
                <w:rFonts w:eastAsia="Arial"/>
                <w:bCs/>
                <w:iCs/>
                <w:lang w:val="cy-GB"/>
              </w:rPr>
              <w:t xml:space="preserve">     </w:t>
            </w:r>
            <w:r>
              <w:rPr>
                <w:rFonts w:eastAsia="Arial"/>
                <w:bCs/>
                <w:iCs/>
                <w:lang w:val="cy-GB"/>
              </w:rPr>
              <w:t>1 Chwefror</w:t>
            </w:r>
          </w:p>
          <w:p w:rsidR="007874AC" w:rsidRPr="003B29D8" w:rsidRDefault="007874AC" w:rsidP="007874AC"/>
        </w:tc>
        <w:tc>
          <w:tcPr>
            <w:tcW w:w="1343" w:type="pct"/>
            <w:shd w:val="clear" w:color="auto" w:fill="auto"/>
          </w:tcPr>
          <w:p w:rsidR="007874AC" w:rsidRDefault="007874AC" w:rsidP="007874AC"/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>Noson ffilm</w:t>
            </w:r>
          </w:p>
          <w:p w:rsidR="007874AC" w:rsidRPr="00090992" w:rsidRDefault="007874AC" w:rsidP="007874AC"/>
        </w:tc>
        <w:tc>
          <w:tcPr>
            <w:tcW w:w="1127" w:type="pct"/>
            <w:shd w:val="clear" w:color="auto" w:fill="auto"/>
            <w:vAlign w:val="center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lastRenderedPageBreak/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F74B7D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 xml:space="preserve">Dydd Llun, </w:t>
            </w:r>
            <w:r w:rsidR="00244AED">
              <w:rPr>
                <w:rFonts w:eastAsia="Arial"/>
                <w:bCs/>
                <w:iCs/>
                <w:lang w:val="cy-GB"/>
              </w:rPr>
              <w:t xml:space="preserve">           </w:t>
            </w:r>
            <w:r>
              <w:rPr>
                <w:rFonts w:eastAsia="Arial"/>
                <w:bCs/>
                <w:iCs/>
                <w:lang w:val="cy-GB"/>
              </w:rPr>
              <w:t>6 Chwefror</w:t>
            </w:r>
          </w:p>
          <w:p w:rsidR="007874AC" w:rsidRPr="001C67FB" w:rsidRDefault="007874AC" w:rsidP="007874AC"/>
        </w:tc>
        <w:tc>
          <w:tcPr>
            <w:tcW w:w="1343" w:type="pct"/>
            <w:shd w:val="clear" w:color="auto" w:fill="auto"/>
          </w:tcPr>
          <w:p w:rsidR="007874AC" w:rsidRDefault="007874AC" w:rsidP="007874AC"/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>Wythnos Ymwybyddiaeth o Iechyd Meddwl – Inspire</w:t>
            </w:r>
          </w:p>
          <w:p w:rsidR="007874AC" w:rsidRPr="00090992" w:rsidRDefault="00652258" w:rsidP="007874AC">
            <w:r>
              <w:rPr>
                <w:rFonts w:eastAsia="Arial"/>
                <w:bCs/>
                <w:iCs/>
                <w:lang w:val="cy-GB"/>
              </w:rPr>
              <w:t>I'w gadarnhau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F74B7D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 xml:space="preserve">Dydd Mercher, </w:t>
            </w:r>
            <w:r w:rsidR="00244AED">
              <w:rPr>
                <w:rFonts w:eastAsia="Arial"/>
                <w:bCs/>
                <w:iCs/>
                <w:lang w:val="cy-GB"/>
              </w:rPr>
              <w:t xml:space="preserve">      </w:t>
            </w:r>
            <w:r>
              <w:rPr>
                <w:rFonts w:eastAsia="Arial"/>
                <w:bCs/>
                <w:iCs/>
                <w:lang w:val="cy-GB"/>
              </w:rPr>
              <w:t>8 Chwefror</w:t>
            </w:r>
          </w:p>
          <w:p w:rsidR="007874AC" w:rsidRPr="001C67FB" w:rsidRDefault="007874AC" w:rsidP="007874AC"/>
        </w:tc>
        <w:tc>
          <w:tcPr>
            <w:tcW w:w="1343" w:type="pct"/>
            <w:shd w:val="clear" w:color="auto" w:fill="auto"/>
          </w:tcPr>
          <w:p w:rsidR="007874AC" w:rsidRDefault="007874AC" w:rsidP="007874AC"/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>Wythnos Ymwybyddiaeth o Iechyd Meddwl – Inspire</w:t>
            </w:r>
          </w:p>
          <w:p w:rsidR="007874AC" w:rsidRPr="00090992" w:rsidRDefault="00652258" w:rsidP="007874AC">
            <w:r>
              <w:rPr>
                <w:rFonts w:eastAsia="Arial"/>
                <w:bCs/>
                <w:iCs/>
                <w:lang w:val="cy-GB"/>
              </w:rPr>
              <w:t>I'w gadarnhau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F74B7D" w:rsidTr="00193F33">
        <w:trPr>
          <w:trHeight w:val="301"/>
        </w:trPr>
        <w:tc>
          <w:tcPr>
            <w:tcW w:w="1166" w:type="pct"/>
          </w:tcPr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 xml:space="preserve">Dydd Llun, </w:t>
            </w:r>
            <w:r w:rsidR="00244AED">
              <w:rPr>
                <w:rFonts w:eastAsia="Arial"/>
                <w:bCs/>
                <w:iCs/>
                <w:lang w:val="cy-GB"/>
              </w:rPr>
              <w:t xml:space="preserve">         </w:t>
            </w:r>
            <w:r>
              <w:rPr>
                <w:rFonts w:eastAsia="Arial"/>
                <w:bCs/>
                <w:iCs/>
                <w:lang w:val="cy-GB"/>
              </w:rPr>
              <w:t>13 Chwefror</w:t>
            </w:r>
          </w:p>
          <w:p w:rsidR="007874AC" w:rsidRPr="001C67FB" w:rsidRDefault="007874AC" w:rsidP="007874AC"/>
        </w:tc>
        <w:tc>
          <w:tcPr>
            <w:tcW w:w="1343" w:type="pct"/>
          </w:tcPr>
          <w:p w:rsidR="007874AC" w:rsidRDefault="007874AC" w:rsidP="007874AC"/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>Cardiau San Ffolant</w:t>
            </w:r>
          </w:p>
          <w:p w:rsidR="007874AC" w:rsidRPr="00090992" w:rsidRDefault="007874AC" w:rsidP="007874AC"/>
        </w:tc>
        <w:tc>
          <w:tcPr>
            <w:tcW w:w="1127" w:type="pct"/>
            <w:vAlign w:val="center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F74B7D" w:rsidTr="00250C63">
        <w:trPr>
          <w:trHeight w:val="301"/>
        </w:trPr>
        <w:tc>
          <w:tcPr>
            <w:tcW w:w="1166" w:type="pct"/>
            <w:shd w:val="clear" w:color="auto" w:fill="C6D9F1" w:themeFill="text2" w:themeFillTint="33"/>
          </w:tcPr>
          <w:p w:rsidR="007874AC" w:rsidRPr="001C67FB" w:rsidRDefault="00652258" w:rsidP="00250C63">
            <w:r>
              <w:rPr>
                <w:rFonts w:eastAsia="Arial"/>
                <w:bCs/>
                <w:iCs/>
                <w:lang w:val="cy-GB"/>
              </w:rPr>
              <w:t xml:space="preserve">Dydd Mercher, </w:t>
            </w:r>
            <w:r w:rsidR="00244AED">
              <w:rPr>
                <w:rFonts w:eastAsia="Arial"/>
                <w:bCs/>
                <w:iCs/>
                <w:lang w:val="cy-GB"/>
              </w:rPr>
              <w:t xml:space="preserve">    </w:t>
            </w:r>
            <w:r>
              <w:rPr>
                <w:rFonts w:eastAsia="Arial"/>
                <w:bCs/>
                <w:iCs/>
                <w:lang w:val="cy-GB"/>
              </w:rPr>
              <w:t>15 Chwefror</w:t>
            </w:r>
          </w:p>
        </w:tc>
        <w:tc>
          <w:tcPr>
            <w:tcW w:w="1343" w:type="pct"/>
            <w:shd w:val="clear" w:color="auto" w:fill="C6D9F1" w:themeFill="text2" w:themeFillTint="33"/>
          </w:tcPr>
          <w:p w:rsidR="007874AC" w:rsidRPr="00090992" w:rsidRDefault="00652258" w:rsidP="00250C63">
            <w:pPr>
              <w:jc w:val="both"/>
            </w:pPr>
            <w:r>
              <w:rPr>
                <w:rFonts w:eastAsia="Arial"/>
                <w:bCs/>
                <w:iCs/>
                <w:lang w:val="cy-GB"/>
              </w:rPr>
              <w:t xml:space="preserve">Ynghau </w:t>
            </w:r>
            <w:r>
              <w:rPr>
                <w:rFonts w:eastAsia="Arial"/>
                <w:bCs/>
                <w:iCs/>
                <w:lang w:val="cy-GB"/>
              </w:rPr>
              <w:t>–</w:t>
            </w:r>
            <w:r>
              <w:rPr>
                <w:rFonts w:eastAsia="Arial"/>
                <w:bCs/>
                <w:iCs/>
                <w:lang w:val="cy-GB"/>
              </w:rPr>
              <w:t xml:space="preserve"> </w:t>
            </w:r>
            <w:r>
              <w:rPr>
                <w:rFonts w:eastAsia="Arial"/>
                <w:bCs/>
                <w:iCs/>
                <w:lang w:val="cy-GB"/>
              </w:rPr>
              <w:t>cynllunio taith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7874AC" w:rsidRPr="00B55C79" w:rsidRDefault="007874AC" w:rsidP="007874AC"/>
        </w:tc>
        <w:tc>
          <w:tcPr>
            <w:tcW w:w="1364" w:type="pct"/>
            <w:shd w:val="clear" w:color="auto" w:fill="C6D9F1" w:themeFill="text2" w:themeFillTint="33"/>
          </w:tcPr>
          <w:p w:rsidR="007874AC" w:rsidRPr="00B55C79" w:rsidRDefault="007874AC" w:rsidP="007874AC"/>
        </w:tc>
      </w:tr>
      <w:tr w:rsidR="00F74B7D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Gwyliau Hanner Tymor Mis Chwefror – 1 wythnos</w:t>
            </w:r>
          </w:p>
        </w:tc>
      </w:tr>
      <w:tr w:rsidR="00F74B7D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 xml:space="preserve">Dydd Llun,          </w:t>
            </w:r>
            <w:r>
              <w:rPr>
                <w:rFonts w:eastAsia="Arial"/>
                <w:bCs/>
                <w:iCs/>
                <w:lang w:val="cy-GB"/>
              </w:rPr>
              <w:t>27 Chwefror</w:t>
            </w:r>
          </w:p>
          <w:p w:rsidR="007874AC" w:rsidRPr="001C67FB" w:rsidRDefault="007874AC" w:rsidP="007874AC"/>
        </w:tc>
        <w:tc>
          <w:tcPr>
            <w:tcW w:w="1343" w:type="pct"/>
            <w:shd w:val="clear" w:color="auto" w:fill="FFFFFF" w:themeFill="background1"/>
          </w:tcPr>
          <w:p w:rsidR="007874AC" w:rsidRDefault="007874AC" w:rsidP="007874AC"/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 xml:space="preserve">Croeso’n ôl </w:t>
            </w:r>
          </w:p>
          <w:p w:rsidR="007874AC" w:rsidRPr="003D1646" w:rsidRDefault="007874AC" w:rsidP="007874AC"/>
        </w:tc>
        <w:tc>
          <w:tcPr>
            <w:tcW w:w="1127" w:type="pct"/>
            <w:shd w:val="clear" w:color="auto" w:fill="FFFFFF" w:themeFill="background1"/>
            <w:vAlign w:val="center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FFFFFF" w:themeFill="background1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F74B7D" w:rsidTr="00365F46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 xml:space="preserve">Dydd Mercher,      </w:t>
            </w:r>
            <w:r>
              <w:rPr>
                <w:rFonts w:eastAsia="Arial"/>
                <w:bCs/>
                <w:iCs/>
                <w:lang w:val="cy-GB"/>
              </w:rPr>
              <w:t>1 Mawrth</w:t>
            </w:r>
          </w:p>
          <w:p w:rsidR="007874AC" w:rsidRPr="00686CB1" w:rsidRDefault="007874AC" w:rsidP="007874AC"/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874AC" w:rsidRPr="001C67FB" w:rsidRDefault="00652258" w:rsidP="007874AC">
            <w:r>
              <w:rPr>
                <w:rFonts w:eastAsia="Arial"/>
                <w:bCs/>
                <w:iCs/>
                <w:lang w:val="cy-GB"/>
              </w:rPr>
              <w:t>Dydd Gŵyl Ddewi – Cacennau Cri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F74B7D" w:rsidTr="00365F46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 xml:space="preserve">Dydd Llun,            </w:t>
            </w:r>
            <w:r>
              <w:rPr>
                <w:rFonts w:eastAsia="Arial"/>
                <w:bCs/>
                <w:iCs/>
                <w:lang w:val="cy-GB"/>
              </w:rPr>
              <w:t>6 Mawrth</w:t>
            </w:r>
          </w:p>
          <w:p w:rsidR="007874AC" w:rsidRPr="001C67FB" w:rsidRDefault="007874AC" w:rsidP="007874AC"/>
        </w:tc>
        <w:tc>
          <w:tcPr>
            <w:tcW w:w="1343" w:type="pct"/>
            <w:shd w:val="clear" w:color="auto" w:fill="FFFFFF" w:themeFill="background1"/>
          </w:tcPr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>Noson Brechdanau wedi’u Crasu</w:t>
            </w:r>
          </w:p>
          <w:p w:rsidR="007874AC" w:rsidRDefault="007874AC" w:rsidP="007874AC"/>
          <w:p w:rsidR="007874AC" w:rsidRPr="001C67FB" w:rsidRDefault="007874AC" w:rsidP="007874AC"/>
        </w:tc>
        <w:tc>
          <w:tcPr>
            <w:tcW w:w="1127" w:type="pct"/>
            <w:shd w:val="clear" w:color="auto" w:fill="FFFFFF" w:themeFill="background1"/>
            <w:vAlign w:val="center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FFFFFF" w:themeFill="background1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F74B7D" w:rsidTr="00193F33">
        <w:trPr>
          <w:trHeight w:val="301"/>
        </w:trPr>
        <w:tc>
          <w:tcPr>
            <w:tcW w:w="1166" w:type="pct"/>
          </w:tcPr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 xml:space="preserve">Dydd Mercher,       </w:t>
            </w:r>
            <w:r>
              <w:rPr>
                <w:rFonts w:eastAsia="Arial"/>
                <w:bCs/>
                <w:iCs/>
                <w:lang w:val="cy-GB"/>
              </w:rPr>
              <w:t>8 Mawrth</w:t>
            </w:r>
          </w:p>
          <w:p w:rsidR="007874AC" w:rsidRPr="001C67FB" w:rsidRDefault="007874AC" w:rsidP="007874AC"/>
        </w:tc>
        <w:tc>
          <w:tcPr>
            <w:tcW w:w="1343" w:type="pct"/>
          </w:tcPr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>Taith</w:t>
            </w:r>
          </w:p>
          <w:p w:rsidR="007874AC" w:rsidRPr="00090992" w:rsidRDefault="00652258" w:rsidP="007874AC">
            <w:r>
              <w:rPr>
                <w:rFonts w:eastAsia="Arial"/>
                <w:bCs/>
                <w:iCs/>
                <w:lang w:val="cy-GB"/>
              </w:rPr>
              <w:t>I'w gadarnhau</w:t>
            </w:r>
          </w:p>
        </w:tc>
        <w:tc>
          <w:tcPr>
            <w:tcW w:w="1127" w:type="pct"/>
            <w:vAlign w:val="center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F74B7D" w:rsidTr="00193F33">
        <w:trPr>
          <w:trHeight w:val="301"/>
        </w:trPr>
        <w:tc>
          <w:tcPr>
            <w:tcW w:w="1166" w:type="pct"/>
          </w:tcPr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 xml:space="preserve">Dydd Llun,          </w:t>
            </w:r>
            <w:r>
              <w:rPr>
                <w:rFonts w:eastAsia="Arial"/>
                <w:bCs/>
                <w:iCs/>
                <w:lang w:val="cy-GB"/>
              </w:rPr>
              <w:t>13 Mawrth</w:t>
            </w:r>
          </w:p>
          <w:p w:rsidR="007874AC" w:rsidRPr="001C67FB" w:rsidRDefault="007874AC" w:rsidP="007874AC"/>
        </w:tc>
        <w:tc>
          <w:tcPr>
            <w:tcW w:w="1343" w:type="pct"/>
          </w:tcPr>
          <w:p w:rsidR="007874AC" w:rsidRPr="00E33D61" w:rsidRDefault="00652258" w:rsidP="007874AC">
            <w:r>
              <w:rPr>
                <w:rFonts w:eastAsia="Arial"/>
                <w:bCs/>
                <w:iCs/>
                <w:lang w:val="cy-GB"/>
              </w:rPr>
              <w:t>Tân Agored</w:t>
            </w:r>
          </w:p>
        </w:tc>
        <w:tc>
          <w:tcPr>
            <w:tcW w:w="1127" w:type="pct"/>
            <w:vAlign w:val="center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F74B7D" w:rsidTr="00193F33">
        <w:trPr>
          <w:trHeight w:val="301"/>
        </w:trPr>
        <w:tc>
          <w:tcPr>
            <w:tcW w:w="1166" w:type="pct"/>
          </w:tcPr>
          <w:p w:rsidR="007874AC" w:rsidRDefault="00652258" w:rsidP="00250C63">
            <w:r>
              <w:rPr>
                <w:rFonts w:eastAsia="Arial"/>
                <w:bCs/>
                <w:iCs/>
                <w:lang w:val="cy-GB"/>
              </w:rPr>
              <w:lastRenderedPageBreak/>
              <w:t xml:space="preserve">Dydd Mercher,     </w:t>
            </w:r>
            <w:r>
              <w:rPr>
                <w:rFonts w:eastAsia="Arial"/>
                <w:bCs/>
                <w:iCs/>
                <w:lang w:val="cy-GB"/>
              </w:rPr>
              <w:t>15 Mawrth</w:t>
            </w:r>
          </w:p>
          <w:p w:rsidR="00250C63" w:rsidRPr="001C67FB" w:rsidRDefault="00250C63" w:rsidP="00250C63"/>
        </w:tc>
        <w:tc>
          <w:tcPr>
            <w:tcW w:w="1343" w:type="pct"/>
          </w:tcPr>
          <w:p w:rsidR="00250C63" w:rsidRPr="00E33D61" w:rsidRDefault="00652258" w:rsidP="00250C63">
            <w:r>
              <w:rPr>
                <w:rFonts w:eastAsia="Arial"/>
                <w:bCs/>
                <w:iCs/>
                <w:lang w:val="cy-GB"/>
              </w:rPr>
              <w:t>Creu cardiau Sul y Mamau</w:t>
            </w:r>
          </w:p>
        </w:tc>
        <w:tc>
          <w:tcPr>
            <w:tcW w:w="1127" w:type="pct"/>
            <w:vAlign w:val="center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F74B7D" w:rsidTr="00193F33">
        <w:trPr>
          <w:trHeight w:val="301"/>
        </w:trPr>
        <w:tc>
          <w:tcPr>
            <w:tcW w:w="1166" w:type="pct"/>
          </w:tcPr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 xml:space="preserve">Dydd Llun,          </w:t>
            </w:r>
            <w:r>
              <w:rPr>
                <w:rFonts w:eastAsia="Arial"/>
                <w:bCs/>
                <w:iCs/>
                <w:lang w:val="cy-GB"/>
              </w:rPr>
              <w:t>20 Mawrth</w:t>
            </w:r>
          </w:p>
          <w:p w:rsidR="007874AC" w:rsidRPr="001C67FB" w:rsidRDefault="007874AC" w:rsidP="007874AC"/>
        </w:tc>
        <w:tc>
          <w:tcPr>
            <w:tcW w:w="1343" w:type="pct"/>
          </w:tcPr>
          <w:p w:rsidR="007874AC" w:rsidRPr="00E33D61" w:rsidRDefault="00652258" w:rsidP="007874AC">
            <w:r>
              <w:rPr>
                <w:rFonts w:eastAsia="Arial"/>
                <w:bCs/>
                <w:iCs/>
                <w:lang w:val="cy-GB"/>
              </w:rPr>
              <w:t>Noson Gynllun</w:t>
            </w:r>
            <w:r>
              <w:rPr>
                <w:rFonts w:eastAsia="Arial"/>
                <w:bCs/>
                <w:iCs/>
                <w:lang w:val="cy-GB"/>
              </w:rPr>
              <w:t>io Person Ifanc</w:t>
            </w:r>
          </w:p>
        </w:tc>
        <w:tc>
          <w:tcPr>
            <w:tcW w:w="1127" w:type="pct"/>
            <w:vAlign w:val="center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F74B7D" w:rsidTr="005841B6">
        <w:trPr>
          <w:trHeight w:val="301"/>
        </w:trPr>
        <w:tc>
          <w:tcPr>
            <w:tcW w:w="1166" w:type="pct"/>
            <w:shd w:val="clear" w:color="auto" w:fill="auto"/>
          </w:tcPr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 xml:space="preserve">Dydd Mercher,     </w:t>
            </w:r>
            <w:r>
              <w:rPr>
                <w:rFonts w:eastAsia="Arial"/>
                <w:bCs/>
                <w:iCs/>
                <w:lang w:val="cy-GB"/>
              </w:rPr>
              <w:t>22 Mawrth</w:t>
            </w:r>
          </w:p>
          <w:p w:rsidR="007874AC" w:rsidRPr="001C67FB" w:rsidRDefault="007874AC" w:rsidP="007874AC"/>
        </w:tc>
        <w:tc>
          <w:tcPr>
            <w:tcW w:w="1343" w:type="pct"/>
            <w:shd w:val="clear" w:color="auto" w:fill="auto"/>
          </w:tcPr>
          <w:p w:rsidR="007874AC" w:rsidRPr="00E33D61" w:rsidRDefault="00652258" w:rsidP="007874AC">
            <w:r>
              <w:rPr>
                <w:rFonts w:eastAsia="Arial"/>
                <w:bCs/>
                <w:iCs/>
                <w:lang w:val="cy-GB"/>
              </w:rPr>
              <w:t xml:space="preserve">Crempogau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F74B7D" w:rsidTr="002E52EF">
        <w:trPr>
          <w:trHeight w:val="301"/>
        </w:trPr>
        <w:tc>
          <w:tcPr>
            <w:tcW w:w="1166" w:type="pct"/>
          </w:tcPr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 xml:space="preserve">Dydd Llun,          </w:t>
            </w:r>
            <w:r>
              <w:rPr>
                <w:rFonts w:eastAsia="Arial"/>
                <w:bCs/>
                <w:iCs/>
                <w:lang w:val="cy-GB"/>
              </w:rPr>
              <w:t>27 Mawrth</w:t>
            </w:r>
          </w:p>
          <w:p w:rsidR="007874AC" w:rsidRPr="001C67FB" w:rsidRDefault="007874AC" w:rsidP="007874AC"/>
        </w:tc>
        <w:tc>
          <w:tcPr>
            <w:tcW w:w="1343" w:type="pct"/>
          </w:tcPr>
          <w:p w:rsidR="007874AC" w:rsidRPr="00E33D61" w:rsidRDefault="00652258" w:rsidP="007874AC">
            <w:r>
              <w:rPr>
                <w:rFonts w:eastAsia="Arial"/>
                <w:bCs/>
                <w:iCs/>
                <w:lang w:val="cy-GB"/>
              </w:rPr>
              <w:t>Cystadleuaeth Ping Pong</w:t>
            </w:r>
          </w:p>
        </w:tc>
        <w:tc>
          <w:tcPr>
            <w:tcW w:w="1127" w:type="pct"/>
            <w:vAlign w:val="center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F74B7D" w:rsidTr="00250C63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 xml:space="preserve">Dydd Mercher,    </w:t>
            </w:r>
            <w:r>
              <w:rPr>
                <w:rFonts w:eastAsia="Arial"/>
                <w:bCs/>
                <w:iCs/>
                <w:lang w:val="cy-GB"/>
              </w:rPr>
              <w:t>29 Mawrth</w:t>
            </w:r>
          </w:p>
          <w:p w:rsidR="007874AC" w:rsidRPr="001C67FB" w:rsidRDefault="007874AC" w:rsidP="007874AC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7874AC" w:rsidRPr="00E33D61" w:rsidRDefault="00652258" w:rsidP="007874AC">
            <w:r>
              <w:rPr>
                <w:rFonts w:eastAsia="Arial"/>
                <w:bCs/>
                <w:iCs/>
                <w:lang w:val="cy-GB"/>
              </w:rPr>
              <w:t>Ynghau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  <w:vAlign w:val="center"/>
          </w:tcPr>
          <w:p w:rsidR="007874AC" w:rsidRPr="00B55C79" w:rsidRDefault="007874AC" w:rsidP="007874AC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7874AC" w:rsidRPr="00B55C79" w:rsidRDefault="007874AC" w:rsidP="007874AC"/>
        </w:tc>
      </w:tr>
      <w:tr w:rsidR="00F74B7D" w:rsidTr="003C02F7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Taith y tu allan i’r Sir – I’w gadarnhau</w:t>
            </w:r>
          </w:p>
        </w:tc>
      </w:tr>
      <w:tr w:rsidR="00F74B7D" w:rsidTr="003C02F7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7874AC" w:rsidRPr="00D22475" w:rsidRDefault="00652258" w:rsidP="007874AC">
            <w:pPr>
              <w:rPr>
                <w:color w:val="A6A6A6" w:themeColor="background1" w:themeShade="A6"/>
              </w:rPr>
            </w:pPr>
            <w:r>
              <w:rPr>
                <w:rFonts w:eastAsia="Arial"/>
                <w:bCs/>
                <w:iCs/>
                <w:lang w:val="cy-GB"/>
              </w:rPr>
              <w:t>Gwyliau’r Pasg</w:t>
            </w:r>
          </w:p>
        </w:tc>
      </w:tr>
      <w:tr w:rsidR="00F74B7D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 xml:space="preserve">Dydd Llun,          </w:t>
            </w:r>
            <w:r>
              <w:rPr>
                <w:rFonts w:eastAsia="Arial"/>
                <w:bCs/>
                <w:iCs/>
                <w:lang w:val="cy-GB"/>
              </w:rPr>
              <w:t>17 Ebrill</w:t>
            </w:r>
          </w:p>
          <w:p w:rsidR="007874AC" w:rsidRPr="001C67FB" w:rsidRDefault="007874AC" w:rsidP="007874AC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874AC" w:rsidRDefault="007874AC" w:rsidP="007874AC"/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 xml:space="preserve">Croeso’n ôl </w:t>
            </w:r>
          </w:p>
          <w:p w:rsidR="007874AC" w:rsidRPr="00E33D61" w:rsidRDefault="007874AC" w:rsidP="007874AC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F74B7D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74AC" w:rsidRPr="001C67FB" w:rsidRDefault="00652258" w:rsidP="007874AC">
            <w:r>
              <w:rPr>
                <w:rFonts w:eastAsia="Arial"/>
                <w:bCs/>
                <w:iCs/>
                <w:lang w:val="cy-GB"/>
              </w:rPr>
              <w:t xml:space="preserve">Dydd Mercher,     </w:t>
            </w:r>
            <w:r>
              <w:rPr>
                <w:rFonts w:eastAsia="Arial"/>
                <w:bCs/>
                <w:iCs/>
                <w:lang w:val="cy-GB"/>
              </w:rPr>
              <w:t>19 Ebrill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74AC" w:rsidRDefault="007874AC" w:rsidP="007874AC"/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>Noson ffilm</w:t>
            </w:r>
          </w:p>
          <w:p w:rsidR="007874AC" w:rsidRPr="00E33D61" w:rsidRDefault="007874AC" w:rsidP="007874AC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F74B7D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 xml:space="preserve">Dydd Llun,          </w:t>
            </w:r>
            <w:r>
              <w:rPr>
                <w:rFonts w:eastAsia="Arial"/>
                <w:bCs/>
                <w:iCs/>
                <w:lang w:val="cy-GB"/>
              </w:rPr>
              <w:t>24 Ebrill</w:t>
            </w:r>
          </w:p>
          <w:p w:rsidR="007874AC" w:rsidRPr="001C67FB" w:rsidRDefault="007874AC" w:rsidP="007874AC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74AC" w:rsidRDefault="007874AC" w:rsidP="007874AC"/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>Llond gwlad o gemau</w:t>
            </w:r>
          </w:p>
          <w:p w:rsidR="007874AC" w:rsidRPr="00E33D61" w:rsidRDefault="007874AC" w:rsidP="007874AC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F74B7D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74AC" w:rsidRPr="001C67FB" w:rsidRDefault="00652258" w:rsidP="007874AC">
            <w:r>
              <w:rPr>
                <w:rFonts w:eastAsia="Arial"/>
                <w:bCs/>
                <w:iCs/>
                <w:lang w:val="cy-GB"/>
              </w:rPr>
              <w:t xml:space="preserve">Dydd Mercher,     </w:t>
            </w:r>
            <w:r>
              <w:rPr>
                <w:rFonts w:eastAsia="Arial"/>
                <w:bCs/>
                <w:iCs/>
                <w:lang w:val="cy-GB"/>
              </w:rPr>
              <w:t>26 Ebrill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74AC" w:rsidRDefault="007874AC" w:rsidP="007874AC"/>
          <w:p w:rsidR="007874AC" w:rsidRDefault="00652258" w:rsidP="007874AC">
            <w:r>
              <w:rPr>
                <w:rFonts w:eastAsia="Arial"/>
                <w:bCs/>
                <w:iCs/>
                <w:lang w:val="cy-GB"/>
              </w:rPr>
              <w:t>Diwrnod Rhyngwladol Dawns – Cystadleuaeth Ddawnsio</w:t>
            </w:r>
          </w:p>
          <w:p w:rsidR="007874AC" w:rsidRPr="00E33D61" w:rsidRDefault="007874AC" w:rsidP="007874AC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74AC" w:rsidRPr="00B55C79" w:rsidRDefault="00652258" w:rsidP="007874A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</w:tbl>
    <w:p w:rsidR="00250C63" w:rsidRDefault="00250C63" w:rsidP="00D22475">
      <w:bookmarkStart w:id="0" w:name="_GoBack"/>
      <w:bookmarkEnd w:id="0"/>
    </w:p>
    <w:p w:rsidR="00C76BF0" w:rsidRPr="00807842" w:rsidRDefault="00652258" w:rsidP="00D22475">
      <w:r>
        <w:rPr>
          <w:rFonts w:eastAsia="Arial"/>
          <w:bCs/>
          <w:iCs/>
          <w:lang w:val="cy-GB"/>
        </w:rPr>
        <w:lastRenderedPageBreak/>
        <w:t xml:space="preserve">Am fwy o wybodaeth am yr holl weithgareddau uchod, ewch i </w:t>
      </w:r>
      <w:r>
        <w:rPr>
          <w:rFonts w:eastAsia="Arial"/>
          <w:bCs/>
          <w:iCs/>
          <w:lang w:val="cy-GB"/>
        </w:rPr>
        <w:t>www.wrecsamifanc.co.uk am ddiweddariadau rheolaidd ac am unrhyw newidiadau i'r rhaglen.   Ni fydd y wybodaeth gyswllt yn cael ei rhannu ag unrhyw barti arall.</w:t>
      </w:r>
    </w:p>
    <w:p w:rsidR="00C76BF0" w:rsidRPr="007D74B4" w:rsidRDefault="00652258" w:rsidP="00D22475">
      <w:r>
        <w:rPr>
          <w:rFonts w:eastAsia="Arial"/>
          <w:bCs/>
          <w:iCs/>
          <w:lang w:val="cy-GB"/>
        </w:rPr>
        <w:t>Yn olaf, byddem wrth</w:t>
      </w:r>
      <w:r>
        <w:rPr>
          <w:rFonts w:eastAsia="Arial"/>
          <w:bCs/>
          <w:iCs/>
          <w:lang w:val="cy-GB"/>
        </w:rPr>
        <w:t xml:space="preserve"> ein boddau’n clywed eich syniadau am weithgareddau at y dyfodol, felly peidiwch â bod ofn eu rhannu.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52258">
      <w:r>
        <w:separator/>
      </w:r>
    </w:p>
  </w:endnote>
  <w:endnote w:type="continuationSeparator" w:id="0">
    <w:p w:rsidR="00000000" w:rsidRDefault="00652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652258" w:rsidP="00D22475">
    <w:pPr>
      <w:pStyle w:val="Footer"/>
      <w:rPr>
        <w:lang w:val="en-GB"/>
      </w:rPr>
    </w:pPr>
    <w:r>
      <w:rPr>
        <w:noProof/>
        <w:lang w:val="cy-GB" w:eastAsia="cy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52258">
      <w:r>
        <w:separator/>
      </w:r>
    </w:p>
  </w:footnote>
  <w:footnote w:type="continuationSeparator" w:id="0">
    <w:p w:rsidR="00000000" w:rsidRDefault="006522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652258" w:rsidP="00D22475">
    <w:pPr>
      <w:pStyle w:val="Header"/>
    </w:pPr>
    <w:r w:rsidRPr="00DE3C04">
      <w:rPr>
        <w:noProof/>
        <w:lang w:val="cy-GB" w:eastAsia="cy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652258" w:rsidP="00D22475">
    <w:pPr>
      <w:pStyle w:val="Header"/>
    </w:pPr>
    <w:r>
      <w:rPr>
        <w:noProof/>
        <w:lang w:val="cy-GB" w:eastAsia="cy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cy-GB" w:eastAsia="cy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D22475">
    <w:pPr>
      <w:pStyle w:val="Header"/>
    </w:pPr>
  </w:p>
  <w:p w:rsidR="00F86700" w:rsidRDefault="00652258" w:rsidP="00D22475">
    <w:pPr>
      <w:pStyle w:val="Header"/>
    </w:pPr>
    <w:r>
      <w:t xml:space="preserve">                               </w:t>
    </w:r>
  </w:p>
  <w:p w:rsidR="00F86700" w:rsidRDefault="00F86700" w:rsidP="00D22475">
    <w:pPr>
      <w:pStyle w:val="Header"/>
    </w:pPr>
  </w:p>
  <w:p w:rsidR="00DC2E54" w:rsidRDefault="00DC2E54" w:rsidP="00D224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5CF0"/>
    <w:rsid w:val="0008778D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32DF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1F7E11"/>
    <w:rsid w:val="00230857"/>
    <w:rsid w:val="00244AED"/>
    <w:rsid w:val="00250C63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27219"/>
    <w:rsid w:val="00335E4F"/>
    <w:rsid w:val="00362E17"/>
    <w:rsid w:val="00367CB3"/>
    <w:rsid w:val="00374343"/>
    <w:rsid w:val="00382CAD"/>
    <w:rsid w:val="003A4BB0"/>
    <w:rsid w:val="003B29D8"/>
    <w:rsid w:val="003C02F7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120F0"/>
    <w:rsid w:val="00535C01"/>
    <w:rsid w:val="0055449E"/>
    <w:rsid w:val="00557E65"/>
    <w:rsid w:val="005650EB"/>
    <w:rsid w:val="00566903"/>
    <w:rsid w:val="005841B6"/>
    <w:rsid w:val="00587611"/>
    <w:rsid w:val="00591286"/>
    <w:rsid w:val="00596751"/>
    <w:rsid w:val="005A1D46"/>
    <w:rsid w:val="005B4A5C"/>
    <w:rsid w:val="005B56A7"/>
    <w:rsid w:val="005B5A9C"/>
    <w:rsid w:val="005C00E8"/>
    <w:rsid w:val="005C29AF"/>
    <w:rsid w:val="005E3B3A"/>
    <w:rsid w:val="005F0372"/>
    <w:rsid w:val="005F0FEE"/>
    <w:rsid w:val="006067D3"/>
    <w:rsid w:val="0063327B"/>
    <w:rsid w:val="00636651"/>
    <w:rsid w:val="00645FFA"/>
    <w:rsid w:val="00652258"/>
    <w:rsid w:val="00676666"/>
    <w:rsid w:val="0067694B"/>
    <w:rsid w:val="00685153"/>
    <w:rsid w:val="00686A0E"/>
    <w:rsid w:val="00686CB1"/>
    <w:rsid w:val="006A0459"/>
    <w:rsid w:val="006B04FD"/>
    <w:rsid w:val="006B12B6"/>
    <w:rsid w:val="006B2FF1"/>
    <w:rsid w:val="006B31EB"/>
    <w:rsid w:val="006E02C0"/>
    <w:rsid w:val="006E711B"/>
    <w:rsid w:val="00710026"/>
    <w:rsid w:val="00715184"/>
    <w:rsid w:val="00721B24"/>
    <w:rsid w:val="007244A9"/>
    <w:rsid w:val="007428C7"/>
    <w:rsid w:val="00754518"/>
    <w:rsid w:val="00775A50"/>
    <w:rsid w:val="007764CA"/>
    <w:rsid w:val="007874AC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0184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8E63C6"/>
    <w:rsid w:val="00924952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5C79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22475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4B7D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F43962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D22475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C6761-9163-418E-B5E0-77556CB67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10</TotalTime>
  <Pages>4</Pages>
  <Words>403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Heledd Haf Williams (Cyfieithydd/Translator)</cp:lastModifiedBy>
  <cp:revision>6</cp:revision>
  <cp:lastPrinted>2019-01-21T20:21:00Z</cp:lastPrinted>
  <dcterms:created xsi:type="dcterms:W3CDTF">2022-12-13T10:03:00Z</dcterms:created>
  <dcterms:modified xsi:type="dcterms:W3CDTF">2022-12-16T17:18:00Z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