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9E5976" w:rsidP="00190642">
      <w:pPr>
        <w:pStyle w:val="Title"/>
      </w:pPr>
      <w:r>
        <w:rPr>
          <w:rFonts w:eastAsia="Arial"/>
          <w:iCs/>
          <w:lang w:val="cy-GB"/>
        </w:rPr>
        <w:t>Rhaglen Darpariaeth Ieuenctid</w:t>
      </w:r>
    </w:p>
    <w:p w:rsidR="00C76BF0" w:rsidRDefault="009E5976" w:rsidP="00190642">
      <w:pPr>
        <w:pStyle w:val="Title"/>
      </w:pPr>
      <w:r>
        <w:rPr>
          <w:rFonts w:eastAsia="Arial"/>
          <w:iCs/>
          <w:lang w:val="cy-GB"/>
        </w:rPr>
        <w:t>Ionawr – Ebrill 2023</w:t>
      </w:r>
    </w:p>
    <w:p w:rsidR="00800184" w:rsidRPr="00013F2C" w:rsidRDefault="009E5976" w:rsidP="00190642">
      <w:pPr>
        <w:pStyle w:val="Title"/>
      </w:pPr>
      <w:r>
        <w:rPr>
          <w:rFonts w:eastAsia="Arial"/>
          <w:iCs/>
          <w:lang w:val="cy-GB"/>
        </w:rPr>
        <w:t>Coedpoeth</w:t>
      </w:r>
    </w:p>
    <w:p w:rsidR="00C76BF0" w:rsidRPr="00013F2C" w:rsidRDefault="00C76BF0" w:rsidP="00190642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6148F0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9E5976" w:rsidP="00190642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Dyddiad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9E5976" w:rsidP="00190642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9E5976" w:rsidP="00190642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Am</w:t>
            </w:r>
            <w:r>
              <w:rPr>
                <w:rFonts w:eastAsia="Arial"/>
                <w:bCs/>
                <w:iCs/>
                <w:lang w:val="cy-GB"/>
              </w:rPr>
              <w:t>ser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9E5976" w:rsidP="00190642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Lleoliad</w:t>
            </w:r>
          </w:p>
        </w:tc>
      </w:tr>
      <w:tr w:rsidR="006148F0" w:rsidTr="00190642">
        <w:trPr>
          <w:trHeight w:val="301"/>
        </w:trPr>
        <w:tc>
          <w:tcPr>
            <w:tcW w:w="1166" w:type="pct"/>
            <w:shd w:val="clear" w:color="auto" w:fill="C6D9F1" w:themeFill="text2" w:themeFillTint="33"/>
          </w:tcPr>
          <w:p w:rsidR="00190642" w:rsidRDefault="009E5976" w:rsidP="00190642">
            <w:r>
              <w:rPr>
                <w:rFonts w:eastAsia="Arial"/>
                <w:bCs/>
                <w:iCs/>
                <w:lang w:val="cy-GB"/>
              </w:rPr>
              <w:t>Dydd Llun,</w:t>
            </w:r>
          </w:p>
          <w:p w:rsidR="007A7508" w:rsidRDefault="009E5976" w:rsidP="00190642">
            <w:r>
              <w:rPr>
                <w:rFonts w:eastAsia="Arial"/>
                <w:bCs/>
                <w:iCs/>
                <w:lang w:val="cy-GB"/>
              </w:rPr>
              <w:t>9 Ionawr</w:t>
            </w:r>
          </w:p>
        </w:tc>
        <w:tc>
          <w:tcPr>
            <w:tcW w:w="1343" w:type="pct"/>
            <w:shd w:val="clear" w:color="auto" w:fill="C6D9F1" w:themeFill="text2" w:themeFillTint="33"/>
          </w:tcPr>
          <w:p w:rsidR="007A7508" w:rsidRDefault="009E5976" w:rsidP="00190642">
            <w:r>
              <w:rPr>
                <w:rFonts w:eastAsia="Arial"/>
                <w:bCs/>
                <w:iCs/>
                <w:lang w:val="cy-GB"/>
              </w:rPr>
              <w:t>YNGHAU</w:t>
            </w:r>
          </w:p>
          <w:p w:rsidR="007A7508" w:rsidRDefault="009E5976" w:rsidP="00190642">
            <w:r>
              <w:rPr>
                <w:rFonts w:eastAsia="Arial"/>
                <w:bCs/>
                <w:iCs/>
                <w:lang w:val="cy-GB"/>
              </w:rPr>
              <w:t>Cyfarfod Tîm Staff</w:t>
            </w:r>
          </w:p>
        </w:tc>
        <w:tc>
          <w:tcPr>
            <w:tcW w:w="1127" w:type="pct"/>
            <w:shd w:val="clear" w:color="auto" w:fill="C6D9F1" w:themeFill="text2" w:themeFillTint="33"/>
            <w:vAlign w:val="center"/>
          </w:tcPr>
          <w:p w:rsidR="007A7508" w:rsidRDefault="009E5976" w:rsidP="00190642">
            <w:r>
              <w:rPr>
                <w:rFonts w:eastAsia="Arial"/>
                <w:bCs/>
                <w:iCs/>
                <w:lang w:val="cy-GB"/>
              </w:rPr>
              <w:t>6pm – 9pm</w:t>
            </w:r>
          </w:p>
        </w:tc>
        <w:tc>
          <w:tcPr>
            <w:tcW w:w="1364" w:type="pct"/>
            <w:shd w:val="clear" w:color="auto" w:fill="C6D9F1" w:themeFill="text2" w:themeFillTint="33"/>
          </w:tcPr>
          <w:p w:rsidR="007A7508" w:rsidRDefault="009E5976" w:rsidP="00190642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  <w:p w:rsidR="007A7508" w:rsidRDefault="007A7508" w:rsidP="00190642"/>
          <w:p w:rsidR="007A7508" w:rsidRDefault="007A7508" w:rsidP="00190642"/>
          <w:p w:rsidR="007A7508" w:rsidRDefault="007A7508" w:rsidP="00190642"/>
        </w:tc>
      </w:tr>
      <w:tr w:rsidR="006148F0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190642" w:rsidRDefault="009E5976" w:rsidP="00190642">
            <w:r>
              <w:rPr>
                <w:rFonts w:eastAsia="Arial"/>
                <w:bCs/>
                <w:iCs/>
                <w:lang w:val="cy-GB"/>
              </w:rPr>
              <w:t>Dydd Llun,</w:t>
            </w:r>
          </w:p>
          <w:p w:rsidR="006067D3" w:rsidRDefault="009E5976" w:rsidP="00190642">
            <w:r>
              <w:rPr>
                <w:rFonts w:eastAsia="Arial"/>
                <w:bCs/>
                <w:iCs/>
                <w:lang w:val="cy-GB"/>
              </w:rPr>
              <w:t>16 Ionawr</w:t>
            </w:r>
          </w:p>
          <w:p w:rsidR="00800184" w:rsidRPr="001C67FB" w:rsidRDefault="00800184" w:rsidP="00190642"/>
        </w:tc>
        <w:tc>
          <w:tcPr>
            <w:tcW w:w="1343" w:type="pct"/>
            <w:shd w:val="clear" w:color="auto" w:fill="auto"/>
          </w:tcPr>
          <w:p w:rsidR="00032A94" w:rsidRDefault="00032A94" w:rsidP="00190642"/>
          <w:p w:rsidR="00D22475" w:rsidRDefault="009E5976" w:rsidP="00190642">
            <w:r>
              <w:rPr>
                <w:rFonts w:eastAsia="Arial"/>
                <w:bCs/>
                <w:iCs/>
                <w:lang w:val="cy-GB"/>
              </w:rPr>
              <w:t>Prosiect Digartrefedd</w:t>
            </w:r>
          </w:p>
          <w:p w:rsidR="00D22475" w:rsidRDefault="00D22475" w:rsidP="00190642"/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D605FC" w:rsidP="00190642">
            <w:r>
              <w:rPr>
                <w:rFonts w:eastAsia="Arial"/>
                <w:bCs/>
                <w:iCs/>
                <w:lang w:val="cy-GB"/>
              </w:rPr>
              <w:t>6pm – 8</w:t>
            </w:r>
            <w:r w:rsidR="009E5976">
              <w:rPr>
                <w:rFonts w:eastAsia="Arial"/>
                <w:bCs/>
                <w:iCs/>
                <w:lang w:val="cy-GB"/>
              </w:rPr>
              <w:t>pm</w:t>
            </w:r>
          </w:p>
        </w:tc>
        <w:tc>
          <w:tcPr>
            <w:tcW w:w="1364" w:type="pct"/>
            <w:shd w:val="clear" w:color="auto" w:fill="auto"/>
          </w:tcPr>
          <w:p w:rsidR="001E1D24" w:rsidRDefault="001E1D24" w:rsidP="00190642"/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t>Cynwysyddion</w:t>
            </w:r>
          </w:p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t>Caeau Adwy</w:t>
            </w:r>
          </w:p>
          <w:p w:rsidR="007A7508" w:rsidRDefault="007A7508" w:rsidP="00190642"/>
          <w:p w:rsidR="007A7508" w:rsidRPr="00B55C79" w:rsidRDefault="007A7508" w:rsidP="00190642"/>
        </w:tc>
      </w:tr>
      <w:tr w:rsidR="006148F0" w:rsidTr="006E6E92">
        <w:trPr>
          <w:trHeight w:val="301"/>
        </w:trPr>
        <w:tc>
          <w:tcPr>
            <w:tcW w:w="1166" w:type="pct"/>
            <w:shd w:val="clear" w:color="auto" w:fill="auto"/>
          </w:tcPr>
          <w:p w:rsidR="00190642" w:rsidRDefault="009E5976" w:rsidP="00190642">
            <w:r>
              <w:rPr>
                <w:rFonts w:eastAsia="Arial"/>
                <w:bCs/>
                <w:iCs/>
                <w:lang w:val="cy-GB"/>
              </w:rPr>
              <w:t>Dydd Llun,</w:t>
            </w:r>
          </w:p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t>23 Ionawr</w:t>
            </w:r>
          </w:p>
          <w:p w:rsidR="00B4560B" w:rsidRPr="001C67FB" w:rsidRDefault="00B4560B" w:rsidP="00190642"/>
        </w:tc>
        <w:tc>
          <w:tcPr>
            <w:tcW w:w="1343" w:type="pct"/>
            <w:shd w:val="clear" w:color="auto" w:fill="auto"/>
          </w:tcPr>
          <w:p w:rsidR="00B4560B" w:rsidRDefault="00B4560B" w:rsidP="00190642"/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t>Clwb Ieuenctid Rhiwabon – Cwis mawr y flwyddyn</w:t>
            </w:r>
          </w:p>
          <w:p w:rsidR="00B4560B" w:rsidRDefault="00B4560B" w:rsidP="00190642"/>
        </w:tc>
        <w:tc>
          <w:tcPr>
            <w:tcW w:w="1127" w:type="pct"/>
            <w:shd w:val="clear" w:color="auto" w:fill="auto"/>
          </w:tcPr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t>Cynwysyddion</w:t>
            </w:r>
          </w:p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t>Caeau Adwy</w:t>
            </w:r>
          </w:p>
          <w:p w:rsidR="007A7508" w:rsidRDefault="009E5976" w:rsidP="00190642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  <w:p w:rsidR="007A7508" w:rsidRDefault="007A7508" w:rsidP="00190642"/>
          <w:p w:rsidR="007A7508" w:rsidRDefault="007A7508" w:rsidP="00190642"/>
        </w:tc>
      </w:tr>
      <w:tr w:rsidR="006148F0" w:rsidTr="006E6E92">
        <w:trPr>
          <w:trHeight w:val="301"/>
        </w:trPr>
        <w:tc>
          <w:tcPr>
            <w:tcW w:w="1166" w:type="pct"/>
            <w:shd w:val="clear" w:color="auto" w:fill="auto"/>
          </w:tcPr>
          <w:p w:rsidR="00190642" w:rsidRDefault="009E5976" w:rsidP="00190642">
            <w:r>
              <w:rPr>
                <w:rFonts w:eastAsia="Arial"/>
                <w:bCs/>
                <w:iCs/>
                <w:lang w:val="cy-GB"/>
              </w:rPr>
              <w:t>Dydd Llun,</w:t>
            </w:r>
          </w:p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t>30 Ionawr</w:t>
            </w:r>
          </w:p>
          <w:p w:rsidR="00B4560B" w:rsidRPr="00090992" w:rsidRDefault="00B4560B" w:rsidP="00190642"/>
        </w:tc>
        <w:tc>
          <w:tcPr>
            <w:tcW w:w="1343" w:type="pct"/>
            <w:shd w:val="clear" w:color="auto" w:fill="auto"/>
          </w:tcPr>
          <w:p w:rsidR="00B4560B" w:rsidRDefault="00B4560B" w:rsidP="00190642"/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t>Noson ddathlu yn y Fic</w:t>
            </w:r>
          </w:p>
          <w:p w:rsidR="00445918" w:rsidRDefault="00445918" w:rsidP="00190642"/>
          <w:p w:rsidR="00445918" w:rsidRPr="00090992" w:rsidRDefault="00445918" w:rsidP="00190642"/>
        </w:tc>
        <w:tc>
          <w:tcPr>
            <w:tcW w:w="1127" w:type="pct"/>
            <w:shd w:val="clear" w:color="auto" w:fill="auto"/>
          </w:tcPr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t>Cynwysyddion</w:t>
            </w:r>
          </w:p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t>Caeau Adwy</w:t>
            </w:r>
          </w:p>
          <w:p w:rsidR="00445918" w:rsidRDefault="009E5976" w:rsidP="00190642">
            <w:r>
              <w:rPr>
                <w:rFonts w:eastAsia="Arial"/>
                <w:bCs/>
                <w:iCs/>
                <w:lang w:val="cy-GB"/>
              </w:rPr>
              <w:t>Y Fic, Wrecsam</w:t>
            </w:r>
          </w:p>
          <w:p w:rsidR="007A7508" w:rsidRDefault="007A7508" w:rsidP="00190642"/>
          <w:p w:rsidR="007A7508" w:rsidRDefault="007A7508" w:rsidP="00190642"/>
        </w:tc>
      </w:tr>
      <w:tr w:rsidR="006148F0" w:rsidTr="006E6E92">
        <w:trPr>
          <w:trHeight w:val="301"/>
        </w:trPr>
        <w:tc>
          <w:tcPr>
            <w:tcW w:w="1166" w:type="pct"/>
            <w:shd w:val="clear" w:color="auto" w:fill="auto"/>
          </w:tcPr>
          <w:p w:rsidR="00190642" w:rsidRDefault="009E5976" w:rsidP="00190642">
            <w:r>
              <w:rPr>
                <w:rFonts w:eastAsia="Arial"/>
                <w:bCs/>
                <w:iCs/>
                <w:lang w:val="cy-GB"/>
              </w:rPr>
              <w:t>Dydd Llun,</w:t>
            </w:r>
          </w:p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t>6 Chwefror</w:t>
            </w:r>
          </w:p>
          <w:p w:rsidR="00B4560B" w:rsidRPr="001C67FB" w:rsidRDefault="00B4560B" w:rsidP="00190642"/>
        </w:tc>
        <w:tc>
          <w:tcPr>
            <w:tcW w:w="1343" w:type="pct"/>
            <w:shd w:val="clear" w:color="auto" w:fill="auto"/>
          </w:tcPr>
          <w:p w:rsidR="00F03B46" w:rsidRDefault="009E5976" w:rsidP="00190642">
            <w:r>
              <w:rPr>
                <w:rFonts w:eastAsia="Arial"/>
                <w:bCs/>
                <w:iCs/>
                <w:lang w:val="cy-GB"/>
              </w:rPr>
              <w:t>Taith – pobl ifanc i ddewis i ble</w:t>
            </w:r>
          </w:p>
          <w:p w:rsidR="00445918" w:rsidRDefault="009E5976" w:rsidP="00190642">
            <w:r>
              <w:rPr>
                <w:rFonts w:eastAsia="Arial"/>
                <w:bCs/>
                <w:iCs/>
                <w:lang w:val="cy-GB"/>
              </w:rPr>
              <w:t>Sinema?</w:t>
            </w:r>
          </w:p>
          <w:p w:rsidR="00445918" w:rsidRDefault="009E5976" w:rsidP="00190642">
            <w:r>
              <w:rPr>
                <w:rFonts w:eastAsia="Arial"/>
                <w:bCs/>
                <w:iCs/>
                <w:lang w:val="cy-GB"/>
              </w:rPr>
              <w:t>Bowlio?</w:t>
            </w:r>
          </w:p>
          <w:p w:rsidR="00445918" w:rsidRDefault="009E5976" w:rsidP="00190642">
            <w:r>
              <w:rPr>
                <w:rFonts w:eastAsia="Arial"/>
                <w:bCs/>
                <w:iCs/>
                <w:lang w:val="cy-GB"/>
              </w:rPr>
              <w:t>Ystafell Ddianc?</w:t>
            </w:r>
          </w:p>
          <w:p w:rsidR="00B4560B" w:rsidRDefault="00B4560B" w:rsidP="00190642"/>
          <w:p w:rsidR="00554600" w:rsidRPr="00090992" w:rsidRDefault="00554600" w:rsidP="00190642"/>
        </w:tc>
        <w:tc>
          <w:tcPr>
            <w:tcW w:w="1127" w:type="pct"/>
            <w:shd w:val="clear" w:color="auto" w:fill="auto"/>
          </w:tcPr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lastRenderedPageBreak/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t>Cynwysyddion</w:t>
            </w:r>
          </w:p>
          <w:p w:rsidR="007A7508" w:rsidRDefault="009E5976" w:rsidP="00190642">
            <w:r>
              <w:rPr>
                <w:rFonts w:eastAsia="Arial"/>
                <w:bCs/>
                <w:iCs/>
                <w:lang w:val="cy-GB"/>
              </w:rPr>
              <w:t>Caeau Adwy</w:t>
            </w:r>
          </w:p>
          <w:p w:rsidR="007A7508" w:rsidRDefault="007A7508" w:rsidP="00190642"/>
          <w:p w:rsidR="00B4560B" w:rsidRDefault="009E5976" w:rsidP="00190642">
            <w:r w:rsidRPr="00187444">
              <w:t xml:space="preserve"> </w:t>
            </w:r>
          </w:p>
        </w:tc>
      </w:tr>
      <w:tr w:rsidR="006148F0" w:rsidTr="006E6E92">
        <w:trPr>
          <w:trHeight w:val="301"/>
        </w:trPr>
        <w:tc>
          <w:tcPr>
            <w:tcW w:w="1166" w:type="pct"/>
          </w:tcPr>
          <w:p w:rsidR="00190642" w:rsidRDefault="009E5976" w:rsidP="00190642">
            <w:pPr>
              <w:rPr>
                <w:vertAlign w:val="superscript"/>
              </w:rPr>
            </w:pPr>
            <w:r>
              <w:rPr>
                <w:rFonts w:eastAsia="Arial"/>
                <w:bCs/>
                <w:iCs/>
                <w:lang w:val="cy-GB"/>
              </w:rPr>
              <w:t>Dydd Llun,</w:t>
            </w:r>
          </w:p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t>13 Chwefror</w:t>
            </w:r>
          </w:p>
          <w:p w:rsidR="00B4560B" w:rsidRPr="001C67FB" w:rsidRDefault="00B4560B" w:rsidP="00190642"/>
        </w:tc>
        <w:tc>
          <w:tcPr>
            <w:tcW w:w="1343" w:type="pct"/>
          </w:tcPr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t>Clwb Ieuenctid Rhiwabon – Coginio</w:t>
            </w:r>
          </w:p>
          <w:p w:rsidR="00554600" w:rsidRPr="00090992" w:rsidRDefault="009E5976" w:rsidP="00190642">
            <w:r>
              <w:rPr>
                <w:rFonts w:eastAsia="Arial"/>
                <w:bCs/>
                <w:iCs/>
                <w:lang w:val="cy-GB"/>
              </w:rPr>
              <w:t>Noson grempogau</w:t>
            </w:r>
          </w:p>
        </w:tc>
        <w:tc>
          <w:tcPr>
            <w:tcW w:w="1127" w:type="pct"/>
          </w:tcPr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t>Cynwysyddion</w:t>
            </w:r>
          </w:p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t>Caeau Adwy</w:t>
            </w:r>
          </w:p>
          <w:p w:rsidR="00F03B46" w:rsidRDefault="009E5976" w:rsidP="00190642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  <w:p w:rsidR="00190642" w:rsidRDefault="00190642" w:rsidP="00190642"/>
        </w:tc>
      </w:tr>
      <w:tr w:rsidR="006148F0" w:rsidTr="00DC4B62">
        <w:trPr>
          <w:trHeight w:val="301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:rsidR="00DC4B62" w:rsidRPr="00B55C79" w:rsidRDefault="009E5976" w:rsidP="00190642">
            <w:r>
              <w:rPr>
                <w:rFonts w:eastAsia="Arial"/>
                <w:bCs/>
                <w:iCs/>
                <w:lang w:val="cy-GB"/>
              </w:rPr>
              <w:t>Gwyliau Hanner Tymor Mis Chwefror – 1 wythnos</w:t>
            </w:r>
          </w:p>
        </w:tc>
      </w:tr>
      <w:tr w:rsidR="006148F0" w:rsidTr="004C41C9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190642" w:rsidRDefault="009E5976" w:rsidP="00190642">
            <w:pPr>
              <w:rPr>
                <w:vertAlign w:val="superscript"/>
              </w:rPr>
            </w:pPr>
            <w:r>
              <w:rPr>
                <w:rFonts w:eastAsia="Arial"/>
                <w:bCs/>
                <w:iCs/>
                <w:lang w:val="cy-GB"/>
              </w:rPr>
              <w:t>Dydd Llun,</w:t>
            </w:r>
          </w:p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t>27 Chwefror</w:t>
            </w:r>
          </w:p>
          <w:p w:rsidR="00B4560B" w:rsidRPr="001C67FB" w:rsidRDefault="00B4560B" w:rsidP="00190642"/>
        </w:tc>
        <w:tc>
          <w:tcPr>
            <w:tcW w:w="1343" w:type="pct"/>
            <w:shd w:val="clear" w:color="auto" w:fill="FFFFFF" w:themeFill="background1"/>
          </w:tcPr>
          <w:p w:rsidR="00B4560B" w:rsidRDefault="00B4560B" w:rsidP="00190642"/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t>Noson ffilm yn y Fic</w:t>
            </w:r>
          </w:p>
          <w:p w:rsidR="00B4560B" w:rsidRPr="003D1646" w:rsidRDefault="00B4560B" w:rsidP="00190642"/>
        </w:tc>
        <w:tc>
          <w:tcPr>
            <w:tcW w:w="1127" w:type="pct"/>
            <w:shd w:val="clear" w:color="auto" w:fill="FFFFFF" w:themeFill="background1"/>
          </w:tcPr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FFFFFF" w:themeFill="background1"/>
          </w:tcPr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t>Cynwysyddion</w:t>
            </w:r>
          </w:p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t>Caeau Adwy</w:t>
            </w:r>
          </w:p>
        </w:tc>
      </w:tr>
      <w:tr w:rsidR="006148F0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190642" w:rsidRDefault="009E5976" w:rsidP="00190642">
            <w:r>
              <w:rPr>
                <w:rFonts w:eastAsia="Arial"/>
                <w:bCs/>
                <w:iCs/>
                <w:lang w:val="cy-GB"/>
              </w:rPr>
              <w:t>Dydd Llun,</w:t>
            </w:r>
          </w:p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t>6 Mawrth</w:t>
            </w:r>
          </w:p>
          <w:p w:rsidR="00B4560B" w:rsidRPr="001C67FB" w:rsidRDefault="00B4560B" w:rsidP="00190642"/>
        </w:tc>
        <w:tc>
          <w:tcPr>
            <w:tcW w:w="1343" w:type="pct"/>
            <w:shd w:val="clear" w:color="auto" w:fill="FFFFFF" w:themeFill="background1"/>
          </w:tcPr>
          <w:p w:rsidR="00B4560B" w:rsidRDefault="00B4560B" w:rsidP="00190642"/>
          <w:p w:rsidR="00B4560B" w:rsidRPr="00445918" w:rsidRDefault="009E5976" w:rsidP="00190642">
            <w:r>
              <w:rPr>
                <w:rFonts w:eastAsia="Arial"/>
                <w:bCs/>
                <w:iCs/>
                <w:lang w:val="cy-GB"/>
              </w:rPr>
              <w:t>Siop Wybodaeth (i’w gadarnhau)</w:t>
            </w:r>
          </w:p>
          <w:p w:rsidR="00B4560B" w:rsidRPr="001C67FB" w:rsidRDefault="00B4560B" w:rsidP="00190642"/>
        </w:tc>
        <w:tc>
          <w:tcPr>
            <w:tcW w:w="1127" w:type="pct"/>
            <w:shd w:val="clear" w:color="auto" w:fill="FFFFFF" w:themeFill="background1"/>
          </w:tcPr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FFFFFF" w:themeFill="background1"/>
          </w:tcPr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t>Cynwysyddion</w:t>
            </w:r>
          </w:p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t>Caeau Adwy</w:t>
            </w:r>
          </w:p>
        </w:tc>
      </w:tr>
      <w:tr w:rsidR="006148F0" w:rsidTr="004C41C9">
        <w:trPr>
          <w:trHeight w:val="301"/>
        </w:trPr>
        <w:tc>
          <w:tcPr>
            <w:tcW w:w="1166" w:type="pct"/>
          </w:tcPr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t xml:space="preserve">Dydd Llun,          </w:t>
            </w:r>
            <w:r>
              <w:rPr>
                <w:rFonts w:eastAsia="Arial"/>
                <w:bCs/>
                <w:iCs/>
                <w:lang w:val="cy-GB"/>
              </w:rPr>
              <w:t>13 Mawrth</w:t>
            </w:r>
          </w:p>
          <w:p w:rsidR="00B4560B" w:rsidRPr="001C67FB" w:rsidRDefault="00B4560B" w:rsidP="00190642"/>
        </w:tc>
        <w:tc>
          <w:tcPr>
            <w:tcW w:w="1343" w:type="pct"/>
          </w:tcPr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t>Clwb Ieuenctid Rhiwabon –</w:t>
            </w:r>
          </w:p>
          <w:p w:rsidR="00F03B46" w:rsidRPr="00E33D61" w:rsidRDefault="009E5976" w:rsidP="00190642">
            <w:r>
              <w:rPr>
                <w:rFonts w:eastAsia="Arial"/>
                <w:bCs/>
                <w:iCs/>
                <w:lang w:val="cy-GB"/>
              </w:rPr>
              <w:t>Gweithgareddau</w:t>
            </w:r>
            <w:r>
              <w:rPr>
                <w:rFonts w:eastAsia="Arial"/>
                <w:bCs/>
                <w:iCs/>
                <w:lang w:val="cy-GB"/>
              </w:rPr>
              <w:t xml:space="preserve"> Diwrnod Trwyn Coch</w:t>
            </w:r>
          </w:p>
        </w:tc>
        <w:tc>
          <w:tcPr>
            <w:tcW w:w="1127" w:type="pct"/>
          </w:tcPr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t>Cynwysyddion</w:t>
            </w:r>
          </w:p>
          <w:p w:rsidR="00F03B46" w:rsidRDefault="009E5976" w:rsidP="00190642">
            <w:r>
              <w:rPr>
                <w:rFonts w:eastAsia="Arial"/>
                <w:bCs/>
                <w:iCs/>
                <w:lang w:val="cy-GB"/>
              </w:rPr>
              <w:t>Caeau Adwy</w:t>
            </w:r>
          </w:p>
          <w:p w:rsidR="00F03B46" w:rsidRDefault="009E5976" w:rsidP="00190642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  <w:p w:rsidR="00B4560B" w:rsidRDefault="00B4560B" w:rsidP="00190642"/>
        </w:tc>
      </w:tr>
      <w:tr w:rsidR="006148F0" w:rsidTr="004C41C9">
        <w:trPr>
          <w:trHeight w:val="301"/>
        </w:trPr>
        <w:tc>
          <w:tcPr>
            <w:tcW w:w="1166" w:type="pct"/>
          </w:tcPr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t xml:space="preserve">Dydd Llun,          </w:t>
            </w:r>
            <w:r>
              <w:rPr>
                <w:rFonts w:eastAsia="Arial"/>
                <w:bCs/>
                <w:iCs/>
                <w:lang w:val="cy-GB"/>
              </w:rPr>
              <w:t>20 Mawrth</w:t>
            </w:r>
          </w:p>
          <w:p w:rsidR="00B4560B" w:rsidRPr="001C67FB" w:rsidRDefault="00B4560B" w:rsidP="00190642"/>
        </w:tc>
        <w:tc>
          <w:tcPr>
            <w:tcW w:w="1343" w:type="pct"/>
          </w:tcPr>
          <w:p w:rsidR="00B4560B" w:rsidRPr="00E33D61" w:rsidRDefault="009E5976" w:rsidP="00190642">
            <w:r>
              <w:rPr>
                <w:rFonts w:eastAsia="Arial"/>
                <w:bCs/>
                <w:iCs/>
                <w:lang w:val="cy-GB"/>
              </w:rPr>
              <w:t>Noson Gynllunio Person Ifanc</w:t>
            </w:r>
          </w:p>
        </w:tc>
        <w:tc>
          <w:tcPr>
            <w:tcW w:w="1127" w:type="pct"/>
          </w:tcPr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t>Cynwysyddion</w:t>
            </w:r>
          </w:p>
          <w:p w:rsidR="00F03B46" w:rsidRDefault="009E5976" w:rsidP="00190642">
            <w:r>
              <w:rPr>
                <w:rFonts w:eastAsia="Arial"/>
                <w:bCs/>
                <w:iCs/>
                <w:lang w:val="cy-GB"/>
              </w:rPr>
              <w:t>Caeau Adwy</w:t>
            </w:r>
          </w:p>
          <w:p w:rsidR="00B4560B" w:rsidRDefault="009E5976" w:rsidP="00190642">
            <w:r w:rsidRPr="00357F91">
              <w:t xml:space="preserve"> </w:t>
            </w:r>
          </w:p>
        </w:tc>
      </w:tr>
      <w:tr w:rsidR="006148F0" w:rsidTr="00190642">
        <w:trPr>
          <w:trHeight w:val="301"/>
        </w:trPr>
        <w:tc>
          <w:tcPr>
            <w:tcW w:w="1166" w:type="pct"/>
            <w:shd w:val="clear" w:color="auto" w:fill="C6D9F1" w:themeFill="text2" w:themeFillTint="33"/>
          </w:tcPr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t xml:space="preserve">Dydd Llun,          </w:t>
            </w:r>
            <w:r>
              <w:rPr>
                <w:rFonts w:eastAsia="Arial"/>
                <w:bCs/>
                <w:iCs/>
                <w:lang w:val="cy-GB"/>
              </w:rPr>
              <w:t>27 Mawrth</w:t>
            </w:r>
          </w:p>
          <w:p w:rsidR="00B4560B" w:rsidRPr="001C67FB" w:rsidRDefault="00B4560B" w:rsidP="00190642"/>
        </w:tc>
        <w:tc>
          <w:tcPr>
            <w:tcW w:w="1343" w:type="pct"/>
            <w:shd w:val="clear" w:color="auto" w:fill="C6D9F1" w:themeFill="text2" w:themeFillTint="33"/>
          </w:tcPr>
          <w:p w:rsidR="00B4560B" w:rsidRPr="00E33D61" w:rsidRDefault="009E5976" w:rsidP="00190642">
            <w:r>
              <w:rPr>
                <w:rFonts w:eastAsia="Arial"/>
                <w:bCs/>
                <w:iCs/>
                <w:lang w:val="cy-GB"/>
              </w:rPr>
              <w:t>Ynghau</w:t>
            </w:r>
          </w:p>
        </w:tc>
        <w:tc>
          <w:tcPr>
            <w:tcW w:w="1127" w:type="pct"/>
            <w:shd w:val="clear" w:color="auto" w:fill="C6D9F1" w:themeFill="text2" w:themeFillTint="33"/>
          </w:tcPr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C6D9F1" w:themeFill="text2" w:themeFillTint="33"/>
          </w:tcPr>
          <w:p w:rsidR="00B4560B" w:rsidRDefault="009E5976" w:rsidP="00190642">
            <w:r w:rsidRPr="00357F91">
              <w:t xml:space="preserve"> </w:t>
            </w:r>
          </w:p>
        </w:tc>
      </w:tr>
      <w:tr w:rsidR="006148F0" w:rsidTr="00092F21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9D9D9" w:themeFill="background1" w:themeFillShade="D9"/>
          </w:tcPr>
          <w:p w:rsidR="00D22475" w:rsidRPr="00B55C79" w:rsidRDefault="009E5976" w:rsidP="00190642">
            <w:r>
              <w:rPr>
                <w:rFonts w:eastAsia="Arial"/>
                <w:bCs/>
                <w:iCs/>
                <w:lang w:val="cy-GB"/>
              </w:rPr>
              <w:t>Taith y tu allan i’r Sir – I’w gadarnhau</w:t>
            </w:r>
          </w:p>
        </w:tc>
      </w:tr>
      <w:tr w:rsidR="006148F0" w:rsidTr="00092F21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9D9D9" w:themeFill="background1" w:themeFillShade="D9"/>
          </w:tcPr>
          <w:p w:rsidR="00D22475" w:rsidRPr="00D22475" w:rsidRDefault="009E5976" w:rsidP="00190642">
            <w:pPr>
              <w:rPr>
                <w:color w:val="A6A6A6" w:themeColor="background1" w:themeShade="A6"/>
              </w:rPr>
            </w:pPr>
            <w:r>
              <w:rPr>
                <w:rFonts w:eastAsia="Arial"/>
                <w:bCs/>
                <w:iCs/>
                <w:lang w:val="cy-GB"/>
              </w:rPr>
              <w:t>Gwyliau’r Pasg</w:t>
            </w:r>
          </w:p>
        </w:tc>
      </w:tr>
      <w:tr w:rsidR="006148F0" w:rsidTr="00225EEB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t xml:space="preserve">Dydd Llun,          </w:t>
            </w:r>
            <w:r>
              <w:rPr>
                <w:rFonts w:eastAsia="Arial"/>
                <w:bCs/>
                <w:iCs/>
                <w:lang w:val="cy-GB"/>
              </w:rPr>
              <w:t>17 Ebrill</w:t>
            </w:r>
          </w:p>
          <w:p w:rsidR="00B4560B" w:rsidRPr="001C67FB" w:rsidRDefault="00B4560B" w:rsidP="00190642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4560B" w:rsidRDefault="00B4560B" w:rsidP="00190642"/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t>Clwb Ieuenctid Rhiwabon – gwibgartiau</w:t>
            </w:r>
          </w:p>
          <w:p w:rsidR="00B4560B" w:rsidRPr="00E33D61" w:rsidRDefault="00B4560B" w:rsidP="00190642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t>Cynwysyddion</w:t>
            </w:r>
          </w:p>
          <w:p w:rsidR="00554600" w:rsidRDefault="009E5976" w:rsidP="00190642">
            <w:r>
              <w:rPr>
                <w:rFonts w:eastAsia="Arial"/>
                <w:bCs/>
                <w:iCs/>
                <w:lang w:val="cy-GB"/>
              </w:rPr>
              <w:t>Caeau Adwy</w:t>
            </w:r>
          </w:p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</w:tc>
      </w:tr>
      <w:tr w:rsidR="006148F0" w:rsidTr="00225EEB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t xml:space="preserve">Dydd Llun,          </w:t>
            </w:r>
            <w:bookmarkStart w:id="0" w:name="_GoBack"/>
            <w:bookmarkEnd w:id="0"/>
            <w:r>
              <w:rPr>
                <w:rFonts w:eastAsia="Arial"/>
                <w:bCs/>
                <w:iCs/>
                <w:lang w:val="cy-GB"/>
              </w:rPr>
              <w:t>24 Ebrill</w:t>
            </w:r>
          </w:p>
          <w:p w:rsidR="00B4560B" w:rsidRPr="001C67FB" w:rsidRDefault="00B4560B" w:rsidP="00190642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560B" w:rsidRDefault="00B4560B" w:rsidP="00190642"/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t>Pitsas</w:t>
            </w:r>
          </w:p>
          <w:p w:rsidR="00B4560B" w:rsidRPr="00E33D61" w:rsidRDefault="00B4560B" w:rsidP="00190642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t>Cynwysyddion</w:t>
            </w:r>
          </w:p>
          <w:p w:rsidR="00B4560B" w:rsidRDefault="009E5976" w:rsidP="00190642">
            <w:r>
              <w:rPr>
                <w:rFonts w:eastAsia="Arial"/>
                <w:bCs/>
                <w:iCs/>
                <w:lang w:val="cy-GB"/>
              </w:rPr>
              <w:t>Caeau Adwy</w:t>
            </w:r>
          </w:p>
        </w:tc>
      </w:tr>
    </w:tbl>
    <w:p w:rsidR="00C76BF0" w:rsidRPr="00807842" w:rsidRDefault="009E5976" w:rsidP="00190642">
      <w:r>
        <w:rPr>
          <w:rFonts w:eastAsia="Arial"/>
          <w:bCs/>
          <w:iCs/>
          <w:lang w:val="cy-GB"/>
        </w:rPr>
        <w:lastRenderedPageBreak/>
        <w:t xml:space="preserve">Am fwy o wybodaeth am yr holl weithgareddau uchod, ewch i www.wrecsamifanc.co.uk am ddiweddariadau rheolaidd ac am unrhyw newidiadau i'r rhaglen.   Ni fydd y wybodaeth gyswllt </w:t>
      </w:r>
      <w:r>
        <w:rPr>
          <w:rFonts w:eastAsia="Arial"/>
          <w:bCs/>
          <w:iCs/>
          <w:lang w:val="cy-GB"/>
        </w:rPr>
        <w:t>yn cael ei rhannu ag unrhyw barti arall.</w:t>
      </w:r>
    </w:p>
    <w:p w:rsidR="00C76BF0" w:rsidRPr="007D74B4" w:rsidRDefault="009E5976" w:rsidP="00190642">
      <w:r>
        <w:rPr>
          <w:rFonts w:eastAsia="Arial"/>
          <w:bCs/>
          <w:iCs/>
          <w:lang w:val="cy-GB"/>
        </w:rPr>
        <w:t>Yn olaf, byddem wrth ein boddau’n clywed eich syniadau am weithgareddau at y dyfodol, felly peidiwch â bod ofn eu rhannu.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9E5976">
      <w:r>
        <w:separator/>
      </w:r>
    </w:p>
  </w:endnote>
  <w:endnote w:type="continuationSeparator" w:id="0">
    <w:p w:rsidR="00000000" w:rsidRDefault="009E5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9E5976" w:rsidP="00190642">
    <w:pPr>
      <w:pStyle w:val="Footer"/>
      <w:rPr>
        <w:lang w:val="en-GB"/>
      </w:rPr>
    </w:pPr>
    <w:r>
      <w:rPr>
        <w:noProof/>
        <w:lang w:val="cy-GB" w:eastAsia="cy-GB"/>
      </w:rPr>
      <w:drawing>
        <wp:inline distT="0" distB="0" distL="0" distR="0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9E5976">
      <w:r>
        <w:separator/>
      </w:r>
    </w:p>
  </w:footnote>
  <w:footnote w:type="continuationSeparator" w:id="0">
    <w:p w:rsidR="00000000" w:rsidRDefault="009E59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9E5976" w:rsidP="00190642">
    <w:pPr>
      <w:pStyle w:val="Header"/>
    </w:pPr>
    <w:r w:rsidRPr="00DE3C04">
      <w:rPr>
        <w:noProof/>
        <w:lang w:val="cy-GB" w:eastAsia="cy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9E5976" w:rsidP="00190642">
    <w:pPr>
      <w:pStyle w:val="Header"/>
    </w:pPr>
    <w:r>
      <w:rPr>
        <w:noProof/>
        <w:lang w:val="cy-GB" w:eastAsia="cy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cy-GB" w:eastAsia="cy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190642">
    <w:pPr>
      <w:pStyle w:val="Header"/>
    </w:pPr>
  </w:p>
  <w:p w:rsidR="00F86700" w:rsidRDefault="009E5976" w:rsidP="00190642">
    <w:pPr>
      <w:pStyle w:val="Header"/>
    </w:pPr>
    <w:r>
      <w:t xml:space="preserve">                               </w:t>
    </w:r>
  </w:p>
  <w:p w:rsidR="00F86700" w:rsidRDefault="00F86700" w:rsidP="00190642">
    <w:pPr>
      <w:pStyle w:val="Header"/>
    </w:pPr>
  </w:p>
  <w:p w:rsidR="00DC2E54" w:rsidRDefault="00DC2E54" w:rsidP="001906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8778D"/>
    <w:rsid w:val="00090992"/>
    <w:rsid w:val="00092F21"/>
    <w:rsid w:val="000A1F71"/>
    <w:rsid w:val="000A33B0"/>
    <w:rsid w:val="000C3BA4"/>
    <w:rsid w:val="000D241E"/>
    <w:rsid w:val="000E229B"/>
    <w:rsid w:val="00111490"/>
    <w:rsid w:val="001251B9"/>
    <w:rsid w:val="00135172"/>
    <w:rsid w:val="00141945"/>
    <w:rsid w:val="00147151"/>
    <w:rsid w:val="00161B34"/>
    <w:rsid w:val="00167A66"/>
    <w:rsid w:val="001715E3"/>
    <w:rsid w:val="00176BE5"/>
    <w:rsid w:val="001811C4"/>
    <w:rsid w:val="00187444"/>
    <w:rsid w:val="00190642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25A3A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3055CA"/>
    <w:rsid w:val="00335E4F"/>
    <w:rsid w:val="00357F91"/>
    <w:rsid w:val="00362E17"/>
    <w:rsid w:val="00367CB3"/>
    <w:rsid w:val="00374343"/>
    <w:rsid w:val="00382CAD"/>
    <w:rsid w:val="003A4BB0"/>
    <w:rsid w:val="003B29D8"/>
    <w:rsid w:val="003D1646"/>
    <w:rsid w:val="00404144"/>
    <w:rsid w:val="00422661"/>
    <w:rsid w:val="00423215"/>
    <w:rsid w:val="00435AD3"/>
    <w:rsid w:val="004451C8"/>
    <w:rsid w:val="00445918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E1145"/>
    <w:rsid w:val="004F5185"/>
    <w:rsid w:val="004F780C"/>
    <w:rsid w:val="00505DF3"/>
    <w:rsid w:val="005120F0"/>
    <w:rsid w:val="00535C01"/>
    <w:rsid w:val="0055449E"/>
    <w:rsid w:val="00554600"/>
    <w:rsid w:val="00557E65"/>
    <w:rsid w:val="005650EB"/>
    <w:rsid w:val="00566903"/>
    <w:rsid w:val="005841B6"/>
    <w:rsid w:val="00587611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148F0"/>
    <w:rsid w:val="0063327B"/>
    <w:rsid w:val="00636651"/>
    <w:rsid w:val="00676666"/>
    <w:rsid w:val="0067694B"/>
    <w:rsid w:val="00685153"/>
    <w:rsid w:val="00686A0E"/>
    <w:rsid w:val="00686CB1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75A50"/>
    <w:rsid w:val="007764CA"/>
    <w:rsid w:val="007A7213"/>
    <w:rsid w:val="007A7508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0184"/>
    <w:rsid w:val="00807842"/>
    <w:rsid w:val="00816FD8"/>
    <w:rsid w:val="00821D5F"/>
    <w:rsid w:val="00876F70"/>
    <w:rsid w:val="008770EA"/>
    <w:rsid w:val="00886D19"/>
    <w:rsid w:val="00887B6B"/>
    <w:rsid w:val="008924E7"/>
    <w:rsid w:val="008934F2"/>
    <w:rsid w:val="008A0363"/>
    <w:rsid w:val="008B6BE0"/>
    <w:rsid w:val="008C2BFB"/>
    <w:rsid w:val="008C6978"/>
    <w:rsid w:val="008D5441"/>
    <w:rsid w:val="008E5D20"/>
    <w:rsid w:val="008E63C6"/>
    <w:rsid w:val="00956136"/>
    <w:rsid w:val="00972BD7"/>
    <w:rsid w:val="0099010A"/>
    <w:rsid w:val="009A22F8"/>
    <w:rsid w:val="009B4D8C"/>
    <w:rsid w:val="009C1B68"/>
    <w:rsid w:val="009C52B5"/>
    <w:rsid w:val="009D4433"/>
    <w:rsid w:val="009E3381"/>
    <w:rsid w:val="009E5976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33E31"/>
    <w:rsid w:val="00B43804"/>
    <w:rsid w:val="00B4560B"/>
    <w:rsid w:val="00B55C79"/>
    <w:rsid w:val="00B57B8A"/>
    <w:rsid w:val="00B61C2B"/>
    <w:rsid w:val="00B70D9E"/>
    <w:rsid w:val="00B77D08"/>
    <w:rsid w:val="00BB0778"/>
    <w:rsid w:val="00BC6BAD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D4812"/>
    <w:rsid w:val="00CE2053"/>
    <w:rsid w:val="00CE7834"/>
    <w:rsid w:val="00D22475"/>
    <w:rsid w:val="00D309C3"/>
    <w:rsid w:val="00D33177"/>
    <w:rsid w:val="00D4312D"/>
    <w:rsid w:val="00D605FC"/>
    <w:rsid w:val="00D87A85"/>
    <w:rsid w:val="00D969FD"/>
    <w:rsid w:val="00DB0570"/>
    <w:rsid w:val="00DB7D76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3CF"/>
    <w:rsid w:val="00ED5300"/>
    <w:rsid w:val="00EE12E7"/>
    <w:rsid w:val="00EE19DF"/>
    <w:rsid w:val="00EE7556"/>
    <w:rsid w:val="00F03B46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308DA9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190642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7C119F-8A49-4678-8403-3DACA8F24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5</TotalTime>
  <Pages>3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Heledd Haf Williams (Cyfieithydd/Translator)</cp:lastModifiedBy>
  <cp:revision>6</cp:revision>
  <cp:lastPrinted>2019-01-21T20:21:00Z</cp:lastPrinted>
  <dcterms:created xsi:type="dcterms:W3CDTF">2022-12-13T10:03:00Z</dcterms:created>
  <dcterms:modified xsi:type="dcterms:W3CDTF">2022-12-19T09:09:00Z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edProfile">
    <vt:lpwstr>2</vt:lpwstr>
  </property>
  <property fmtid="{D5CDD505-2E9C-101B-9397-08002B2CF9AE}" pid="3" name="Attribution">
    <vt:lpwstr>Copyright © 2003 KMT Software, Inc.</vt:lpwstr>
  </property>
  <property fmtid="{D5CDD505-2E9C-101B-9397-08002B2CF9AE}" pid="4" name="Creator">
    <vt:lpwstr>ORPRO 3.0</vt:lpwstr>
  </property>
  <property fmtid="{D5CDD505-2E9C-101B-9397-08002B2CF9AE}" pid="5" name="TemplateCategory">
    <vt:lpwstr/>
  </property>
</Properties>
</file>