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2623B1" w:rsidP="00D22475">
      <w:pPr>
        <w:pStyle w:val="Title"/>
      </w:pPr>
      <w:r>
        <w:rPr>
          <w:rFonts w:eastAsia="Arial"/>
          <w:iCs/>
          <w:lang w:val="cy-GB"/>
        </w:rPr>
        <w:t>Rhaglen Darpariaeth Ieuenctid</w:t>
      </w:r>
    </w:p>
    <w:p w:rsidR="00C76BF0" w:rsidRDefault="002623B1" w:rsidP="00D22475">
      <w:pPr>
        <w:pStyle w:val="Title"/>
      </w:pPr>
      <w:r>
        <w:rPr>
          <w:rFonts w:eastAsia="Arial"/>
          <w:iCs/>
          <w:lang w:val="cy-GB"/>
        </w:rPr>
        <w:t>Ionawr – Ebrill 2023</w:t>
      </w:r>
    </w:p>
    <w:p w:rsidR="00C76BF0" w:rsidRDefault="002623B1" w:rsidP="00D22475">
      <w:pPr>
        <w:pStyle w:val="Title"/>
      </w:pPr>
      <w:r>
        <w:rPr>
          <w:rFonts w:eastAsia="Arial"/>
          <w:iCs/>
          <w:lang w:val="cy-GB"/>
        </w:rPr>
        <w:t>Glyn Ceiriog</w:t>
      </w:r>
    </w:p>
    <w:p w:rsidR="00443B48" w:rsidRPr="00013F2C" w:rsidRDefault="00443B48" w:rsidP="00D22475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D549A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2623B1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2623B1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2623B1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</w:t>
            </w:r>
            <w:r>
              <w:rPr>
                <w:rFonts w:eastAsia="Arial"/>
                <w:bCs/>
                <w:iCs/>
                <w:lang w:val="cy-GB"/>
              </w:rPr>
              <w:t>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2623B1" w:rsidP="00D2247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D549A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A968B5" w:rsidRDefault="002623B1" w:rsidP="00D22475"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  <w:r w:rsidR="0030460E">
              <w:rPr>
                <w:rFonts w:eastAsia="Arial"/>
                <w:bCs/>
                <w:iCs/>
                <w:lang w:val="cy-GB"/>
              </w:rPr>
              <w:t xml:space="preserve">             </w:t>
            </w:r>
            <w:r>
              <w:rPr>
                <w:rFonts w:eastAsia="Arial"/>
                <w:bCs/>
                <w:iCs/>
                <w:lang w:val="cy-GB"/>
              </w:rPr>
              <w:t>9 Ionawr</w:t>
            </w:r>
          </w:p>
          <w:p w:rsidR="00A968B5" w:rsidRDefault="00A968B5" w:rsidP="00D22475"/>
        </w:tc>
        <w:tc>
          <w:tcPr>
            <w:tcW w:w="1343" w:type="pct"/>
            <w:shd w:val="clear" w:color="auto" w:fill="auto"/>
          </w:tcPr>
          <w:p w:rsidR="00A968B5" w:rsidRDefault="00A968B5" w:rsidP="00D22475"/>
          <w:p w:rsidR="00A968B5" w:rsidRDefault="002623B1" w:rsidP="00D22475">
            <w:r>
              <w:rPr>
                <w:rFonts w:eastAsia="Arial"/>
                <w:bCs/>
                <w:iCs/>
                <w:lang w:val="cy-GB"/>
              </w:rPr>
              <w:t>Cyfarfod Tîm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968B5" w:rsidRPr="00B55C79" w:rsidRDefault="002623B1" w:rsidP="00D22475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A968B5" w:rsidRDefault="00A968B5" w:rsidP="00D22475"/>
          <w:p w:rsidR="00A968B5" w:rsidRDefault="002623B1" w:rsidP="00D22475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A968B5" w:rsidRPr="00B55C79" w:rsidRDefault="00A968B5" w:rsidP="00D22475"/>
        </w:tc>
      </w:tr>
      <w:tr w:rsidR="00D549A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21B40" w:rsidRDefault="002623B1" w:rsidP="00D22475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30460E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10 Ionawr</w:t>
            </w:r>
          </w:p>
          <w:p w:rsidR="00721B40" w:rsidRDefault="00721B40" w:rsidP="00D22475"/>
          <w:p w:rsidR="00721B40" w:rsidRDefault="00721B40" w:rsidP="00D22475"/>
        </w:tc>
        <w:tc>
          <w:tcPr>
            <w:tcW w:w="1343" w:type="pct"/>
            <w:shd w:val="clear" w:color="auto" w:fill="auto"/>
          </w:tcPr>
          <w:p w:rsidR="00721B40" w:rsidRDefault="002623B1" w:rsidP="00D22475">
            <w:r>
              <w:rPr>
                <w:rFonts w:eastAsia="Arial"/>
                <w:bCs/>
                <w:iCs/>
                <w:lang w:val="cy-GB"/>
              </w:rPr>
              <w:t>‘Noson croeso’n ôl’</w:t>
            </w:r>
          </w:p>
          <w:p w:rsidR="00EF6CD8" w:rsidRDefault="002623B1" w:rsidP="00D22475">
            <w:r>
              <w:rPr>
                <w:rFonts w:eastAsia="Arial"/>
                <w:bCs/>
                <w:iCs/>
                <w:lang w:val="cy-GB"/>
              </w:rPr>
              <w:t>Siocled poeth a chŵn poeth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21B40" w:rsidRPr="00B55C79" w:rsidRDefault="002623B1" w:rsidP="00D22475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  <w:shd w:val="clear" w:color="auto" w:fill="auto"/>
          </w:tcPr>
          <w:p w:rsidR="00721B40" w:rsidRDefault="00721B40" w:rsidP="00D22475"/>
          <w:p w:rsidR="00662461" w:rsidRPr="00B55C79" w:rsidRDefault="002623B1" w:rsidP="00D22475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30460E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17 Ionawr</w:t>
            </w:r>
          </w:p>
          <w:p w:rsidR="00662461" w:rsidRPr="001C67FB" w:rsidRDefault="00662461" w:rsidP="00662461"/>
        </w:tc>
        <w:tc>
          <w:tcPr>
            <w:tcW w:w="1343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 xml:space="preserve">‘Gwneud pitsa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tortila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’</w:t>
            </w:r>
          </w:p>
          <w:p w:rsidR="00662461" w:rsidRDefault="00662461" w:rsidP="00662461"/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(Yn dibynnu ar y tywydd)</w:t>
            </w:r>
          </w:p>
          <w:p w:rsidR="00662461" w:rsidRDefault="00662461" w:rsidP="00662461"/>
          <w:p w:rsidR="00662461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  <w:shd w:val="clear" w:color="auto" w:fill="auto"/>
          </w:tcPr>
          <w:p w:rsidR="00662461" w:rsidRDefault="00662461" w:rsidP="00662461"/>
          <w:p w:rsidR="00662461" w:rsidRDefault="00662461" w:rsidP="00662461"/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30460E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24 Ionawr</w:t>
            </w:r>
          </w:p>
          <w:p w:rsidR="00662461" w:rsidRPr="001C67FB" w:rsidRDefault="00662461" w:rsidP="00662461"/>
        </w:tc>
        <w:tc>
          <w:tcPr>
            <w:tcW w:w="1343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‘Blwyddyn Newydd Tsieineaidd’</w:t>
            </w:r>
          </w:p>
          <w:p w:rsidR="00662461" w:rsidRDefault="00662461" w:rsidP="00662461"/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Gwneud llusernau a gweithgareddau eraill</w:t>
            </w:r>
          </w:p>
          <w:p w:rsidR="00662461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6.30pm –</w:t>
            </w:r>
            <w:r>
              <w:rPr>
                <w:rFonts w:eastAsia="Arial"/>
                <w:bCs/>
                <w:iCs/>
                <w:lang w:val="cy-GB"/>
              </w:rPr>
              <w:t xml:space="preserve"> 9.30pm</w:t>
            </w:r>
          </w:p>
        </w:tc>
        <w:tc>
          <w:tcPr>
            <w:tcW w:w="1364" w:type="pct"/>
            <w:shd w:val="clear" w:color="auto" w:fill="auto"/>
          </w:tcPr>
          <w:p w:rsidR="00662461" w:rsidRDefault="00662461" w:rsidP="00662461"/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30460E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31 Ionawr</w:t>
            </w:r>
          </w:p>
          <w:p w:rsidR="00662461" w:rsidRPr="00090992" w:rsidRDefault="00662461" w:rsidP="00662461"/>
        </w:tc>
        <w:tc>
          <w:tcPr>
            <w:tcW w:w="1343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‘Noson Burns’</w:t>
            </w:r>
          </w:p>
          <w:p w:rsidR="00662461" w:rsidRDefault="00662461" w:rsidP="00662461"/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Gemau, cwis a blasu hagis</w:t>
            </w:r>
          </w:p>
          <w:p w:rsidR="00662461" w:rsidRPr="00090992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  <w:shd w:val="clear" w:color="auto" w:fill="auto"/>
          </w:tcPr>
          <w:p w:rsidR="00662461" w:rsidRDefault="00662461" w:rsidP="00662461"/>
          <w:p w:rsidR="00662461" w:rsidRDefault="00662461" w:rsidP="00662461"/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Dydd Mawrth,</w:t>
            </w:r>
          </w:p>
          <w:p w:rsidR="00662461" w:rsidRPr="001C67FB" w:rsidRDefault="002623B1" w:rsidP="00662461">
            <w:r>
              <w:rPr>
                <w:rFonts w:eastAsia="Arial"/>
                <w:bCs/>
                <w:iCs/>
                <w:lang w:val="cy-GB"/>
              </w:rPr>
              <w:t xml:space="preserve">7 </w:t>
            </w:r>
            <w:r>
              <w:rPr>
                <w:rFonts w:eastAsia="Arial"/>
                <w:bCs/>
                <w:iCs/>
                <w:lang w:val="cy-GB"/>
              </w:rPr>
              <w:t>Chwefror</w:t>
            </w:r>
          </w:p>
        </w:tc>
        <w:tc>
          <w:tcPr>
            <w:tcW w:w="1343" w:type="pct"/>
            <w:shd w:val="clear" w:color="auto" w:fill="auto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‘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Malws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melys a “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s’mores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”’</w:t>
            </w:r>
          </w:p>
          <w:p w:rsidR="00662461" w:rsidRDefault="00662461" w:rsidP="00662461"/>
          <w:p w:rsidR="00662461" w:rsidRPr="00090992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lastRenderedPageBreak/>
              <w:t>6.30pm – 9.30pm</w:t>
            </w:r>
          </w:p>
        </w:tc>
        <w:tc>
          <w:tcPr>
            <w:tcW w:w="1364" w:type="pct"/>
            <w:shd w:val="clear" w:color="auto" w:fill="auto"/>
          </w:tcPr>
          <w:p w:rsidR="00662461" w:rsidRDefault="00662461" w:rsidP="00662461"/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193F33">
        <w:trPr>
          <w:trHeight w:val="301"/>
        </w:trPr>
        <w:tc>
          <w:tcPr>
            <w:tcW w:w="1166" w:type="pct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30460E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14 Chwefror</w:t>
            </w:r>
          </w:p>
          <w:p w:rsidR="00662461" w:rsidRPr="001C67FB" w:rsidRDefault="00662461" w:rsidP="00662461"/>
        </w:tc>
        <w:tc>
          <w:tcPr>
            <w:tcW w:w="1343" w:type="pct"/>
          </w:tcPr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‘Noson San Ffolant’</w:t>
            </w:r>
          </w:p>
          <w:p w:rsidR="00662461" w:rsidRDefault="00662461" w:rsidP="00662461"/>
          <w:p w:rsidR="00662461" w:rsidRDefault="002623B1" w:rsidP="00662461">
            <w:r>
              <w:rPr>
                <w:rFonts w:eastAsia="Arial"/>
                <w:bCs/>
                <w:iCs/>
                <w:lang w:val="cy-GB"/>
              </w:rPr>
              <w:t>Crefftau creadigol a chwis</w:t>
            </w:r>
          </w:p>
          <w:p w:rsidR="00662461" w:rsidRDefault="00662461" w:rsidP="00662461"/>
          <w:p w:rsidR="00662461" w:rsidRDefault="00662461" w:rsidP="00662461">
            <w:pPr>
              <w:jc w:val="both"/>
            </w:pPr>
          </w:p>
          <w:p w:rsidR="00662461" w:rsidRPr="00090992" w:rsidRDefault="00662461" w:rsidP="00662461"/>
        </w:tc>
        <w:tc>
          <w:tcPr>
            <w:tcW w:w="1127" w:type="pct"/>
            <w:vAlign w:val="center"/>
          </w:tcPr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</w:tcPr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662461" w:rsidRPr="00B55C79" w:rsidRDefault="002623B1" w:rsidP="00662461">
            <w:r>
              <w:rPr>
                <w:rFonts w:eastAsia="Arial"/>
                <w:bCs/>
                <w:iCs/>
                <w:lang w:val="cy-GB"/>
              </w:rPr>
              <w:t>Gwyliau Hanner Tymor Mis Chwefror – 1 wythnos</w:t>
            </w:r>
          </w:p>
        </w:tc>
      </w:tr>
      <w:tr w:rsidR="00D549A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30460E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28 Chwefror</w:t>
            </w:r>
          </w:p>
          <w:p w:rsidR="00BD4D68" w:rsidRPr="001C67FB" w:rsidRDefault="00BD4D68" w:rsidP="00BD4D68"/>
        </w:tc>
        <w:tc>
          <w:tcPr>
            <w:tcW w:w="1343" w:type="pct"/>
            <w:shd w:val="clear" w:color="auto" w:fill="FFFFFF" w:themeFill="background1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>‘Dydd Gŵyl Ddewi’</w:t>
            </w:r>
          </w:p>
          <w:p w:rsidR="00BD4D68" w:rsidRDefault="00BD4D68" w:rsidP="00BD4D68"/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>Cwis Cymreig</w:t>
            </w:r>
          </w:p>
          <w:p w:rsidR="00BD4D68" w:rsidRPr="003D1646" w:rsidRDefault="00BD4D68" w:rsidP="00BD4D68">
            <w:pPr>
              <w:jc w:val="both"/>
            </w:pP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BD4D68" w:rsidRPr="00090992" w:rsidRDefault="002623B1" w:rsidP="00BD4D68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BD4D68" w:rsidRDefault="00BD4D68" w:rsidP="00BD4D68"/>
          <w:p w:rsidR="00BD4D68" w:rsidRPr="00090992" w:rsidRDefault="002623B1" w:rsidP="00BD4D68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>Dydd Mawrth,</w:t>
            </w:r>
          </w:p>
          <w:p w:rsidR="00BD4D68" w:rsidRPr="001C67FB" w:rsidRDefault="002623B1" w:rsidP="00BD4D68">
            <w:r>
              <w:rPr>
                <w:rFonts w:eastAsia="Arial"/>
                <w:bCs/>
                <w:iCs/>
                <w:lang w:val="cy-GB"/>
              </w:rPr>
              <w:t>7 Mawrth</w:t>
            </w:r>
          </w:p>
        </w:tc>
        <w:tc>
          <w:tcPr>
            <w:tcW w:w="1343" w:type="pct"/>
            <w:shd w:val="clear" w:color="auto" w:fill="FFFFFF" w:themeFill="background1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>‘Diwrnod Bywyd Gwyllt y Byd’</w:t>
            </w:r>
          </w:p>
          <w:p w:rsidR="00BD4D68" w:rsidRDefault="00BD4D68" w:rsidP="00BD4D68"/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>(cyflwyno pryfed os yn bosibl)</w:t>
            </w:r>
          </w:p>
          <w:p w:rsidR="00BD4D68" w:rsidRDefault="00BD4D68" w:rsidP="00BD4D68"/>
          <w:p w:rsidR="00BD4D68" w:rsidRPr="001C67FB" w:rsidRDefault="00BD4D68" w:rsidP="00BD4D68"/>
        </w:tc>
        <w:tc>
          <w:tcPr>
            <w:tcW w:w="1127" w:type="pct"/>
            <w:shd w:val="clear" w:color="auto" w:fill="FFFFFF" w:themeFill="background1"/>
          </w:tcPr>
          <w:p w:rsidR="00BD4D68" w:rsidRDefault="00BD4D68" w:rsidP="0030460E">
            <w:pPr>
              <w:pStyle w:val="TableText"/>
            </w:pPr>
          </w:p>
          <w:p w:rsidR="00BD4D68" w:rsidRPr="001C67FB" w:rsidRDefault="002623B1" w:rsidP="0030460E">
            <w:r>
              <w:rPr>
                <w:rFonts w:eastAsia="Arial"/>
                <w:lang w:val="cy-GB"/>
              </w:rPr>
              <w:t>6.30pm – 9.30pm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BD4D68" w:rsidRDefault="00BD4D68" w:rsidP="00BD4D68"/>
          <w:p w:rsidR="00BD4D68" w:rsidRPr="001C67FB" w:rsidRDefault="002623B1" w:rsidP="00BD4D68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193F33">
        <w:trPr>
          <w:trHeight w:val="301"/>
        </w:trPr>
        <w:tc>
          <w:tcPr>
            <w:tcW w:w="1166" w:type="pct"/>
          </w:tcPr>
          <w:p w:rsidR="00BD4D68" w:rsidRPr="001C67FB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1D60AA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14 Mawrth</w:t>
            </w:r>
          </w:p>
        </w:tc>
        <w:tc>
          <w:tcPr>
            <w:tcW w:w="1343" w:type="pct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>‘Diwrnod Ailgylchu Byd-eang’</w:t>
            </w:r>
          </w:p>
          <w:p w:rsidR="00BD4D68" w:rsidRDefault="00BD4D68" w:rsidP="00BD4D68"/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>Cwis a gweithdy hwyliog ac addysgiadol am effaith ailgylchu</w:t>
            </w:r>
          </w:p>
          <w:p w:rsidR="00BD4D68" w:rsidRPr="00E33D61" w:rsidRDefault="00BD4D68" w:rsidP="00BD4D68">
            <w:pPr>
              <w:jc w:val="both"/>
            </w:pPr>
          </w:p>
        </w:tc>
        <w:tc>
          <w:tcPr>
            <w:tcW w:w="1127" w:type="pct"/>
            <w:vAlign w:val="center"/>
          </w:tcPr>
          <w:p w:rsidR="00BD4D68" w:rsidRPr="00B55C79" w:rsidRDefault="002623B1" w:rsidP="00BD4D68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</w:tcPr>
          <w:p w:rsidR="00BD4D68" w:rsidRDefault="00BD4D68" w:rsidP="00BD4D68"/>
          <w:p w:rsidR="00BD4D68" w:rsidRPr="00B55C79" w:rsidRDefault="002623B1" w:rsidP="00BD4D68">
            <w:r>
              <w:rPr>
                <w:rFonts w:eastAsia="Arial"/>
                <w:bCs/>
                <w:iCs/>
                <w:lang w:val="cy-GB"/>
              </w:rPr>
              <w:t>Parc Glyn Ceiriog</w:t>
            </w:r>
          </w:p>
        </w:tc>
      </w:tr>
      <w:tr w:rsidR="00D549A7" w:rsidTr="00193F33">
        <w:trPr>
          <w:trHeight w:val="301"/>
        </w:trPr>
        <w:tc>
          <w:tcPr>
            <w:tcW w:w="1166" w:type="pct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A96719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21 Mawrth</w:t>
            </w:r>
          </w:p>
          <w:p w:rsidR="00BD4D68" w:rsidRPr="001C67FB" w:rsidRDefault="00BD4D68" w:rsidP="00BD4D68"/>
        </w:tc>
        <w:tc>
          <w:tcPr>
            <w:tcW w:w="1343" w:type="pct"/>
          </w:tcPr>
          <w:p w:rsidR="00BD4D68" w:rsidRPr="00E33D61" w:rsidRDefault="002623B1" w:rsidP="00BD4D68">
            <w:r>
              <w:rPr>
                <w:rFonts w:eastAsia="Arial"/>
                <w:bCs/>
                <w:iCs/>
                <w:lang w:val="cy-GB"/>
              </w:rPr>
              <w:t>Noson Gynllunio Person Ifanc</w:t>
            </w:r>
          </w:p>
        </w:tc>
        <w:tc>
          <w:tcPr>
            <w:tcW w:w="1127" w:type="pct"/>
            <w:vAlign w:val="center"/>
          </w:tcPr>
          <w:p w:rsidR="00BD4D68" w:rsidRPr="00B55C79" w:rsidRDefault="00BD4D68" w:rsidP="00BD4D68"/>
        </w:tc>
        <w:tc>
          <w:tcPr>
            <w:tcW w:w="1364" w:type="pct"/>
          </w:tcPr>
          <w:p w:rsidR="00BD4D68" w:rsidRPr="00B55C79" w:rsidRDefault="00BD4D68" w:rsidP="00BD4D68"/>
        </w:tc>
      </w:tr>
      <w:tr w:rsidR="00D549A7" w:rsidTr="002E52EF">
        <w:trPr>
          <w:trHeight w:val="301"/>
        </w:trPr>
        <w:tc>
          <w:tcPr>
            <w:tcW w:w="1166" w:type="pct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  <w:r w:rsidR="00A96719">
              <w:rPr>
                <w:rFonts w:eastAsia="Arial"/>
                <w:bCs/>
                <w:iCs/>
                <w:lang w:val="cy-GB"/>
              </w:rPr>
              <w:t xml:space="preserve">    </w:t>
            </w:r>
            <w:r>
              <w:rPr>
                <w:rFonts w:eastAsia="Arial"/>
                <w:bCs/>
                <w:iCs/>
                <w:lang w:val="cy-GB"/>
              </w:rPr>
              <w:t>28 Mawrth</w:t>
            </w:r>
          </w:p>
          <w:p w:rsidR="00BD4D68" w:rsidRPr="001C67FB" w:rsidRDefault="00BD4D68" w:rsidP="00BD4D68"/>
        </w:tc>
        <w:tc>
          <w:tcPr>
            <w:tcW w:w="1343" w:type="pct"/>
          </w:tcPr>
          <w:p w:rsidR="00BD4D68" w:rsidRPr="00E33D61" w:rsidRDefault="002623B1" w:rsidP="00BD4D68">
            <w:r>
              <w:rPr>
                <w:rFonts w:eastAsia="Arial"/>
                <w:bCs/>
                <w:iCs/>
                <w:lang w:val="cy-GB"/>
              </w:rPr>
              <w:t>Ynghau</w:t>
            </w:r>
          </w:p>
        </w:tc>
        <w:tc>
          <w:tcPr>
            <w:tcW w:w="1127" w:type="pct"/>
            <w:vAlign w:val="center"/>
          </w:tcPr>
          <w:p w:rsidR="00BD4D68" w:rsidRPr="00B55C79" w:rsidRDefault="00BD4D68" w:rsidP="00BD4D68"/>
        </w:tc>
        <w:tc>
          <w:tcPr>
            <w:tcW w:w="1364" w:type="pct"/>
          </w:tcPr>
          <w:p w:rsidR="00BD4D68" w:rsidRPr="00B55C79" w:rsidRDefault="00BD4D68" w:rsidP="00BD4D68"/>
        </w:tc>
      </w:tr>
      <w:tr w:rsidR="00D549A7" w:rsidTr="004F4845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BD4D68" w:rsidRPr="00B55C79" w:rsidRDefault="002623B1" w:rsidP="00BD4D68">
            <w:r>
              <w:rPr>
                <w:rFonts w:eastAsia="Arial"/>
                <w:bCs/>
                <w:iCs/>
                <w:lang w:val="cy-GB"/>
              </w:rPr>
              <w:lastRenderedPageBreak/>
              <w:t>Taith y tu allan i’r Sir – I’w gadarnhau</w:t>
            </w:r>
          </w:p>
        </w:tc>
      </w:tr>
      <w:tr w:rsidR="00D549A7" w:rsidTr="004F4845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BD4D68" w:rsidRPr="00D22475" w:rsidRDefault="002623B1" w:rsidP="00BD4D68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bCs/>
                <w:iCs/>
                <w:lang w:val="cy-GB"/>
              </w:rPr>
              <w:t>Gwyliau’r Pasg</w:t>
            </w:r>
          </w:p>
        </w:tc>
      </w:tr>
      <w:tr w:rsidR="00D549A7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Dydd Mawrth,     </w:t>
            </w:r>
            <w:r>
              <w:rPr>
                <w:rFonts w:eastAsia="Arial"/>
                <w:bCs/>
                <w:iCs/>
                <w:lang w:val="cy-GB"/>
              </w:rPr>
              <w:t>18 Ebrill</w:t>
            </w:r>
          </w:p>
          <w:p w:rsidR="00BD4D68" w:rsidRPr="001C67FB" w:rsidRDefault="00BD4D68" w:rsidP="00BD4D6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‘Taith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McDonald’s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’</w:t>
            </w:r>
          </w:p>
          <w:p w:rsidR="00BD4D68" w:rsidRDefault="00BD4D68" w:rsidP="00BD4D68"/>
          <w:p w:rsidR="00BD4D68" w:rsidRPr="00E33D61" w:rsidRDefault="00BD4D68" w:rsidP="00BD4D68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BD4D68" w:rsidRPr="00B55C79" w:rsidRDefault="002623B1" w:rsidP="00BD4D68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D4D68" w:rsidRDefault="00BD4D68" w:rsidP="00BD4D68"/>
          <w:p w:rsidR="00BD4D68" w:rsidRPr="00B55C79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Cyfarfod ym mharc Glyn, yna ymlaen i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McDonald’s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y Waun</w:t>
            </w:r>
          </w:p>
        </w:tc>
      </w:tr>
      <w:tr w:rsidR="00D549A7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Dydd </w:t>
            </w:r>
            <w:r>
              <w:rPr>
                <w:rFonts w:eastAsia="Arial"/>
                <w:bCs/>
                <w:iCs/>
                <w:lang w:val="cy-GB"/>
              </w:rPr>
              <w:t xml:space="preserve">Mawrth,     </w:t>
            </w:r>
            <w:bookmarkStart w:id="0" w:name="_GoBack"/>
            <w:bookmarkEnd w:id="0"/>
            <w:r>
              <w:rPr>
                <w:rFonts w:eastAsia="Arial"/>
                <w:bCs/>
                <w:iCs/>
                <w:lang w:val="cy-GB"/>
              </w:rPr>
              <w:t>25 Ebrill</w:t>
            </w:r>
          </w:p>
          <w:p w:rsidR="00BD4D68" w:rsidRPr="001C67FB" w:rsidRDefault="00BD4D68" w:rsidP="00BD4D6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‘Cŵn Poeth a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Byrgyrs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’</w:t>
            </w:r>
          </w:p>
          <w:p w:rsidR="00BD4D68" w:rsidRDefault="00BD4D68" w:rsidP="00BD4D68"/>
          <w:p w:rsidR="00BD4D68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Selsig a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byrgyrs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‘go iawn’ i’w coginio ar dân agored</w:t>
            </w:r>
          </w:p>
          <w:p w:rsidR="00BD4D68" w:rsidRDefault="00BD4D68" w:rsidP="00BD4D68"/>
          <w:p w:rsidR="00BD4D68" w:rsidRPr="00E33D61" w:rsidRDefault="00BD4D68" w:rsidP="00BD4D68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D4D68" w:rsidRPr="00B55C79" w:rsidRDefault="002623B1" w:rsidP="00BD4D68">
            <w:r>
              <w:rPr>
                <w:rFonts w:eastAsia="Arial"/>
                <w:bCs/>
                <w:iCs/>
                <w:lang w:val="cy-GB"/>
              </w:rPr>
              <w:t>6.30pm – 9.30pm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D4D68" w:rsidRDefault="00BD4D68" w:rsidP="00BD4D68"/>
          <w:p w:rsidR="00AA36D1" w:rsidRPr="00B55C79" w:rsidRDefault="002623B1" w:rsidP="00BD4D68">
            <w:r>
              <w:rPr>
                <w:rFonts w:eastAsia="Arial"/>
                <w:bCs/>
                <w:iCs/>
                <w:lang w:val="cy-GB"/>
              </w:rPr>
              <w:t xml:space="preserve">Cyfarfod ym mharc Glyn, yna ymlaen i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McDonald’s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y Waun</w:t>
            </w:r>
          </w:p>
        </w:tc>
      </w:tr>
    </w:tbl>
    <w:p w:rsidR="00C76BF0" w:rsidRPr="00807842" w:rsidRDefault="002623B1" w:rsidP="00D22475">
      <w:r>
        <w:rPr>
          <w:rFonts w:eastAsia="Arial"/>
          <w:bCs/>
          <w:iCs/>
          <w:lang w:val="cy-GB"/>
        </w:rPr>
        <w:t xml:space="preserve">Am fwy o wybodaeth am yr holl weithgareddau uchod, ewch i www.wrecsamifanc.co.uk am ddiweddariadau rheolaidd ac am unrhyw newidiadau i'r rhaglen.   Ni fydd y wybodaeth gyswllt yn cael ei rhannu ag unrhyw barti </w:t>
      </w:r>
      <w:r>
        <w:rPr>
          <w:rFonts w:eastAsia="Arial"/>
          <w:bCs/>
          <w:iCs/>
          <w:lang w:val="cy-GB"/>
        </w:rPr>
        <w:t>arall.</w:t>
      </w:r>
    </w:p>
    <w:p w:rsidR="00C76BF0" w:rsidRPr="007D74B4" w:rsidRDefault="002623B1" w:rsidP="00D22475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623B1">
      <w:r>
        <w:separator/>
      </w:r>
    </w:p>
  </w:endnote>
  <w:endnote w:type="continuationSeparator" w:id="0">
    <w:p w:rsidR="00000000" w:rsidRDefault="00262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2623B1" w:rsidP="00D22475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623B1">
      <w:r>
        <w:separator/>
      </w:r>
    </w:p>
  </w:footnote>
  <w:footnote w:type="continuationSeparator" w:id="0">
    <w:p w:rsidR="00000000" w:rsidRDefault="00262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2623B1" w:rsidP="00D22475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2623B1" w:rsidP="00D22475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D22475">
    <w:pPr>
      <w:pStyle w:val="Header"/>
    </w:pPr>
  </w:p>
  <w:p w:rsidR="00F86700" w:rsidRDefault="002623B1" w:rsidP="00D22475">
    <w:pPr>
      <w:pStyle w:val="Header"/>
    </w:pPr>
    <w:r>
      <w:t xml:space="preserve">                               </w:t>
    </w:r>
  </w:p>
  <w:p w:rsidR="00F86700" w:rsidRDefault="00F86700" w:rsidP="00D22475">
    <w:pPr>
      <w:pStyle w:val="Header"/>
    </w:pPr>
  </w:p>
  <w:p w:rsidR="00DC2E54" w:rsidRDefault="00DC2E54" w:rsidP="00D2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78D"/>
    <w:rsid w:val="00090992"/>
    <w:rsid w:val="000A1F71"/>
    <w:rsid w:val="000A33B0"/>
    <w:rsid w:val="000C3B0B"/>
    <w:rsid w:val="000C3BA4"/>
    <w:rsid w:val="000D241E"/>
    <w:rsid w:val="000E229B"/>
    <w:rsid w:val="00100393"/>
    <w:rsid w:val="00111490"/>
    <w:rsid w:val="00112707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D60AA"/>
    <w:rsid w:val="001E1D24"/>
    <w:rsid w:val="001E7403"/>
    <w:rsid w:val="001F664F"/>
    <w:rsid w:val="001F6A4F"/>
    <w:rsid w:val="001F6C72"/>
    <w:rsid w:val="002122E4"/>
    <w:rsid w:val="00230857"/>
    <w:rsid w:val="00242154"/>
    <w:rsid w:val="002623B1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460E"/>
    <w:rsid w:val="003055CA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3B48"/>
    <w:rsid w:val="004451C8"/>
    <w:rsid w:val="00462119"/>
    <w:rsid w:val="00464F54"/>
    <w:rsid w:val="00467BE4"/>
    <w:rsid w:val="00475B5A"/>
    <w:rsid w:val="00477A2F"/>
    <w:rsid w:val="00480600"/>
    <w:rsid w:val="00487D63"/>
    <w:rsid w:val="0049277A"/>
    <w:rsid w:val="004C53F4"/>
    <w:rsid w:val="004C7E87"/>
    <w:rsid w:val="004E1145"/>
    <w:rsid w:val="004F48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651"/>
    <w:rsid w:val="0066246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1B40"/>
    <w:rsid w:val="007244A9"/>
    <w:rsid w:val="007428C7"/>
    <w:rsid w:val="00751B26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56508"/>
    <w:rsid w:val="00876F70"/>
    <w:rsid w:val="008770EA"/>
    <w:rsid w:val="00886D19"/>
    <w:rsid w:val="008901B1"/>
    <w:rsid w:val="008924E7"/>
    <w:rsid w:val="008934F2"/>
    <w:rsid w:val="008A0363"/>
    <w:rsid w:val="008B6BE0"/>
    <w:rsid w:val="008C6978"/>
    <w:rsid w:val="008D5441"/>
    <w:rsid w:val="008E5D20"/>
    <w:rsid w:val="008E63C6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719"/>
    <w:rsid w:val="00A968B5"/>
    <w:rsid w:val="00A96B7A"/>
    <w:rsid w:val="00AA1F40"/>
    <w:rsid w:val="00AA2592"/>
    <w:rsid w:val="00AA36D1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62303"/>
    <w:rsid w:val="00B70D9E"/>
    <w:rsid w:val="00B77D08"/>
    <w:rsid w:val="00BB0778"/>
    <w:rsid w:val="00BC6BAD"/>
    <w:rsid w:val="00BD4D68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0950"/>
    <w:rsid w:val="00CD4812"/>
    <w:rsid w:val="00CE7834"/>
    <w:rsid w:val="00D22475"/>
    <w:rsid w:val="00D309C3"/>
    <w:rsid w:val="00D33177"/>
    <w:rsid w:val="00D4312D"/>
    <w:rsid w:val="00D549A7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EF6CD8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6EDBD8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2475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30460E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8EFC8-E26E-4BE5-8C49-85B29FD6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7</cp:revision>
  <cp:lastPrinted>2019-01-21T20:21:00Z</cp:lastPrinted>
  <dcterms:created xsi:type="dcterms:W3CDTF">2022-12-13T10:04:00Z</dcterms:created>
  <dcterms:modified xsi:type="dcterms:W3CDTF">2022-12-19T10:47:00Z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