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0F3B47" w:rsidP="002F008C">
      <w:pPr>
        <w:pStyle w:val="Title"/>
      </w:pPr>
      <w:r>
        <w:rPr>
          <w:rFonts w:eastAsia="Arial"/>
          <w:lang w:val="cy-GB"/>
        </w:rPr>
        <w:t>Rhaglen Darpariaeth Ieuenctid</w:t>
      </w:r>
    </w:p>
    <w:p w:rsidR="00C76BF0" w:rsidRDefault="000F3B47" w:rsidP="002F008C">
      <w:pPr>
        <w:pStyle w:val="Title"/>
      </w:pPr>
      <w:r>
        <w:rPr>
          <w:rFonts w:eastAsia="Arial"/>
          <w:lang w:val="cy-GB"/>
        </w:rPr>
        <w:t>Ionawr – Ebrill 2023</w:t>
      </w:r>
    </w:p>
    <w:p w:rsidR="00800184" w:rsidRPr="00013F2C" w:rsidRDefault="000F3B47" w:rsidP="002F008C">
      <w:pPr>
        <w:pStyle w:val="Title"/>
      </w:pPr>
      <w:r>
        <w:rPr>
          <w:rFonts w:eastAsia="Arial"/>
          <w:lang w:val="cy-GB"/>
        </w:rPr>
        <w:t>Llai</w:t>
      </w:r>
    </w:p>
    <w:p w:rsidR="00C76BF0" w:rsidRPr="00013F2C" w:rsidRDefault="00C76BF0" w:rsidP="002F008C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1F7A8A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0F3B47" w:rsidP="002F008C">
            <w:pPr>
              <w:pStyle w:val="TableHeader"/>
            </w:pPr>
            <w:r>
              <w:rPr>
                <w:rFonts w:eastAsia="Arial"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0F3B47" w:rsidP="002F008C">
            <w:pPr>
              <w:pStyle w:val="TableHeader"/>
            </w:pPr>
            <w:r>
              <w:rPr>
                <w:rFonts w:eastAsia="Arial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0F3B47" w:rsidP="002F008C">
            <w:pPr>
              <w:pStyle w:val="TableHeader"/>
            </w:pPr>
            <w:r>
              <w:rPr>
                <w:rFonts w:eastAsia="Arial"/>
                <w:lang w:val="cy-GB"/>
              </w:rPr>
              <w:t>Am</w:t>
            </w:r>
            <w:r>
              <w:rPr>
                <w:rFonts w:eastAsia="Arial"/>
                <w:lang w:val="cy-GB"/>
              </w:rPr>
              <w:t>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0F3B47" w:rsidP="002F008C">
            <w:pPr>
              <w:pStyle w:val="TableHeader"/>
            </w:pPr>
            <w:r>
              <w:rPr>
                <w:rFonts w:eastAsia="Arial"/>
                <w:lang w:val="cy-GB"/>
              </w:rPr>
              <w:t>Lleoliad</w:t>
            </w:r>
          </w:p>
        </w:tc>
      </w:tr>
      <w:tr w:rsidR="001F7A8A" w:rsidTr="001B391F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1B391F" w:rsidRDefault="000F3B47" w:rsidP="002F008C">
            <w:r>
              <w:rPr>
                <w:rFonts w:eastAsia="Arial"/>
                <w:lang w:val="cy-GB"/>
              </w:rPr>
              <w:t>Dydd Llun,</w:t>
            </w:r>
          </w:p>
          <w:p w:rsidR="00975AFA" w:rsidRDefault="000F3B47" w:rsidP="002F008C">
            <w:r>
              <w:rPr>
                <w:rFonts w:eastAsia="Arial"/>
                <w:lang w:val="cy-GB"/>
              </w:rPr>
              <w:t>9 Ionawr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975AFA" w:rsidRDefault="000F3B47" w:rsidP="002F008C">
            <w:r>
              <w:rPr>
                <w:rFonts w:eastAsia="Arial"/>
                <w:lang w:val="cy-GB"/>
              </w:rPr>
              <w:t>YNGHAU</w:t>
            </w:r>
          </w:p>
          <w:p w:rsidR="00975AFA" w:rsidRDefault="000F3B47" w:rsidP="002F008C">
            <w:r>
              <w:rPr>
                <w:rFonts w:eastAsia="Arial"/>
                <w:lang w:val="cy-GB"/>
              </w:rPr>
              <w:t>Cyfarfod Tîm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975AFA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975AFA" w:rsidRDefault="00975AFA" w:rsidP="002F008C"/>
          <w:p w:rsidR="00975AFA" w:rsidRDefault="000F3B47" w:rsidP="002F008C">
            <w:r>
              <w:rPr>
                <w:rFonts w:eastAsia="Arial"/>
                <w:lang w:val="cy-GB"/>
              </w:rPr>
              <w:t>Canolfan Ragoriaeth Rhiwabon</w:t>
            </w:r>
          </w:p>
          <w:p w:rsidR="00975AFA" w:rsidRPr="00B55C79" w:rsidRDefault="00975AFA" w:rsidP="002F008C"/>
        </w:tc>
      </w:tr>
      <w:tr w:rsidR="001F7A8A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0F3B47" w:rsidP="002F008C">
            <w:r>
              <w:rPr>
                <w:rFonts w:eastAsia="Arial"/>
                <w:lang w:val="cy-GB"/>
              </w:rPr>
              <w:t>Dydd Iau,</w:t>
            </w:r>
          </w:p>
          <w:p w:rsidR="0049277A" w:rsidRDefault="000F3B47" w:rsidP="002F008C">
            <w:r>
              <w:rPr>
                <w:rFonts w:eastAsia="Arial"/>
                <w:lang w:val="cy-GB"/>
              </w:rPr>
              <w:t>12 Ionawr</w:t>
            </w:r>
          </w:p>
          <w:p w:rsidR="00557E65" w:rsidRPr="000D241E" w:rsidRDefault="00557E65" w:rsidP="002F008C"/>
        </w:tc>
        <w:tc>
          <w:tcPr>
            <w:tcW w:w="1343" w:type="pct"/>
            <w:shd w:val="clear" w:color="auto" w:fill="auto"/>
          </w:tcPr>
          <w:p w:rsidR="001B391F" w:rsidRDefault="001B391F" w:rsidP="002F008C"/>
          <w:p w:rsidR="00D22475" w:rsidRDefault="000F3B47" w:rsidP="002F008C">
            <w:r>
              <w:rPr>
                <w:rFonts w:eastAsia="Arial"/>
                <w:lang w:val="cy-GB"/>
              </w:rPr>
              <w:t>Croeso’n Ôl</w:t>
            </w:r>
          </w:p>
          <w:p w:rsidR="00527E1A" w:rsidRDefault="000F3B47" w:rsidP="002F008C">
            <w:r>
              <w:rPr>
                <w:rFonts w:eastAsia="Arial"/>
                <w:lang w:val="cy-GB"/>
              </w:rPr>
              <w:t>Siocled poeth a malws melys</w:t>
            </w:r>
          </w:p>
          <w:p w:rsidR="00D22475" w:rsidRPr="008A0363" w:rsidRDefault="00D22475" w:rsidP="002F008C"/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0F3B47" w:rsidP="002F008C">
            <w:pPr>
              <w:rPr>
                <w:vertAlign w:val="superscript"/>
              </w:rPr>
            </w:pPr>
            <w:r>
              <w:rPr>
                <w:rFonts w:eastAsia="Arial"/>
                <w:lang w:val="cy-GB"/>
              </w:rPr>
              <w:t>Dydd Llun,</w:t>
            </w:r>
          </w:p>
          <w:p w:rsidR="006067D3" w:rsidRDefault="000F3B47" w:rsidP="002F008C">
            <w:r>
              <w:rPr>
                <w:rFonts w:eastAsia="Arial"/>
                <w:lang w:val="cy-GB"/>
              </w:rPr>
              <w:t>16 Ionawr</w:t>
            </w:r>
          </w:p>
          <w:p w:rsidR="00800184" w:rsidRDefault="00800184" w:rsidP="002F008C"/>
          <w:p w:rsidR="001B391F" w:rsidRPr="001C67FB" w:rsidRDefault="001B391F" w:rsidP="002F008C"/>
        </w:tc>
        <w:tc>
          <w:tcPr>
            <w:tcW w:w="1343" w:type="pct"/>
            <w:shd w:val="clear" w:color="auto" w:fill="auto"/>
          </w:tcPr>
          <w:p w:rsidR="00032A94" w:rsidRDefault="00032A94" w:rsidP="002F008C"/>
          <w:p w:rsidR="00D22475" w:rsidRDefault="000F3B47" w:rsidP="002F008C">
            <w:r>
              <w:rPr>
                <w:rFonts w:eastAsia="Arial"/>
                <w:lang w:val="cy-GB"/>
              </w:rPr>
              <w:t>Pitsas ar y tân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1E1D24" w:rsidRPr="00B55C79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0F3B47" w:rsidP="002F008C">
            <w:r>
              <w:rPr>
                <w:rFonts w:eastAsia="Arial"/>
                <w:lang w:val="cy-GB"/>
              </w:rPr>
              <w:t>Dydd Iau,</w:t>
            </w:r>
          </w:p>
          <w:p w:rsidR="0049277A" w:rsidRDefault="000F3B47" w:rsidP="002F008C">
            <w:r>
              <w:rPr>
                <w:rFonts w:eastAsia="Arial"/>
                <w:lang w:val="cy-GB"/>
              </w:rPr>
              <w:t>19 Ionawr</w:t>
            </w:r>
          </w:p>
          <w:p w:rsidR="00557E65" w:rsidRPr="001C67FB" w:rsidRDefault="00557E65" w:rsidP="002F008C"/>
        </w:tc>
        <w:tc>
          <w:tcPr>
            <w:tcW w:w="1343" w:type="pct"/>
            <w:shd w:val="clear" w:color="auto" w:fill="auto"/>
          </w:tcPr>
          <w:p w:rsidR="006B12B6" w:rsidRDefault="006B12B6" w:rsidP="002F008C"/>
          <w:p w:rsidR="00D22475" w:rsidRDefault="000F3B47" w:rsidP="002F008C">
            <w:r>
              <w:rPr>
                <w:rFonts w:eastAsia="Arial"/>
                <w:lang w:val="cy-GB"/>
              </w:rPr>
              <w:t>Blwyddyn Newydd Tsieineaidd</w:t>
            </w:r>
            <w:r>
              <w:rPr>
                <w:rFonts w:eastAsia="Arial"/>
                <w:lang w:val="cy-GB"/>
              </w:rPr>
              <w:br/>
              <w:t>Coginio a chrefftau</w:t>
            </w:r>
          </w:p>
          <w:p w:rsidR="00D22475" w:rsidRPr="001C67FB" w:rsidRDefault="00D22475" w:rsidP="002F008C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0F3B47" w:rsidP="002F008C">
            <w:r>
              <w:rPr>
                <w:rFonts w:eastAsia="Arial"/>
                <w:lang w:val="cy-GB"/>
              </w:rPr>
              <w:t>Dydd Llun,</w:t>
            </w:r>
          </w:p>
          <w:p w:rsidR="000A33B0" w:rsidRDefault="000F3B47" w:rsidP="002F008C">
            <w:r>
              <w:rPr>
                <w:rFonts w:eastAsia="Arial"/>
                <w:lang w:val="cy-GB"/>
              </w:rPr>
              <w:t>23 Ionawr</w:t>
            </w:r>
          </w:p>
          <w:p w:rsidR="00557E65" w:rsidRPr="001C67FB" w:rsidRDefault="00557E65" w:rsidP="002F008C"/>
        </w:tc>
        <w:tc>
          <w:tcPr>
            <w:tcW w:w="1343" w:type="pct"/>
            <w:shd w:val="clear" w:color="auto" w:fill="auto"/>
          </w:tcPr>
          <w:p w:rsidR="0049277A" w:rsidRDefault="0049277A" w:rsidP="002F008C"/>
          <w:p w:rsidR="00D22475" w:rsidRDefault="000F3B47" w:rsidP="002F008C">
            <w:r>
              <w:rPr>
                <w:rFonts w:eastAsia="Arial"/>
                <w:lang w:val="cy-GB"/>
              </w:rPr>
              <w:t>Noson Burns, gweithgareddau a sesiynau blasu</w:t>
            </w:r>
          </w:p>
          <w:p w:rsidR="00D22475" w:rsidRDefault="00D22475" w:rsidP="002F008C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0F3B47" w:rsidP="002F008C">
            <w:r>
              <w:rPr>
                <w:rFonts w:eastAsia="Arial"/>
                <w:lang w:val="cy-GB"/>
              </w:rPr>
              <w:t>Dydd Iau,</w:t>
            </w:r>
          </w:p>
          <w:p w:rsidR="00EE7556" w:rsidRDefault="000F3B47" w:rsidP="002F008C">
            <w:r>
              <w:rPr>
                <w:rFonts w:eastAsia="Arial"/>
                <w:lang w:val="cy-GB"/>
              </w:rPr>
              <w:t>26 Ionawr</w:t>
            </w:r>
          </w:p>
          <w:p w:rsidR="00557E65" w:rsidRPr="00956136" w:rsidRDefault="00557E65" w:rsidP="002F008C"/>
        </w:tc>
        <w:tc>
          <w:tcPr>
            <w:tcW w:w="1343" w:type="pct"/>
            <w:shd w:val="clear" w:color="auto" w:fill="auto"/>
          </w:tcPr>
          <w:p w:rsidR="0049277A" w:rsidRDefault="0049277A" w:rsidP="002F008C"/>
          <w:p w:rsidR="00D22475" w:rsidRDefault="000F3B47" w:rsidP="002F008C">
            <w:r>
              <w:rPr>
                <w:rFonts w:eastAsia="Arial"/>
                <w:lang w:val="cy-GB"/>
              </w:rPr>
              <w:t>Sesiwn yn y Fic (i’w gadarnhau)</w:t>
            </w:r>
          </w:p>
          <w:p w:rsidR="00D22475" w:rsidRDefault="00D22475" w:rsidP="002F008C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Y Fic</w:t>
            </w:r>
          </w:p>
        </w:tc>
      </w:tr>
      <w:tr w:rsidR="001F7A8A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0F3B47" w:rsidP="002F008C">
            <w:r>
              <w:rPr>
                <w:rFonts w:eastAsia="Arial"/>
                <w:lang w:val="cy-GB"/>
              </w:rPr>
              <w:lastRenderedPageBreak/>
              <w:t>Dydd L</w:t>
            </w:r>
            <w:r>
              <w:rPr>
                <w:rFonts w:eastAsia="Arial"/>
                <w:lang w:val="cy-GB"/>
              </w:rPr>
              <w:t>lun,</w:t>
            </w:r>
          </w:p>
          <w:p w:rsidR="0049277A" w:rsidRDefault="000F3B47" w:rsidP="002F008C">
            <w:r>
              <w:rPr>
                <w:rFonts w:eastAsia="Arial"/>
                <w:lang w:val="cy-GB"/>
              </w:rPr>
              <w:t>30 Ionawr</w:t>
            </w:r>
          </w:p>
          <w:p w:rsidR="00557E65" w:rsidRPr="00090992" w:rsidRDefault="00557E65" w:rsidP="002F008C"/>
        </w:tc>
        <w:tc>
          <w:tcPr>
            <w:tcW w:w="1343" w:type="pct"/>
            <w:shd w:val="clear" w:color="auto" w:fill="auto"/>
          </w:tcPr>
          <w:p w:rsidR="0049277A" w:rsidRDefault="0049277A" w:rsidP="002F008C"/>
          <w:p w:rsidR="00D22475" w:rsidRPr="00090992" w:rsidRDefault="000F3B47" w:rsidP="002F008C">
            <w:r>
              <w:rPr>
                <w:rFonts w:eastAsia="Arial"/>
                <w:lang w:val="cy-GB"/>
              </w:rPr>
              <w:t>Bingo – bydd gwobr i’r enillydd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0F3B47" w:rsidP="002F008C">
            <w:r>
              <w:rPr>
                <w:rFonts w:eastAsia="Arial"/>
                <w:lang w:val="cy-GB"/>
              </w:rPr>
              <w:t>Dydd Iau,</w:t>
            </w:r>
          </w:p>
          <w:p w:rsidR="0049277A" w:rsidRDefault="000F3B47" w:rsidP="002F008C">
            <w:r>
              <w:rPr>
                <w:rFonts w:eastAsia="Arial"/>
                <w:lang w:val="cy-GB"/>
              </w:rPr>
              <w:t>2 Chwefror</w:t>
            </w:r>
          </w:p>
          <w:p w:rsidR="00557E65" w:rsidRPr="003B29D8" w:rsidRDefault="00557E65" w:rsidP="002F008C"/>
        </w:tc>
        <w:tc>
          <w:tcPr>
            <w:tcW w:w="1343" w:type="pct"/>
            <w:shd w:val="clear" w:color="auto" w:fill="auto"/>
          </w:tcPr>
          <w:p w:rsidR="001B391F" w:rsidRDefault="001B391F" w:rsidP="002F008C"/>
          <w:p w:rsidR="00D22475" w:rsidRDefault="000F3B47" w:rsidP="002F008C">
            <w:r>
              <w:rPr>
                <w:rFonts w:eastAsia="Arial"/>
                <w:lang w:val="cy-GB"/>
              </w:rPr>
              <w:t>Taith gerdded ym mharc Dyfroedd Alun</w:t>
            </w:r>
          </w:p>
          <w:p w:rsidR="00D22475" w:rsidRPr="00090992" w:rsidRDefault="00D22475" w:rsidP="002F008C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Dyfroedd Alun</w:t>
            </w:r>
          </w:p>
        </w:tc>
      </w:tr>
      <w:tr w:rsidR="001F7A8A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0F3B47" w:rsidP="002F008C">
            <w:r>
              <w:rPr>
                <w:rFonts w:eastAsia="Arial"/>
                <w:lang w:val="cy-GB"/>
              </w:rPr>
              <w:t>Dydd Llun,</w:t>
            </w:r>
          </w:p>
          <w:p w:rsidR="0049277A" w:rsidRDefault="000F3B47" w:rsidP="002F008C">
            <w:r>
              <w:rPr>
                <w:rFonts w:eastAsia="Arial"/>
                <w:lang w:val="cy-GB"/>
              </w:rPr>
              <w:t>6 Chwefror</w:t>
            </w:r>
          </w:p>
          <w:p w:rsidR="00557E65" w:rsidRPr="001C67FB" w:rsidRDefault="00557E65" w:rsidP="002F008C"/>
        </w:tc>
        <w:tc>
          <w:tcPr>
            <w:tcW w:w="1343" w:type="pct"/>
            <w:shd w:val="clear" w:color="auto" w:fill="auto"/>
          </w:tcPr>
          <w:p w:rsidR="00DC2E54" w:rsidRDefault="00DC2E54" w:rsidP="002F008C"/>
          <w:p w:rsidR="00D22475" w:rsidRDefault="000F3B47" w:rsidP="002F008C">
            <w:r>
              <w:rPr>
                <w:rFonts w:eastAsia="Arial"/>
                <w:lang w:val="cy-GB"/>
              </w:rPr>
              <w:t>Taith fach leol</w:t>
            </w:r>
          </w:p>
          <w:p w:rsidR="00527E1A" w:rsidRDefault="00527E1A" w:rsidP="002F008C"/>
          <w:p w:rsidR="00D22475" w:rsidRPr="00090992" w:rsidRDefault="00D22475" w:rsidP="002F008C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I’w gadarnhau</w:t>
            </w:r>
            <w:r>
              <w:rPr>
                <w:rFonts w:eastAsia="Arial"/>
                <w:lang w:val="cy-GB"/>
              </w:rPr>
              <w:br/>
              <w:t>Pobl ifanc i ddewis</w:t>
            </w:r>
          </w:p>
        </w:tc>
      </w:tr>
      <w:tr w:rsidR="001F7A8A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0F3B47" w:rsidP="002F008C">
            <w:pPr>
              <w:rPr>
                <w:vertAlign w:val="superscript"/>
              </w:rPr>
            </w:pPr>
            <w:r>
              <w:rPr>
                <w:rFonts w:eastAsia="Arial"/>
                <w:lang w:val="cy-GB"/>
              </w:rPr>
              <w:t>Dydd Iau,</w:t>
            </w:r>
          </w:p>
          <w:p w:rsidR="0049277A" w:rsidRDefault="000F3B47" w:rsidP="002F008C">
            <w:r>
              <w:rPr>
                <w:rFonts w:eastAsia="Arial"/>
                <w:lang w:val="cy-GB"/>
              </w:rPr>
              <w:t>9 Chwefror</w:t>
            </w:r>
          </w:p>
          <w:p w:rsidR="00557E65" w:rsidRPr="001C67FB" w:rsidRDefault="00557E65" w:rsidP="002F008C"/>
        </w:tc>
        <w:tc>
          <w:tcPr>
            <w:tcW w:w="1343" w:type="pct"/>
            <w:shd w:val="clear" w:color="auto" w:fill="auto"/>
          </w:tcPr>
          <w:p w:rsidR="00A610DC" w:rsidRDefault="00A610DC" w:rsidP="002F008C"/>
          <w:p w:rsidR="00D22475" w:rsidRDefault="000F3B47" w:rsidP="002F008C">
            <w:r>
              <w:rPr>
                <w:rFonts w:eastAsia="Arial"/>
                <w:lang w:val="cy-GB"/>
              </w:rPr>
              <w:t>Ymwybyddiaeth Iechyd Meddwl</w:t>
            </w:r>
            <w:r>
              <w:rPr>
                <w:rFonts w:eastAsia="Arial"/>
                <w:lang w:val="cy-GB"/>
              </w:rPr>
              <w:br/>
              <w:t>Cwis</w:t>
            </w:r>
          </w:p>
          <w:p w:rsidR="00D22475" w:rsidRPr="00090992" w:rsidRDefault="00D22475" w:rsidP="002F008C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0A33B0" w:rsidRPr="00B55C79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193F33">
        <w:trPr>
          <w:trHeight w:val="301"/>
        </w:trPr>
        <w:tc>
          <w:tcPr>
            <w:tcW w:w="1166" w:type="pct"/>
          </w:tcPr>
          <w:p w:rsidR="001B391F" w:rsidRDefault="000F3B47" w:rsidP="002F008C">
            <w:r>
              <w:rPr>
                <w:rFonts w:eastAsia="Arial"/>
                <w:lang w:val="cy-GB"/>
              </w:rPr>
              <w:t>Dydd Llun,</w:t>
            </w:r>
          </w:p>
          <w:p w:rsidR="0049277A" w:rsidRDefault="000F3B47" w:rsidP="002F008C">
            <w:r>
              <w:rPr>
                <w:rFonts w:eastAsia="Arial"/>
                <w:lang w:val="cy-GB"/>
              </w:rPr>
              <w:t>13 Chwefror</w:t>
            </w:r>
          </w:p>
          <w:p w:rsidR="00686CB1" w:rsidRPr="001C67FB" w:rsidRDefault="00686CB1" w:rsidP="002F008C"/>
        </w:tc>
        <w:tc>
          <w:tcPr>
            <w:tcW w:w="1343" w:type="pct"/>
          </w:tcPr>
          <w:p w:rsidR="001B391F" w:rsidRDefault="001B391F" w:rsidP="002F008C"/>
          <w:p w:rsidR="00DC2E54" w:rsidRDefault="000F3B47" w:rsidP="002F008C">
            <w:r>
              <w:rPr>
                <w:rFonts w:eastAsia="Arial"/>
                <w:lang w:val="cy-GB"/>
              </w:rPr>
              <w:t>Sesiwn yn y Fic (i’w gadarnhau)</w:t>
            </w:r>
          </w:p>
          <w:p w:rsidR="00527E1A" w:rsidRDefault="000F3B47" w:rsidP="002F008C">
            <w:r>
              <w:rPr>
                <w:rFonts w:eastAsia="Arial"/>
                <w:lang w:val="cy-GB"/>
              </w:rPr>
              <w:t>Bisgedi San Ffolant</w:t>
            </w:r>
          </w:p>
          <w:p w:rsidR="00D22475" w:rsidRPr="00090992" w:rsidRDefault="00D22475" w:rsidP="002F008C"/>
        </w:tc>
        <w:tc>
          <w:tcPr>
            <w:tcW w:w="1127" w:type="pct"/>
            <w:vAlign w:val="center"/>
          </w:tcPr>
          <w:p w:rsidR="006067D3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0A33B0" w:rsidRPr="00B55C79" w:rsidRDefault="000F3B47" w:rsidP="002F008C">
            <w:r>
              <w:rPr>
                <w:rFonts w:eastAsia="Arial"/>
                <w:lang w:val="cy-GB"/>
              </w:rPr>
              <w:t>Y Fic</w:t>
            </w:r>
          </w:p>
        </w:tc>
      </w:tr>
      <w:tr w:rsidR="001F7A8A" w:rsidTr="00193F33">
        <w:trPr>
          <w:trHeight w:val="301"/>
        </w:trPr>
        <w:tc>
          <w:tcPr>
            <w:tcW w:w="1166" w:type="pct"/>
          </w:tcPr>
          <w:p w:rsidR="001B391F" w:rsidRDefault="000F3B47" w:rsidP="002F008C">
            <w:r>
              <w:rPr>
                <w:rFonts w:eastAsia="Arial"/>
                <w:lang w:val="cy-GB"/>
              </w:rPr>
              <w:t>Dydd I</w:t>
            </w:r>
            <w:r>
              <w:rPr>
                <w:rFonts w:eastAsia="Arial"/>
                <w:lang w:val="cy-GB"/>
              </w:rPr>
              <w:t>au,</w:t>
            </w:r>
          </w:p>
          <w:p w:rsidR="00EE7556" w:rsidRDefault="000F3B47" w:rsidP="002F008C">
            <w:r>
              <w:rPr>
                <w:rFonts w:eastAsia="Arial"/>
                <w:lang w:val="cy-GB"/>
              </w:rPr>
              <w:t>16 Chwefror</w:t>
            </w:r>
          </w:p>
          <w:p w:rsidR="00686CB1" w:rsidRPr="001C67FB" w:rsidRDefault="00686CB1" w:rsidP="002F008C"/>
        </w:tc>
        <w:tc>
          <w:tcPr>
            <w:tcW w:w="1343" w:type="pct"/>
          </w:tcPr>
          <w:p w:rsidR="006B12B6" w:rsidRDefault="006B12B6" w:rsidP="002F008C"/>
          <w:p w:rsidR="001B391F" w:rsidRDefault="000F3B47" w:rsidP="002F008C">
            <w:r>
              <w:rPr>
                <w:rFonts w:eastAsia="Arial"/>
                <w:lang w:val="cy-GB"/>
              </w:rPr>
              <w:t>Crempogau ar y tân</w:t>
            </w:r>
          </w:p>
          <w:p w:rsidR="00D22475" w:rsidRDefault="00FF2242" w:rsidP="002F008C">
            <w:r>
              <w:rPr>
                <w:rFonts w:eastAsia="Arial"/>
                <w:lang w:val="cy-GB"/>
              </w:rPr>
              <w:t xml:space="preserve"> </w:t>
            </w:r>
          </w:p>
          <w:p w:rsidR="00D22475" w:rsidRPr="00090992" w:rsidRDefault="00D22475" w:rsidP="002F008C"/>
        </w:tc>
        <w:tc>
          <w:tcPr>
            <w:tcW w:w="1127" w:type="pct"/>
            <w:vAlign w:val="center"/>
          </w:tcPr>
          <w:p w:rsidR="0049277A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0A33B0" w:rsidRPr="00B55C79" w:rsidRDefault="000F3B47" w:rsidP="002F008C">
            <w:r>
              <w:rPr>
                <w:rFonts w:eastAsia="Arial"/>
                <w:lang w:val="cy-GB"/>
              </w:rPr>
              <w:t>The</w:t>
            </w:r>
            <w:r>
              <w:rPr>
                <w:rFonts w:eastAsia="Arial"/>
                <w:lang w:val="cy-GB"/>
              </w:rPr>
              <w:t xml:space="preserve"> Rockery</w:t>
            </w:r>
          </w:p>
        </w:tc>
      </w:tr>
      <w:tr w:rsidR="001F7A8A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0F3B47" w:rsidP="002F008C">
            <w:r>
              <w:rPr>
                <w:rFonts w:eastAsia="Arial"/>
                <w:lang w:val="cy-GB"/>
              </w:rPr>
              <w:t>Gwyliau Hanner Tymor Mis Chwefror – 1 wythnos</w:t>
            </w:r>
          </w:p>
        </w:tc>
      </w:tr>
      <w:tr w:rsidR="001F7A8A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B391F" w:rsidRDefault="000F3B47" w:rsidP="002F008C">
            <w:r>
              <w:rPr>
                <w:rFonts w:eastAsia="Arial"/>
                <w:lang w:val="cy-GB"/>
              </w:rPr>
              <w:t>Dydd Llun,</w:t>
            </w:r>
          </w:p>
          <w:p w:rsidR="008A0363" w:rsidRDefault="000F3B47" w:rsidP="002F008C">
            <w:r>
              <w:rPr>
                <w:rFonts w:eastAsia="Arial"/>
                <w:lang w:val="cy-GB"/>
              </w:rPr>
              <w:t>27 Chwefror</w:t>
            </w:r>
          </w:p>
          <w:p w:rsidR="00686CB1" w:rsidRPr="001C67FB" w:rsidRDefault="00686CB1" w:rsidP="002F008C"/>
        </w:tc>
        <w:tc>
          <w:tcPr>
            <w:tcW w:w="1343" w:type="pct"/>
            <w:shd w:val="clear" w:color="auto" w:fill="FFFFFF" w:themeFill="background1"/>
          </w:tcPr>
          <w:p w:rsidR="005841B6" w:rsidRDefault="000F3B47" w:rsidP="002F008C">
            <w:r>
              <w:rPr>
                <w:rFonts w:eastAsia="Arial"/>
                <w:lang w:val="cy-GB"/>
              </w:rPr>
              <w:t>Crefftau Dydd Gŵyl Ddewi</w:t>
            </w:r>
          </w:p>
          <w:p w:rsidR="00D22475" w:rsidRDefault="00D22475" w:rsidP="002F008C"/>
          <w:p w:rsidR="00D22475" w:rsidRPr="003D1646" w:rsidRDefault="00D22475" w:rsidP="002F008C"/>
        </w:tc>
        <w:tc>
          <w:tcPr>
            <w:tcW w:w="1127" w:type="pct"/>
            <w:shd w:val="clear" w:color="auto" w:fill="FFFFFF" w:themeFill="background1"/>
            <w:vAlign w:val="center"/>
          </w:tcPr>
          <w:p w:rsidR="008A0363" w:rsidRPr="00090992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FFFFFF" w:themeFill="background1"/>
          </w:tcPr>
          <w:p w:rsidR="008A0363" w:rsidRPr="00090992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D1646" w:rsidRDefault="000F3B47" w:rsidP="002F008C">
            <w:r>
              <w:rPr>
                <w:rFonts w:eastAsia="Arial"/>
                <w:lang w:val="cy-GB"/>
              </w:rPr>
              <w:t xml:space="preserve">Dydd Iau, </w:t>
            </w:r>
            <w:r w:rsidR="00A12EB2">
              <w:rPr>
                <w:rFonts w:eastAsia="Arial"/>
                <w:lang w:val="cy-GB"/>
              </w:rPr>
              <w:t xml:space="preserve">             </w:t>
            </w:r>
            <w:r>
              <w:rPr>
                <w:rFonts w:eastAsia="Arial"/>
                <w:lang w:val="cy-GB"/>
              </w:rPr>
              <w:t>2 Mawrth</w:t>
            </w:r>
          </w:p>
          <w:p w:rsidR="00686CB1" w:rsidRPr="00686CB1" w:rsidRDefault="00686CB1" w:rsidP="002F008C"/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841B6" w:rsidRDefault="000F3B47" w:rsidP="002F008C">
            <w:r>
              <w:rPr>
                <w:rFonts w:eastAsia="Arial"/>
                <w:lang w:val="cy-GB"/>
              </w:rPr>
              <w:t>Gêm guddio yn The Rockery, bydd gwobr i’r enillydd!</w:t>
            </w:r>
          </w:p>
          <w:p w:rsidR="001B391F" w:rsidRPr="001C67FB" w:rsidRDefault="001B391F" w:rsidP="002F008C"/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1C67FB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1C67FB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B391F" w:rsidRDefault="000F3B47" w:rsidP="002F008C">
            <w:r>
              <w:rPr>
                <w:rFonts w:eastAsia="Arial"/>
                <w:lang w:val="cy-GB"/>
              </w:rPr>
              <w:lastRenderedPageBreak/>
              <w:t>Dydd Llun,</w:t>
            </w:r>
          </w:p>
          <w:p w:rsidR="005B4A5C" w:rsidRDefault="000F3B47" w:rsidP="002F008C">
            <w:r>
              <w:rPr>
                <w:rFonts w:eastAsia="Arial"/>
                <w:lang w:val="cy-GB"/>
              </w:rPr>
              <w:t>6 Mawrth</w:t>
            </w:r>
          </w:p>
          <w:p w:rsidR="00686CB1" w:rsidRPr="001C67FB" w:rsidRDefault="00686CB1" w:rsidP="002F008C"/>
        </w:tc>
        <w:tc>
          <w:tcPr>
            <w:tcW w:w="1343" w:type="pct"/>
            <w:shd w:val="clear" w:color="auto" w:fill="FFFFFF" w:themeFill="background1"/>
          </w:tcPr>
          <w:p w:rsidR="00D22475" w:rsidRPr="001C67FB" w:rsidRDefault="000F3B47" w:rsidP="002F008C">
            <w:r>
              <w:rPr>
                <w:rFonts w:eastAsia="Arial"/>
                <w:lang w:val="cy-GB"/>
              </w:rPr>
              <w:t>Adeiladu lloches ym mharc Dyfroedd Alun</w:t>
            </w:r>
          </w:p>
        </w:tc>
        <w:tc>
          <w:tcPr>
            <w:tcW w:w="1127" w:type="pct"/>
            <w:shd w:val="clear" w:color="auto" w:fill="FFFFFF" w:themeFill="background1"/>
          </w:tcPr>
          <w:p w:rsidR="008A0363" w:rsidRPr="001C67FB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FFFFFF" w:themeFill="background1"/>
          </w:tcPr>
          <w:p w:rsidR="008A0363" w:rsidRPr="001C67FB" w:rsidRDefault="000F3B47" w:rsidP="002F008C">
            <w:r>
              <w:rPr>
                <w:rFonts w:eastAsia="Arial"/>
                <w:lang w:val="cy-GB"/>
              </w:rPr>
              <w:t>Dyfroedd Alun</w:t>
            </w:r>
          </w:p>
        </w:tc>
      </w:tr>
      <w:tr w:rsidR="001F7A8A" w:rsidTr="00193F33">
        <w:trPr>
          <w:trHeight w:val="301"/>
        </w:trPr>
        <w:tc>
          <w:tcPr>
            <w:tcW w:w="1166" w:type="pct"/>
          </w:tcPr>
          <w:p w:rsidR="003D1646" w:rsidRDefault="000F3B47" w:rsidP="002F008C">
            <w:r>
              <w:rPr>
                <w:rFonts w:eastAsia="Arial"/>
                <w:lang w:val="cy-GB"/>
              </w:rPr>
              <w:t xml:space="preserve">Dydd Iau, </w:t>
            </w:r>
            <w:r w:rsidR="007D49D0">
              <w:rPr>
                <w:rFonts w:eastAsia="Arial"/>
                <w:lang w:val="cy-GB"/>
              </w:rPr>
              <w:t xml:space="preserve">             </w:t>
            </w:r>
            <w:r>
              <w:rPr>
                <w:rFonts w:eastAsia="Arial"/>
                <w:lang w:val="cy-GB"/>
              </w:rPr>
              <w:t>9 Mawrt</w:t>
            </w:r>
            <w:bookmarkStart w:id="0" w:name="_GoBack"/>
            <w:bookmarkEnd w:id="0"/>
            <w:r>
              <w:rPr>
                <w:rFonts w:eastAsia="Arial"/>
                <w:lang w:val="cy-GB"/>
              </w:rPr>
              <w:t>h</w:t>
            </w:r>
          </w:p>
          <w:p w:rsidR="00686CB1" w:rsidRPr="001C67FB" w:rsidRDefault="00686CB1" w:rsidP="002F008C"/>
        </w:tc>
        <w:tc>
          <w:tcPr>
            <w:tcW w:w="1343" w:type="pct"/>
          </w:tcPr>
          <w:p w:rsidR="003D1646" w:rsidRPr="00090992" w:rsidRDefault="000F3B47" w:rsidP="002F008C">
            <w:r>
              <w:rPr>
                <w:rFonts w:eastAsia="Arial"/>
                <w:lang w:val="cy-GB"/>
              </w:rPr>
              <w:t>Sesiwn yn y Fic (i’w gadarnhau)</w:t>
            </w:r>
          </w:p>
        </w:tc>
        <w:tc>
          <w:tcPr>
            <w:tcW w:w="1127" w:type="pct"/>
            <w:vAlign w:val="center"/>
          </w:tcPr>
          <w:p w:rsidR="003D1646" w:rsidRPr="00090992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3D1646" w:rsidRPr="00090992" w:rsidRDefault="000F3B47" w:rsidP="002F008C">
            <w:r>
              <w:rPr>
                <w:rFonts w:eastAsia="Arial"/>
                <w:lang w:val="cy-GB"/>
              </w:rPr>
              <w:t>Y Fic</w:t>
            </w:r>
          </w:p>
        </w:tc>
      </w:tr>
      <w:tr w:rsidR="001F7A8A" w:rsidTr="00193F33">
        <w:trPr>
          <w:trHeight w:val="301"/>
        </w:trPr>
        <w:tc>
          <w:tcPr>
            <w:tcW w:w="1166" w:type="pct"/>
          </w:tcPr>
          <w:p w:rsidR="00367CB3" w:rsidRDefault="000F3B47" w:rsidP="002F008C">
            <w:r>
              <w:rPr>
                <w:rFonts w:eastAsia="Arial"/>
                <w:lang w:val="cy-GB"/>
              </w:rPr>
              <w:t xml:space="preserve">Dydd </w:t>
            </w:r>
            <w:r>
              <w:rPr>
                <w:rFonts w:eastAsia="Arial"/>
                <w:lang w:val="cy-GB"/>
              </w:rPr>
              <w:t xml:space="preserve">Llun, </w:t>
            </w:r>
            <w:r w:rsidR="007D49D0">
              <w:rPr>
                <w:rFonts w:eastAsia="Arial"/>
                <w:lang w:val="cy-GB"/>
              </w:rPr>
              <w:t xml:space="preserve">         </w:t>
            </w:r>
            <w:r>
              <w:rPr>
                <w:rFonts w:eastAsia="Arial"/>
                <w:lang w:val="cy-GB"/>
              </w:rPr>
              <w:t>13 Mawrth</w:t>
            </w:r>
          </w:p>
          <w:p w:rsidR="00686CB1" w:rsidRPr="001C67FB" w:rsidRDefault="00686CB1" w:rsidP="002F008C"/>
        </w:tc>
        <w:tc>
          <w:tcPr>
            <w:tcW w:w="1343" w:type="pct"/>
          </w:tcPr>
          <w:p w:rsidR="0002174A" w:rsidRPr="00E33D61" w:rsidRDefault="000F3B47" w:rsidP="002F008C">
            <w:r>
              <w:rPr>
                <w:rFonts w:eastAsia="Arial"/>
                <w:lang w:val="cy-GB"/>
              </w:rPr>
              <w:t>Sialc golchadwy yn The Rockery</w:t>
            </w:r>
          </w:p>
        </w:tc>
        <w:tc>
          <w:tcPr>
            <w:tcW w:w="1127" w:type="pct"/>
            <w:vAlign w:val="center"/>
          </w:tcPr>
          <w:p w:rsidR="00367CB3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EE7556" w:rsidRPr="00B55C79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193F33">
        <w:trPr>
          <w:trHeight w:val="301"/>
        </w:trPr>
        <w:tc>
          <w:tcPr>
            <w:tcW w:w="1166" w:type="pct"/>
          </w:tcPr>
          <w:p w:rsidR="005841B6" w:rsidRDefault="000F3B47" w:rsidP="002F008C">
            <w:r>
              <w:rPr>
                <w:rFonts w:eastAsia="Arial"/>
                <w:lang w:val="cy-GB"/>
              </w:rPr>
              <w:t xml:space="preserve">Dydd Iau, </w:t>
            </w:r>
            <w:r w:rsidR="007D49D0">
              <w:rPr>
                <w:rFonts w:eastAsia="Arial"/>
                <w:lang w:val="cy-GB"/>
              </w:rPr>
              <w:t xml:space="preserve">           </w:t>
            </w:r>
            <w:r>
              <w:rPr>
                <w:rFonts w:eastAsia="Arial"/>
                <w:lang w:val="cy-GB"/>
              </w:rPr>
              <w:t>16 Mawrth</w:t>
            </w:r>
          </w:p>
          <w:p w:rsidR="00D22475" w:rsidRPr="001C67FB" w:rsidRDefault="00D22475" w:rsidP="002F008C"/>
        </w:tc>
        <w:tc>
          <w:tcPr>
            <w:tcW w:w="1343" w:type="pct"/>
          </w:tcPr>
          <w:p w:rsidR="005841B6" w:rsidRPr="00E33D61" w:rsidRDefault="000F3B47" w:rsidP="002F008C">
            <w:r>
              <w:rPr>
                <w:rFonts w:eastAsia="Arial"/>
                <w:lang w:val="cy-GB"/>
              </w:rPr>
              <w:t>Creu cardiau Sul y Mamau</w:t>
            </w:r>
          </w:p>
        </w:tc>
        <w:tc>
          <w:tcPr>
            <w:tcW w:w="1127" w:type="pct"/>
            <w:vAlign w:val="center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193F33">
        <w:trPr>
          <w:trHeight w:val="301"/>
        </w:trPr>
        <w:tc>
          <w:tcPr>
            <w:tcW w:w="1166" w:type="pct"/>
          </w:tcPr>
          <w:p w:rsidR="00B43804" w:rsidRDefault="000F3B47" w:rsidP="002F008C">
            <w:r>
              <w:rPr>
                <w:rFonts w:eastAsia="Arial"/>
                <w:lang w:val="cy-GB"/>
              </w:rPr>
              <w:t xml:space="preserve">Dydd Llun, </w:t>
            </w:r>
            <w:r w:rsidR="007D49D0">
              <w:rPr>
                <w:rFonts w:eastAsia="Arial"/>
                <w:lang w:val="cy-GB"/>
              </w:rPr>
              <w:t xml:space="preserve">         </w:t>
            </w:r>
            <w:r>
              <w:rPr>
                <w:rFonts w:eastAsia="Arial"/>
                <w:lang w:val="cy-GB"/>
              </w:rPr>
              <w:t>20 Mawrth</w:t>
            </w:r>
          </w:p>
          <w:p w:rsidR="00D22475" w:rsidRPr="001C67FB" w:rsidRDefault="00D22475" w:rsidP="002F008C"/>
        </w:tc>
        <w:tc>
          <w:tcPr>
            <w:tcW w:w="1343" w:type="pct"/>
          </w:tcPr>
          <w:p w:rsidR="005841B6" w:rsidRPr="00E33D61" w:rsidRDefault="000F3B47" w:rsidP="002F008C">
            <w:r>
              <w:rPr>
                <w:rFonts w:eastAsia="Arial"/>
                <w:lang w:val="cy-GB"/>
              </w:rPr>
              <w:t>Noson Gynllunio Person Ifanc</w:t>
            </w:r>
          </w:p>
        </w:tc>
        <w:tc>
          <w:tcPr>
            <w:tcW w:w="1127" w:type="pct"/>
            <w:vAlign w:val="center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B43804" w:rsidRDefault="000F3B47" w:rsidP="002F008C">
            <w:r>
              <w:rPr>
                <w:rFonts w:eastAsia="Arial"/>
                <w:lang w:val="cy-GB"/>
              </w:rPr>
              <w:t xml:space="preserve">Dydd Iau, </w:t>
            </w:r>
            <w:r w:rsidR="007D49D0">
              <w:rPr>
                <w:rFonts w:eastAsia="Arial"/>
                <w:lang w:val="cy-GB"/>
              </w:rPr>
              <w:t xml:space="preserve">           </w:t>
            </w:r>
            <w:r>
              <w:rPr>
                <w:rFonts w:eastAsia="Arial"/>
                <w:lang w:val="cy-GB"/>
              </w:rPr>
              <w:t>23 Mawrth</w:t>
            </w:r>
          </w:p>
          <w:p w:rsidR="00D22475" w:rsidRPr="001C67FB" w:rsidRDefault="00D22475" w:rsidP="002F008C"/>
        </w:tc>
        <w:tc>
          <w:tcPr>
            <w:tcW w:w="1343" w:type="pct"/>
            <w:shd w:val="clear" w:color="auto" w:fill="auto"/>
          </w:tcPr>
          <w:p w:rsidR="005841B6" w:rsidRPr="00E33D61" w:rsidRDefault="000F3B47" w:rsidP="002F008C">
            <w:r>
              <w:rPr>
                <w:rFonts w:eastAsia="Arial"/>
                <w:lang w:val="cy-GB"/>
              </w:rPr>
              <w:t xml:space="preserve">Taith i McDonald’s (y bobl ifanc i dalu eu </w:t>
            </w:r>
            <w:r>
              <w:rPr>
                <w:rFonts w:eastAsia="Arial"/>
                <w:lang w:val="cy-GB"/>
              </w:rPr>
              <w:t>hunain)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Wrecsam</w:t>
            </w:r>
          </w:p>
        </w:tc>
      </w:tr>
      <w:tr w:rsidR="001F7A8A" w:rsidTr="002E52EF">
        <w:trPr>
          <w:trHeight w:val="301"/>
        </w:trPr>
        <w:tc>
          <w:tcPr>
            <w:tcW w:w="1166" w:type="pct"/>
          </w:tcPr>
          <w:p w:rsidR="00B43804" w:rsidRDefault="000F3B47" w:rsidP="002F008C">
            <w:r>
              <w:rPr>
                <w:rFonts w:eastAsia="Arial"/>
                <w:lang w:val="cy-GB"/>
              </w:rPr>
              <w:t xml:space="preserve">Dydd Llun, </w:t>
            </w:r>
            <w:r w:rsidR="002F008C">
              <w:rPr>
                <w:rFonts w:eastAsia="Arial"/>
                <w:lang w:val="cy-GB"/>
              </w:rPr>
              <w:t xml:space="preserve">         </w:t>
            </w:r>
            <w:r>
              <w:rPr>
                <w:rFonts w:eastAsia="Arial"/>
                <w:lang w:val="cy-GB"/>
              </w:rPr>
              <w:t>27 Mawrth</w:t>
            </w:r>
          </w:p>
          <w:p w:rsidR="00D22475" w:rsidRPr="001C67FB" w:rsidRDefault="00D22475" w:rsidP="002F008C"/>
        </w:tc>
        <w:tc>
          <w:tcPr>
            <w:tcW w:w="1343" w:type="pct"/>
          </w:tcPr>
          <w:p w:rsidR="001B391F" w:rsidRDefault="001B391F" w:rsidP="002F008C"/>
          <w:p w:rsidR="005841B6" w:rsidRDefault="000F3B47" w:rsidP="002F008C">
            <w:r>
              <w:rPr>
                <w:rFonts w:eastAsia="Arial"/>
                <w:lang w:val="cy-GB"/>
              </w:rPr>
              <w:t>Cŵn poeth ar y tân</w:t>
            </w:r>
          </w:p>
          <w:p w:rsidR="001B391F" w:rsidRPr="00E33D61" w:rsidRDefault="001B391F" w:rsidP="002F008C"/>
        </w:tc>
        <w:tc>
          <w:tcPr>
            <w:tcW w:w="1127" w:type="pct"/>
            <w:vAlign w:val="center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1B391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B43804" w:rsidRDefault="000F3B47" w:rsidP="002F008C">
            <w:r>
              <w:rPr>
                <w:rFonts w:eastAsia="Arial"/>
                <w:lang w:val="cy-GB"/>
              </w:rPr>
              <w:t xml:space="preserve">Dydd Iau, </w:t>
            </w:r>
            <w:r w:rsidR="002F008C">
              <w:rPr>
                <w:rFonts w:eastAsia="Arial"/>
                <w:lang w:val="cy-GB"/>
              </w:rPr>
              <w:t xml:space="preserve">           </w:t>
            </w:r>
            <w:r>
              <w:rPr>
                <w:rFonts w:eastAsia="Arial"/>
                <w:lang w:val="cy-GB"/>
              </w:rPr>
              <w:t>30 Mawrth</w:t>
            </w:r>
          </w:p>
          <w:p w:rsidR="00D22475" w:rsidRPr="001C67FB" w:rsidRDefault="00D22475" w:rsidP="002F008C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1B391F" w:rsidRDefault="001B391F" w:rsidP="002F008C"/>
          <w:p w:rsidR="005841B6" w:rsidRPr="00E33D61" w:rsidRDefault="000F3B47" w:rsidP="002F008C">
            <w:r>
              <w:rPr>
                <w:rFonts w:eastAsia="Arial"/>
                <w:lang w:val="cy-GB"/>
              </w:rPr>
              <w:t>Ynghau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5841B6" w:rsidRPr="00B55C79" w:rsidRDefault="005841B6" w:rsidP="002F008C"/>
        </w:tc>
      </w:tr>
      <w:tr w:rsidR="001F7A8A" w:rsidTr="0084375E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D22475" w:rsidRPr="00B55C79" w:rsidRDefault="000F3B47" w:rsidP="002F008C">
            <w:r>
              <w:rPr>
                <w:rFonts w:eastAsia="Arial"/>
                <w:lang w:val="cy-GB"/>
              </w:rPr>
              <w:t>Taith y tu allan i’r Sir – I’w gadarnhau</w:t>
            </w:r>
          </w:p>
        </w:tc>
      </w:tr>
      <w:tr w:rsidR="001F7A8A" w:rsidTr="0084375E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D22475" w:rsidRPr="00D22475" w:rsidRDefault="000F3B47" w:rsidP="002F008C">
            <w:pPr>
              <w:rPr>
                <w:color w:val="A6A6A6" w:themeColor="background1" w:themeShade="A6"/>
              </w:rPr>
            </w:pPr>
            <w:r>
              <w:rPr>
                <w:rFonts w:eastAsia="Arial"/>
                <w:lang w:val="cy-GB"/>
              </w:rPr>
              <w:t>Gwyliau’r Pasg</w:t>
            </w:r>
          </w:p>
        </w:tc>
      </w:tr>
      <w:tr w:rsidR="001F7A8A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B391F" w:rsidRDefault="000F3B47" w:rsidP="002F008C">
            <w:pPr>
              <w:rPr>
                <w:vertAlign w:val="superscript"/>
              </w:rPr>
            </w:pPr>
            <w:r>
              <w:rPr>
                <w:rFonts w:eastAsia="Arial"/>
                <w:lang w:val="cy-GB"/>
              </w:rPr>
              <w:t>Dydd Llun,</w:t>
            </w:r>
          </w:p>
          <w:p w:rsidR="005841B6" w:rsidRDefault="000F3B47" w:rsidP="002F008C">
            <w:r>
              <w:rPr>
                <w:rFonts w:eastAsia="Arial"/>
                <w:lang w:val="cy-GB"/>
              </w:rPr>
              <w:t>17 Ebrill</w:t>
            </w:r>
          </w:p>
          <w:p w:rsidR="00D22475" w:rsidRPr="001C67FB" w:rsidRDefault="00D22475" w:rsidP="002F008C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Default="005841B6" w:rsidP="002F008C"/>
          <w:p w:rsidR="00D22475" w:rsidRDefault="000F3B47" w:rsidP="002F008C">
            <w:r>
              <w:rPr>
                <w:rFonts w:eastAsia="Arial"/>
                <w:lang w:val="cy-GB"/>
              </w:rPr>
              <w:t>Pêl-droed ar y Llecyn Gemau Amlddefnydd</w:t>
            </w:r>
          </w:p>
          <w:p w:rsidR="00D22475" w:rsidRPr="00E33D61" w:rsidRDefault="00D22475" w:rsidP="002F008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Canolfan Adnoddau Llai</w:t>
            </w:r>
          </w:p>
        </w:tc>
      </w:tr>
      <w:tr w:rsidR="001F7A8A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0F3B47" w:rsidP="002F008C">
            <w:r>
              <w:rPr>
                <w:rFonts w:eastAsia="Arial"/>
                <w:lang w:val="cy-GB"/>
              </w:rPr>
              <w:t xml:space="preserve">Dydd Iau,            </w:t>
            </w:r>
            <w:r>
              <w:rPr>
                <w:rFonts w:eastAsia="Arial"/>
                <w:lang w:val="cy-GB"/>
              </w:rPr>
              <w:t>20 Ebrill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22475" w:rsidRPr="00E33D61" w:rsidRDefault="000F3B47" w:rsidP="002F008C">
            <w:r>
              <w:rPr>
                <w:rFonts w:eastAsia="Arial"/>
                <w:lang w:val="cy-GB"/>
              </w:rPr>
              <w:t>Gweithgareddau ysgol goedwig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B391F" w:rsidRDefault="000F3B47" w:rsidP="002F008C">
            <w:r>
              <w:rPr>
                <w:rFonts w:eastAsia="Arial"/>
                <w:lang w:val="cy-GB"/>
              </w:rPr>
              <w:t>Dydd Llun,</w:t>
            </w:r>
          </w:p>
          <w:p w:rsidR="005841B6" w:rsidRDefault="000F3B47" w:rsidP="002F008C">
            <w:r>
              <w:rPr>
                <w:rFonts w:eastAsia="Arial"/>
                <w:lang w:val="cy-GB"/>
              </w:rPr>
              <w:t>24 Ebrill</w:t>
            </w:r>
          </w:p>
          <w:p w:rsidR="00D22475" w:rsidRPr="001C67FB" w:rsidRDefault="00D22475" w:rsidP="002F008C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5841B6" w:rsidP="002F008C"/>
          <w:p w:rsidR="00D22475" w:rsidRDefault="000F3B47" w:rsidP="002F008C">
            <w:r>
              <w:rPr>
                <w:rFonts w:eastAsia="Arial"/>
                <w:lang w:val="cy-GB"/>
              </w:rPr>
              <w:t>Noson gemau a chwaraeon</w:t>
            </w:r>
          </w:p>
          <w:p w:rsidR="00D22475" w:rsidRPr="00E33D61" w:rsidRDefault="00D22475" w:rsidP="002F008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lastRenderedPageBreak/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The Rockery</w:t>
            </w:r>
          </w:p>
        </w:tc>
      </w:tr>
      <w:tr w:rsidR="001F7A8A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0F3B47" w:rsidP="002F008C">
            <w:r>
              <w:rPr>
                <w:rFonts w:eastAsia="Arial"/>
                <w:lang w:val="cy-GB"/>
              </w:rPr>
              <w:t xml:space="preserve">Dydd Iau,           </w:t>
            </w:r>
            <w:r>
              <w:rPr>
                <w:rFonts w:eastAsia="Arial"/>
                <w:lang w:val="cy-GB"/>
              </w:rPr>
              <w:t xml:space="preserve"> 27 Ebrill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0F3B47" w:rsidP="002F008C">
            <w:r>
              <w:rPr>
                <w:rFonts w:eastAsia="Arial"/>
                <w:lang w:val="cy-GB"/>
              </w:rPr>
              <w:t>Barbeciw!!</w:t>
            </w:r>
          </w:p>
          <w:p w:rsidR="00D22475" w:rsidRDefault="00D22475" w:rsidP="002F008C"/>
          <w:p w:rsidR="00D22475" w:rsidRPr="00E33D61" w:rsidRDefault="00D22475" w:rsidP="002F008C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0F3B47" w:rsidP="002F008C">
            <w:r>
              <w:rPr>
                <w:rFonts w:eastAsia="Arial"/>
                <w:lang w:val="cy-GB"/>
              </w:rPr>
              <w:t>Dyfroedd Alun</w:t>
            </w:r>
          </w:p>
        </w:tc>
      </w:tr>
    </w:tbl>
    <w:p w:rsidR="00C76BF0" w:rsidRPr="00807842" w:rsidRDefault="000F3B47" w:rsidP="002F008C">
      <w:r>
        <w:rPr>
          <w:rFonts w:eastAsia="Arial"/>
          <w:lang w:val="cy-GB"/>
        </w:rPr>
        <w:t>Am fwy o wybodaeth am yr holl weithgareddau</w:t>
      </w:r>
      <w:r>
        <w:rPr>
          <w:rFonts w:eastAsia="Arial"/>
          <w:lang w:val="cy-GB"/>
        </w:rPr>
        <w:t xml:space="preserve"> uchod, ewch i www.wrecsamifanc.co.uk am ddiweddariadau rheolaidd ac am unrhyw newidiadau i'r rhaglen.   Ni fydd y wybodaeth gyswllt yn cael ei rhannu ag unrhyw barti arall.</w:t>
      </w:r>
    </w:p>
    <w:p w:rsidR="00C76BF0" w:rsidRPr="007D74B4" w:rsidRDefault="000F3B47" w:rsidP="002F008C">
      <w:r>
        <w:rPr>
          <w:rFonts w:eastAsia="Arial"/>
          <w:lang w:val="cy-GB"/>
        </w:rPr>
        <w:t>Yn ol</w:t>
      </w:r>
      <w:r>
        <w:rPr>
          <w:rFonts w:eastAsia="Arial"/>
          <w:lang w:val="cy-GB"/>
        </w:rPr>
        <w:t>af, byddem wrth ein boddau’n clywed eich syniadau am weithgareddau at y dyfodol, felly peidiwch â bod ofn eu rhannu.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F3B47" w:rsidP="002F008C">
      <w:r>
        <w:separator/>
      </w:r>
    </w:p>
  </w:endnote>
  <w:endnote w:type="continuationSeparator" w:id="0">
    <w:p w:rsidR="00000000" w:rsidRDefault="000F3B47" w:rsidP="002F0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0F3B47" w:rsidP="002F008C">
    <w:pPr>
      <w:pStyle w:val="Footer"/>
      <w:rPr>
        <w:lang w:val="en-GB"/>
      </w:rPr>
    </w:pPr>
    <w:r>
      <w:rPr>
        <w:noProof/>
        <w:lang w:val="cy-GB" w:eastAsia="cy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F3B47" w:rsidP="002F008C">
      <w:r>
        <w:separator/>
      </w:r>
    </w:p>
  </w:footnote>
  <w:footnote w:type="continuationSeparator" w:id="0">
    <w:p w:rsidR="00000000" w:rsidRDefault="000F3B47" w:rsidP="002F0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0F3B47" w:rsidP="002F008C">
    <w:pPr>
      <w:pStyle w:val="Header"/>
    </w:pPr>
    <w:r w:rsidRPr="00DE3C04">
      <w:rPr>
        <w:noProof/>
        <w:lang w:val="cy-GB" w:eastAsia="cy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0F3B47" w:rsidP="002F008C">
    <w:pPr>
      <w:pStyle w:val="Header"/>
    </w:pPr>
    <w:r>
      <w:rPr>
        <w:noProof/>
        <w:lang w:val="cy-GB" w:eastAsia="cy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cy-GB" w:eastAsia="cy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2F008C">
    <w:pPr>
      <w:pStyle w:val="Header"/>
    </w:pPr>
  </w:p>
  <w:p w:rsidR="00F86700" w:rsidRDefault="000F3B47" w:rsidP="002F008C">
    <w:pPr>
      <w:pStyle w:val="Header"/>
    </w:pPr>
    <w:r>
      <w:t xml:space="preserve">                               </w:t>
    </w:r>
  </w:p>
  <w:p w:rsidR="00F86700" w:rsidRDefault="00F86700" w:rsidP="002F008C">
    <w:pPr>
      <w:pStyle w:val="Header"/>
    </w:pPr>
  </w:p>
  <w:p w:rsidR="00DC2E54" w:rsidRDefault="00DC2E54" w:rsidP="002F00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41A9"/>
    <w:rsid w:val="00090992"/>
    <w:rsid w:val="000A1F71"/>
    <w:rsid w:val="000A33B0"/>
    <w:rsid w:val="000C3BA4"/>
    <w:rsid w:val="000D241E"/>
    <w:rsid w:val="000E229B"/>
    <w:rsid w:val="000F3B47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B391F"/>
    <w:rsid w:val="001C60B0"/>
    <w:rsid w:val="001C67FB"/>
    <w:rsid w:val="001C7525"/>
    <w:rsid w:val="001D044D"/>
    <w:rsid w:val="001D3138"/>
    <w:rsid w:val="001D5B4E"/>
    <w:rsid w:val="001E1D24"/>
    <w:rsid w:val="001E7403"/>
    <w:rsid w:val="001F664F"/>
    <w:rsid w:val="001F6A4F"/>
    <w:rsid w:val="001F6C72"/>
    <w:rsid w:val="001F7A8A"/>
    <w:rsid w:val="00205722"/>
    <w:rsid w:val="002109BB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008C"/>
    <w:rsid w:val="003055CA"/>
    <w:rsid w:val="00321BC8"/>
    <w:rsid w:val="00335E4F"/>
    <w:rsid w:val="00362E17"/>
    <w:rsid w:val="00367CB3"/>
    <w:rsid w:val="00374343"/>
    <w:rsid w:val="00382CAD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93272"/>
    <w:rsid w:val="004C53F4"/>
    <w:rsid w:val="004C7E87"/>
    <w:rsid w:val="004E1145"/>
    <w:rsid w:val="004F5185"/>
    <w:rsid w:val="004F780C"/>
    <w:rsid w:val="00505DF3"/>
    <w:rsid w:val="005120F0"/>
    <w:rsid w:val="00527E1A"/>
    <w:rsid w:val="00535C01"/>
    <w:rsid w:val="0055449E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E5EBE"/>
    <w:rsid w:val="005F0372"/>
    <w:rsid w:val="005F0FEE"/>
    <w:rsid w:val="006067D3"/>
    <w:rsid w:val="0063327B"/>
    <w:rsid w:val="00676666"/>
    <w:rsid w:val="0067694B"/>
    <w:rsid w:val="00685153"/>
    <w:rsid w:val="00686A0E"/>
    <w:rsid w:val="00686CB1"/>
    <w:rsid w:val="006A0459"/>
    <w:rsid w:val="006B04FD"/>
    <w:rsid w:val="006B12B6"/>
    <w:rsid w:val="006B2FF1"/>
    <w:rsid w:val="006B31EB"/>
    <w:rsid w:val="006D0603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49D0"/>
    <w:rsid w:val="007D5020"/>
    <w:rsid w:val="007D74B4"/>
    <w:rsid w:val="007E2F55"/>
    <w:rsid w:val="007F3640"/>
    <w:rsid w:val="00800184"/>
    <w:rsid w:val="00807842"/>
    <w:rsid w:val="00816FD8"/>
    <w:rsid w:val="00836B35"/>
    <w:rsid w:val="0084375E"/>
    <w:rsid w:val="0084704F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75AFA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2EB2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B440C"/>
    <w:rsid w:val="00AC651E"/>
    <w:rsid w:val="00AD2F7F"/>
    <w:rsid w:val="00AD3325"/>
    <w:rsid w:val="00AE30B8"/>
    <w:rsid w:val="00AE5A26"/>
    <w:rsid w:val="00AF7BA2"/>
    <w:rsid w:val="00B10BBA"/>
    <w:rsid w:val="00B33E31"/>
    <w:rsid w:val="00B43804"/>
    <w:rsid w:val="00B55C79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22475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2242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DE2750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2F008C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E3826-AF82-4762-8D7E-B73C21FE7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7</TotalTime>
  <Pages>4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Heledd Haf Williams (Cyfieithydd/Translator)</cp:lastModifiedBy>
  <cp:revision>10</cp:revision>
  <cp:lastPrinted>2019-01-21T20:21:00Z</cp:lastPrinted>
  <dcterms:created xsi:type="dcterms:W3CDTF">2022-12-13T10:05:00Z</dcterms:created>
  <dcterms:modified xsi:type="dcterms:W3CDTF">2022-12-19T12:54:00Z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