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8C5EE3" w:rsidP="00E55081">
      <w:pPr>
        <w:pStyle w:val="Title"/>
      </w:pPr>
      <w:r>
        <w:rPr>
          <w:rFonts w:eastAsia="Arial"/>
          <w:iCs/>
          <w:lang w:val="cy-GB"/>
        </w:rPr>
        <w:t>Rhaglen Darpariaeth Ieuenctid</w:t>
      </w:r>
    </w:p>
    <w:p w:rsidR="00C76BF0" w:rsidRDefault="008C5EE3" w:rsidP="00E55081">
      <w:pPr>
        <w:pStyle w:val="Title"/>
      </w:pPr>
      <w:r>
        <w:rPr>
          <w:rFonts w:eastAsia="Arial"/>
          <w:iCs/>
          <w:lang w:val="cy-GB"/>
        </w:rPr>
        <w:t>Ionawr – Ebrill 2023</w:t>
      </w:r>
    </w:p>
    <w:p w:rsidR="00C76BF0" w:rsidRDefault="008C5EE3" w:rsidP="00E55081">
      <w:pPr>
        <w:pStyle w:val="Title"/>
      </w:pPr>
      <w:r>
        <w:rPr>
          <w:rFonts w:eastAsia="Arial"/>
          <w:iCs/>
          <w:lang w:val="cy-GB"/>
        </w:rPr>
        <w:t>Rhosllannerchrugog</w:t>
      </w:r>
    </w:p>
    <w:p w:rsidR="00443B48" w:rsidRPr="00013F2C" w:rsidRDefault="00443B48" w:rsidP="00E55081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B03994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8C5EE3" w:rsidP="00E5508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8C5EE3" w:rsidP="00E5508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8C5EE3" w:rsidP="00E5508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</w:t>
            </w:r>
            <w:r>
              <w:rPr>
                <w:rFonts w:eastAsia="Arial"/>
                <w:bCs/>
                <w:iCs/>
                <w:lang w:val="cy-GB"/>
              </w:rPr>
              <w:t>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8C5EE3" w:rsidP="00E55081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B0399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861EB2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        </w:t>
            </w:r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</w:tc>
        <w:tc>
          <w:tcPr>
            <w:tcW w:w="1343" w:type="pct"/>
            <w:shd w:val="clear" w:color="auto" w:fill="auto"/>
          </w:tcPr>
          <w:p w:rsidR="00861EB2" w:rsidRDefault="00861EB2" w:rsidP="00E55081"/>
          <w:p w:rsidR="00861EB2" w:rsidRDefault="008C5EE3" w:rsidP="00E55081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861EB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861EB2" w:rsidRDefault="00861EB2" w:rsidP="00E55081"/>
          <w:p w:rsidR="00861EB2" w:rsidRDefault="008C5EE3" w:rsidP="00E5508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861EB2" w:rsidRPr="00B55C79" w:rsidRDefault="008C5EE3" w:rsidP="00E55081">
            <w:r>
              <w:tab/>
            </w:r>
            <w:r>
              <w:tab/>
            </w:r>
            <w:r>
              <w:tab/>
            </w:r>
          </w:p>
        </w:tc>
      </w:tr>
      <w:tr w:rsidR="00B0399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21B40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</w:t>
            </w:r>
            <w:r>
              <w:rPr>
                <w:rFonts w:eastAsia="Arial"/>
                <w:bCs/>
                <w:iCs/>
                <w:lang w:val="cy-GB"/>
              </w:rPr>
              <w:t>11 Ionawr</w:t>
            </w:r>
          </w:p>
          <w:p w:rsidR="00721B40" w:rsidRDefault="00721B40" w:rsidP="00E55081"/>
          <w:p w:rsidR="00721B40" w:rsidRDefault="00721B40" w:rsidP="00E55081"/>
        </w:tc>
        <w:tc>
          <w:tcPr>
            <w:tcW w:w="1343" w:type="pct"/>
            <w:shd w:val="clear" w:color="auto" w:fill="auto"/>
          </w:tcPr>
          <w:p w:rsidR="00721B40" w:rsidRDefault="008C5EE3" w:rsidP="00E55081">
            <w:r>
              <w:rPr>
                <w:rFonts w:eastAsia="Arial"/>
                <w:bCs/>
                <w:iCs/>
                <w:lang w:val="cy-GB"/>
              </w:rPr>
              <w:t>‘Croeso’n ôl’</w:t>
            </w:r>
          </w:p>
          <w:p w:rsidR="00830E42" w:rsidRDefault="00830E42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Siocled poeth a chŵn poeth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830E4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auto"/>
          </w:tcPr>
          <w:p w:rsidR="00721B40" w:rsidRDefault="00721B40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830E4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</w:t>
            </w:r>
            <w:r>
              <w:rPr>
                <w:rFonts w:eastAsia="Arial"/>
                <w:bCs/>
                <w:iCs/>
                <w:lang w:val="cy-GB"/>
              </w:rPr>
              <w:t>18 Ionawr</w:t>
            </w:r>
          </w:p>
          <w:p w:rsidR="00800184" w:rsidRPr="001C67FB" w:rsidRDefault="00800184" w:rsidP="00E55081"/>
        </w:tc>
        <w:tc>
          <w:tcPr>
            <w:tcW w:w="1343" w:type="pct"/>
            <w:shd w:val="clear" w:color="auto" w:fill="auto"/>
          </w:tcPr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‘Blwyddyn Newydd Tsieineaidd’</w:t>
            </w:r>
          </w:p>
          <w:p w:rsidR="00830E42" w:rsidRDefault="00830E42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Gwneud llusernau a gweithgareddau eraill</w:t>
            </w:r>
          </w:p>
          <w:p w:rsidR="00721B40" w:rsidRDefault="00721B40" w:rsidP="00E55081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auto"/>
          </w:tcPr>
          <w:p w:rsidR="001E1D24" w:rsidRDefault="001E1D24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830E4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</w:t>
            </w:r>
            <w:r>
              <w:rPr>
                <w:rFonts w:eastAsia="Arial"/>
                <w:bCs/>
                <w:iCs/>
                <w:lang w:val="cy-GB"/>
              </w:rPr>
              <w:t>25 Ionawr</w:t>
            </w:r>
          </w:p>
          <w:p w:rsidR="00557E65" w:rsidRPr="001C67FB" w:rsidRDefault="00557E65" w:rsidP="00E55081"/>
        </w:tc>
        <w:tc>
          <w:tcPr>
            <w:tcW w:w="1343" w:type="pct"/>
            <w:shd w:val="clear" w:color="auto" w:fill="auto"/>
          </w:tcPr>
          <w:p w:rsidR="0049277A" w:rsidRDefault="008C5EE3" w:rsidP="00E55081">
            <w:r>
              <w:rPr>
                <w:rFonts w:eastAsia="Arial"/>
                <w:bCs/>
                <w:iCs/>
                <w:lang w:val="cy-GB"/>
              </w:rPr>
              <w:t>‘Crefftau Creadigol’</w:t>
            </w:r>
          </w:p>
          <w:p w:rsidR="00830E42" w:rsidRDefault="00830E42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Gwneud cacennau Rice Krispies</w:t>
            </w:r>
          </w:p>
          <w:p w:rsidR="00D22475" w:rsidRDefault="00D22475" w:rsidP="00E55081"/>
          <w:p w:rsidR="00D22475" w:rsidRDefault="00D22475" w:rsidP="00E55081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auto"/>
          </w:tcPr>
          <w:p w:rsidR="0049277A" w:rsidRDefault="0049277A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830E4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  </w:t>
            </w:r>
            <w:r>
              <w:rPr>
                <w:rFonts w:eastAsia="Arial"/>
                <w:bCs/>
                <w:iCs/>
                <w:lang w:val="cy-GB"/>
              </w:rPr>
              <w:t>1 Chwefror</w:t>
            </w:r>
          </w:p>
          <w:p w:rsidR="00557E65" w:rsidRPr="00090992" w:rsidRDefault="00557E65" w:rsidP="00E55081"/>
        </w:tc>
        <w:tc>
          <w:tcPr>
            <w:tcW w:w="1343" w:type="pct"/>
            <w:shd w:val="clear" w:color="auto" w:fill="auto"/>
          </w:tcPr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‘Noson Burns’</w:t>
            </w:r>
          </w:p>
          <w:p w:rsidR="00830E42" w:rsidRDefault="00830E42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Gemau, cwis a blasu hagis</w:t>
            </w:r>
          </w:p>
          <w:p w:rsidR="0049277A" w:rsidRDefault="0049277A" w:rsidP="00E55081"/>
          <w:p w:rsidR="00D22475" w:rsidRPr="00090992" w:rsidRDefault="00D22475" w:rsidP="00E55081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auto"/>
          </w:tcPr>
          <w:p w:rsidR="0049277A" w:rsidRDefault="0049277A" w:rsidP="00E55081"/>
          <w:p w:rsidR="0008778D" w:rsidRDefault="0008778D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08778D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(wrth </w:t>
            </w:r>
            <w:r>
              <w:rPr>
                <w:rFonts w:eastAsia="Arial"/>
                <w:bCs/>
                <w:iCs/>
                <w:lang w:val="cy-GB"/>
              </w:rPr>
              <w:t>ymyl y bandstand)</w:t>
            </w:r>
          </w:p>
        </w:tc>
      </w:tr>
      <w:tr w:rsidR="00B0399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8C5EE3" w:rsidP="00E55081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  </w:t>
            </w:r>
            <w:r>
              <w:rPr>
                <w:rFonts w:eastAsia="Arial"/>
                <w:bCs/>
                <w:iCs/>
                <w:lang w:val="cy-GB"/>
              </w:rPr>
              <w:t>8 Chwefror</w:t>
            </w:r>
          </w:p>
          <w:p w:rsidR="00557E65" w:rsidRPr="001C67FB" w:rsidRDefault="00557E65" w:rsidP="00E55081"/>
        </w:tc>
        <w:tc>
          <w:tcPr>
            <w:tcW w:w="1343" w:type="pct"/>
            <w:shd w:val="clear" w:color="auto" w:fill="auto"/>
          </w:tcPr>
          <w:p w:rsidR="00DC2E54" w:rsidRDefault="008C5EE3" w:rsidP="00E55081">
            <w:r>
              <w:rPr>
                <w:rFonts w:eastAsia="Arial"/>
                <w:bCs/>
                <w:iCs/>
                <w:lang w:val="cy-GB"/>
              </w:rPr>
              <w:t>‘Noson San Ffolant’</w:t>
            </w:r>
          </w:p>
          <w:p w:rsidR="00830E42" w:rsidRDefault="00830E42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Crefftau creadigol a chwis</w:t>
            </w:r>
          </w:p>
          <w:p w:rsidR="00830E42" w:rsidRDefault="00830E42" w:rsidP="00E55081"/>
          <w:p w:rsidR="00D22475" w:rsidRDefault="00D22475" w:rsidP="00E55081"/>
          <w:p w:rsidR="00D22475" w:rsidRPr="00090992" w:rsidRDefault="00D22475" w:rsidP="00E55081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auto"/>
          </w:tcPr>
          <w:p w:rsidR="0049277A" w:rsidRDefault="0049277A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830E4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193F33">
        <w:trPr>
          <w:trHeight w:val="301"/>
        </w:trPr>
        <w:tc>
          <w:tcPr>
            <w:tcW w:w="1166" w:type="pct"/>
          </w:tcPr>
          <w:p w:rsidR="0049277A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</w:t>
            </w:r>
            <w:r>
              <w:rPr>
                <w:rFonts w:eastAsia="Arial"/>
                <w:bCs/>
                <w:iCs/>
                <w:lang w:val="cy-GB"/>
              </w:rPr>
              <w:t>15 Chwefror</w:t>
            </w:r>
          </w:p>
          <w:p w:rsidR="00686CB1" w:rsidRPr="001C67FB" w:rsidRDefault="00686CB1" w:rsidP="00E55081"/>
        </w:tc>
        <w:tc>
          <w:tcPr>
            <w:tcW w:w="1343" w:type="pct"/>
          </w:tcPr>
          <w:p w:rsidR="00DC2E54" w:rsidRDefault="008C5EE3" w:rsidP="00E55081">
            <w:r>
              <w:rPr>
                <w:rFonts w:eastAsia="Arial"/>
                <w:bCs/>
                <w:iCs/>
                <w:lang w:val="cy-GB"/>
              </w:rPr>
              <w:t>Diwrnod Gweithredoedd Caredig Digymell (17eg)</w:t>
            </w:r>
          </w:p>
          <w:p w:rsidR="00830E42" w:rsidRDefault="00830E42" w:rsidP="00E55081"/>
          <w:p w:rsidR="00D22475" w:rsidRDefault="008C5EE3" w:rsidP="00E55081">
            <w:r>
              <w:rPr>
                <w:rFonts w:eastAsia="Arial"/>
                <w:bCs/>
                <w:iCs/>
                <w:lang w:val="cy-GB"/>
              </w:rPr>
              <w:t>Beth am wneud un peth caredig i un person heb ddisgwyl rhywbeth yn ôl</w:t>
            </w:r>
          </w:p>
          <w:p w:rsidR="00D22475" w:rsidRPr="00090992" w:rsidRDefault="00D22475" w:rsidP="00E55081"/>
        </w:tc>
        <w:tc>
          <w:tcPr>
            <w:tcW w:w="1127" w:type="pct"/>
            <w:vAlign w:val="center"/>
          </w:tcPr>
          <w:p w:rsidR="006067D3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</w:tcPr>
          <w:p w:rsidR="000A33B0" w:rsidRDefault="000A33B0" w:rsidP="00E55081"/>
          <w:p w:rsidR="00830E42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830E4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Gwyliau Hanner Tymor Mis Chwefror – 1 wythnos</w:t>
            </w:r>
          </w:p>
        </w:tc>
      </w:tr>
      <w:tr w:rsidR="00B03994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86CB1" w:rsidRPr="001C67FB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  </w:t>
            </w:r>
            <w:r>
              <w:rPr>
                <w:rFonts w:eastAsia="Arial"/>
                <w:bCs/>
                <w:iCs/>
                <w:lang w:val="cy-GB"/>
              </w:rPr>
              <w:t>1 Mawrth</w:t>
            </w:r>
          </w:p>
        </w:tc>
        <w:tc>
          <w:tcPr>
            <w:tcW w:w="1343" w:type="pct"/>
            <w:shd w:val="clear" w:color="auto" w:fill="FFFFFF" w:themeFill="background1"/>
          </w:tcPr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‘Dydd Gŵyl Ddewi’</w:t>
            </w:r>
          </w:p>
          <w:p w:rsidR="00085A85" w:rsidRDefault="00085A85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Cwis Cymreig</w:t>
            </w:r>
          </w:p>
          <w:p w:rsidR="00D22475" w:rsidRPr="003D1646" w:rsidRDefault="00D22475" w:rsidP="00E55081"/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Default="008A0363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085A85" w:rsidRPr="00090992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A5C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72521">
              <w:rPr>
                <w:rFonts w:eastAsia="Arial"/>
                <w:bCs/>
                <w:iCs/>
                <w:lang w:val="cy-GB"/>
              </w:rPr>
              <w:t xml:space="preserve">     </w:t>
            </w:r>
            <w:r>
              <w:rPr>
                <w:rFonts w:eastAsia="Arial"/>
                <w:bCs/>
                <w:iCs/>
                <w:lang w:val="cy-GB"/>
              </w:rPr>
              <w:t>8 Mawrth</w:t>
            </w:r>
          </w:p>
          <w:p w:rsidR="00686CB1" w:rsidRPr="001C67FB" w:rsidRDefault="00686CB1" w:rsidP="00E55081"/>
        </w:tc>
        <w:tc>
          <w:tcPr>
            <w:tcW w:w="1343" w:type="pct"/>
            <w:shd w:val="clear" w:color="auto" w:fill="FFFFFF" w:themeFill="background1"/>
          </w:tcPr>
          <w:p w:rsidR="00D22475" w:rsidRDefault="008C5EE3" w:rsidP="00E55081">
            <w:r>
              <w:rPr>
                <w:rFonts w:eastAsia="Arial"/>
                <w:bCs/>
                <w:iCs/>
                <w:lang w:val="cy-GB"/>
              </w:rPr>
              <w:t>‘Diwrnod Rhyngwladol y Merched’</w:t>
            </w:r>
          </w:p>
          <w:p w:rsidR="00085A85" w:rsidRDefault="00085A85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Noson gwis</w:t>
            </w:r>
          </w:p>
          <w:p w:rsidR="00D22475" w:rsidRPr="001C67FB" w:rsidRDefault="00D22475" w:rsidP="00E55081"/>
        </w:tc>
        <w:tc>
          <w:tcPr>
            <w:tcW w:w="1127" w:type="pct"/>
            <w:shd w:val="clear" w:color="auto" w:fill="FFFFFF" w:themeFill="background1"/>
          </w:tcPr>
          <w:p w:rsidR="008A0363" w:rsidRDefault="008A0363" w:rsidP="00E55081">
            <w:pPr>
              <w:pStyle w:val="TableText"/>
            </w:pPr>
          </w:p>
          <w:p w:rsidR="00085A85" w:rsidRPr="001C67FB" w:rsidRDefault="008C5EE3" w:rsidP="00572521">
            <w:r>
              <w:rPr>
                <w:rFonts w:eastAsia="Arial"/>
                <w:lang w:val="cy-GB"/>
              </w:rPr>
              <w:t>5.30pm – 8.30pm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Default="008A0363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085A85" w:rsidRPr="001C67FB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193F33">
        <w:trPr>
          <w:trHeight w:val="301"/>
        </w:trPr>
        <w:tc>
          <w:tcPr>
            <w:tcW w:w="1166" w:type="pct"/>
          </w:tcPr>
          <w:p w:rsidR="00686CB1" w:rsidRPr="001C67FB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   </w:t>
            </w:r>
            <w:r>
              <w:rPr>
                <w:rFonts w:eastAsia="Arial"/>
                <w:bCs/>
                <w:iCs/>
                <w:lang w:val="cy-GB"/>
              </w:rPr>
              <w:t>15 Mawrth</w:t>
            </w:r>
          </w:p>
        </w:tc>
        <w:tc>
          <w:tcPr>
            <w:tcW w:w="1343" w:type="pct"/>
          </w:tcPr>
          <w:p w:rsidR="0002174A" w:rsidRDefault="008C5EE3" w:rsidP="00E55081">
            <w:r>
              <w:rPr>
                <w:rFonts w:eastAsia="Arial"/>
                <w:bCs/>
                <w:iCs/>
                <w:lang w:val="cy-GB"/>
              </w:rPr>
              <w:t>‘Diwrnod Trwyn Coch’</w:t>
            </w:r>
          </w:p>
          <w:p w:rsidR="00085A85" w:rsidRDefault="00085A85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Crefftau Creadigol</w:t>
            </w:r>
          </w:p>
          <w:p w:rsidR="00721B40" w:rsidRPr="00E33D61" w:rsidRDefault="00721B40" w:rsidP="00E55081"/>
        </w:tc>
        <w:tc>
          <w:tcPr>
            <w:tcW w:w="1127" w:type="pct"/>
            <w:vAlign w:val="center"/>
          </w:tcPr>
          <w:p w:rsidR="00367CB3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</w:tcPr>
          <w:p w:rsidR="00EE7556" w:rsidRDefault="00EE7556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085A85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193F33">
        <w:trPr>
          <w:trHeight w:val="301"/>
        </w:trPr>
        <w:tc>
          <w:tcPr>
            <w:tcW w:w="1166" w:type="pct"/>
          </w:tcPr>
          <w:p w:rsidR="00B43804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   </w:t>
            </w:r>
            <w:r>
              <w:rPr>
                <w:rFonts w:eastAsia="Arial"/>
                <w:bCs/>
                <w:iCs/>
                <w:lang w:val="cy-GB"/>
              </w:rPr>
              <w:t>22 Mawrth</w:t>
            </w:r>
          </w:p>
          <w:p w:rsidR="00D22475" w:rsidRPr="001C67FB" w:rsidRDefault="00D22475" w:rsidP="00E55081"/>
        </w:tc>
        <w:tc>
          <w:tcPr>
            <w:tcW w:w="1343" w:type="pct"/>
          </w:tcPr>
          <w:p w:rsidR="005841B6" w:rsidRPr="00E33D61" w:rsidRDefault="008C5EE3" w:rsidP="00E55081">
            <w:r>
              <w:rPr>
                <w:rFonts w:eastAsia="Arial"/>
                <w:bCs/>
                <w:iCs/>
                <w:lang w:val="cy-GB"/>
              </w:rPr>
              <w:lastRenderedPageBreak/>
              <w:t>Noson Gynllunio Person Ifanc</w:t>
            </w:r>
          </w:p>
        </w:tc>
        <w:tc>
          <w:tcPr>
            <w:tcW w:w="1127" w:type="pct"/>
            <w:vAlign w:val="center"/>
          </w:tcPr>
          <w:p w:rsidR="005841B6" w:rsidRPr="00B55C79" w:rsidRDefault="005841B6" w:rsidP="00E55081"/>
        </w:tc>
        <w:tc>
          <w:tcPr>
            <w:tcW w:w="1364" w:type="pct"/>
          </w:tcPr>
          <w:p w:rsidR="005841B6" w:rsidRPr="00B55C79" w:rsidRDefault="005841B6" w:rsidP="00E55081"/>
        </w:tc>
      </w:tr>
      <w:tr w:rsidR="00B03994" w:rsidTr="002E52EF">
        <w:trPr>
          <w:trHeight w:val="301"/>
        </w:trPr>
        <w:tc>
          <w:tcPr>
            <w:tcW w:w="1166" w:type="pct"/>
          </w:tcPr>
          <w:p w:rsidR="00B43804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   </w:t>
            </w:r>
            <w:r>
              <w:rPr>
                <w:rFonts w:eastAsia="Arial"/>
                <w:bCs/>
                <w:iCs/>
                <w:lang w:val="cy-GB"/>
              </w:rPr>
              <w:t>29 Mawrth</w:t>
            </w:r>
          </w:p>
          <w:p w:rsidR="00D22475" w:rsidRPr="001C67FB" w:rsidRDefault="00D22475" w:rsidP="00E55081"/>
        </w:tc>
        <w:tc>
          <w:tcPr>
            <w:tcW w:w="1343" w:type="pct"/>
          </w:tcPr>
          <w:p w:rsidR="005841B6" w:rsidRPr="00E33D61" w:rsidRDefault="008C5EE3" w:rsidP="00E55081">
            <w:r>
              <w:rPr>
                <w:rFonts w:eastAsia="Arial"/>
                <w:bCs/>
                <w:iCs/>
                <w:lang w:val="cy-GB"/>
              </w:rPr>
              <w:t>Ynghau</w:t>
            </w:r>
          </w:p>
        </w:tc>
        <w:tc>
          <w:tcPr>
            <w:tcW w:w="1127" w:type="pct"/>
            <w:vAlign w:val="center"/>
          </w:tcPr>
          <w:p w:rsidR="005841B6" w:rsidRPr="00B55C79" w:rsidRDefault="005841B6" w:rsidP="00E55081"/>
        </w:tc>
        <w:tc>
          <w:tcPr>
            <w:tcW w:w="1364" w:type="pct"/>
          </w:tcPr>
          <w:p w:rsidR="005841B6" w:rsidRPr="00B55C79" w:rsidRDefault="005841B6" w:rsidP="00E55081"/>
        </w:tc>
      </w:tr>
      <w:tr w:rsidR="00B03994" w:rsidTr="00D800AB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D22475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Taith y tu allan i’r Sir – I’w gadarnhau</w:t>
            </w:r>
          </w:p>
        </w:tc>
      </w:tr>
      <w:tr w:rsidR="00B03994" w:rsidTr="00D800AB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D22475" w:rsidRPr="00D22475" w:rsidRDefault="008C5EE3" w:rsidP="00E55081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B03994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   </w:t>
            </w:r>
            <w:r>
              <w:rPr>
                <w:rFonts w:eastAsia="Arial"/>
                <w:bCs/>
                <w:iCs/>
                <w:lang w:val="cy-GB"/>
              </w:rPr>
              <w:t>19 Ebrill</w:t>
            </w:r>
          </w:p>
          <w:p w:rsidR="00D22475" w:rsidRPr="001C67FB" w:rsidRDefault="00D22475" w:rsidP="00E55081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8C5EE3" w:rsidP="00E55081">
            <w:r>
              <w:rPr>
                <w:rFonts w:eastAsia="Arial"/>
                <w:bCs/>
                <w:iCs/>
                <w:lang w:val="cy-GB"/>
              </w:rPr>
              <w:t>‘Noson Basta’</w:t>
            </w:r>
          </w:p>
          <w:p w:rsidR="00085A85" w:rsidRDefault="00085A85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Cŵn poeth a sbageti</w:t>
            </w:r>
          </w:p>
          <w:p w:rsidR="00D22475" w:rsidRDefault="00D22475" w:rsidP="00E55081"/>
          <w:p w:rsidR="00D22475" w:rsidRPr="00E33D61" w:rsidRDefault="00D22475" w:rsidP="00E55081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5841B6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Parc y Ponciau</w:t>
            </w:r>
          </w:p>
          <w:p w:rsidR="00085A85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(wrth ymyl y bandstand)</w:t>
            </w:r>
          </w:p>
        </w:tc>
      </w:tr>
      <w:tr w:rsidR="00B03994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8C5EE3" w:rsidP="00E55081">
            <w:r>
              <w:rPr>
                <w:rFonts w:eastAsia="Arial"/>
                <w:bCs/>
                <w:iCs/>
                <w:lang w:val="cy-GB"/>
              </w:rPr>
              <w:t xml:space="preserve">Dydd Mercher,    </w:t>
            </w:r>
            <w:r>
              <w:rPr>
                <w:rFonts w:eastAsia="Arial"/>
                <w:bCs/>
                <w:iCs/>
                <w:lang w:val="cy-GB"/>
              </w:rPr>
              <w:t>26 Ebrill</w:t>
            </w:r>
          </w:p>
          <w:p w:rsidR="00D22475" w:rsidRPr="001C67FB" w:rsidRDefault="00D22475" w:rsidP="00E55081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8C5EE3" w:rsidP="00E55081">
            <w:r>
              <w:rPr>
                <w:rFonts w:eastAsia="Arial"/>
                <w:bCs/>
                <w:iCs/>
                <w:lang w:val="cy-GB"/>
              </w:rPr>
              <w:t>‘Noson Sglodion’</w:t>
            </w:r>
          </w:p>
          <w:p w:rsidR="00085A85" w:rsidRDefault="00085A85" w:rsidP="00E55081"/>
          <w:p w:rsidR="00085A85" w:rsidRDefault="00085A85" w:rsidP="00E55081"/>
          <w:p w:rsidR="00D22475" w:rsidRDefault="00D22475" w:rsidP="00E55081"/>
          <w:p w:rsidR="00D22475" w:rsidRPr="00E33D61" w:rsidRDefault="00D22475" w:rsidP="00E55081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E55081"/>
          <w:p w:rsidR="00085A85" w:rsidRDefault="008C5EE3" w:rsidP="00E55081">
            <w:r>
              <w:rPr>
                <w:rFonts w:eastAsia="Arial"/>
                <w:bCs/>
                <w:iCs/>
                <w:lang w:val="cy-GB"/>
              </w:rPr>
              <w:t>Cyfarfod ym Mharc y Ponciau</w:t>
            </w:r>
          </w:p>
          <w:p w:rsidR="00085A85" w:rsidRPr="00B55C79" w:rsidRDefault="008C5EE3" w:rsidP="00E55081">
            <w:r>
              <w:rPr>
                <w:rFonts w:eastAsia="Arial"/>
                <w:bCs/>
                <w:iCs/>
                <w:lang w:val="cy-GB"/>
              </w:rPr>
              <w:t>(</w:t>
            </w:r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>wrth ymyl y bandstand, yna cerdded i’r siop sglodion leol)</w:t>
            </w:r>
          </w:p>
        </w:tc>
      </w:tr>
    </w:tbl>
    <w:p w:rsidR="00C76BF0" w:rsidRPr="00807842" w:rsidRDefault="008C5EE3" w:rsidP="00E55081">
      <w:r>
        <w:rPr>
          <w:rFonts w:eastAsia="Arial"/>
          <w:bCs/>
          <w:iCs/>
          <w:lang w:val="cy-GB"/>
        </w:rPr>
        <w:t>Am fwy o wybodaeth am yr holl weithgareddau uchod, ewch i www.wrecsamifanc.co.uk am ddiweddariadau rheolaidd ac am unrh</w:t>
      </w:r>
      <w:r>
        <w:rPr>
          <w:rFonts w:eastAsia="Arial"/>
          <w:bCs/>
          <w:iCs/>
          <w:lang w:val="cy-GB"/>
        </w:rPr>
        <w:t>yw newidiadau i'r rhaglen.   Ni fydd y wybodaeth gyswllt yn cael ei rhannu ag unrhyw barti arall.</w:t>
      </w:r>
    </w:p>
    <w:p w:rsidR="00C76BF0" w:rsidRPr="007D74B4" w:rsidRDefault="008C5EE3" w:rsidP="00E55081">
      <w:r>
        <w:rPr>
          <w:rFonts w:eastAsia="Arial"/>
          <w:bCs/>
          <w:iCs/>
          <w:lang w:val="cy-GB"/>
        </w:rPr>
        <w:t>Yn olaf, byddem wrth ein boddau’n clywed eich syniadau am weithgareddau at y dyfo</w:t>
      </w:r>
      <w:r>
        <w:rPr>
          <w:rFonts w:eastAsia="Arial"/>
          <w:bCs/>
          <w:iCs/>
          <w:lang w:val="cy-GB"/>
        </w:rPr>
        <w:t>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C5EE3">
      <w:r>
        <w:separator/>
      </w:r>
    </w:p>
  </w:endnote>
  <w:endnote w:type="continuationSeparator" w:id="0">
    <w:p w:rsidR="00000000" w:rsidRDefault="008C5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8C5EE3" w:rsidP="00E55081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C5EE3">
      <w:r>
        <w:separator/>
      </w:r>
    </w:p>
  </w:footnote>
  <w:footnote w:type="continuationSeparator" w:id="0">
    <w:p w:rsidR="00000000" w:rsidRDefault="008C5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8C5EE3" w:rsidP="00E55081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8C5EE3" w:rsidP="00E55081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55081">
    <w:pPr>
      <w:pStyle w:val="Header"/>
    </w:pPr>
  </w:p>
  <w:p w:rsidR="00F86700" w:rsidRDefault="008C5EE3" w:rsidP="00E55081">
    <w:pPr>
      <w:pStyle w:val="Header"/>
    </w:pPr>
    <w:r>
      <w:t xml:space="preserve">                               </w:t>
    </w:r>
  </w:p>
  <w:p w:rsidR="00F86700" w:rsidRDefault="00F86700" w:rsidP="00E55081">
    <w:pPr>
      <w:pStyle w:val="Header"/>
    </w:pPr>
  </w:p>
  <w:p w:rsidR="00DC2E54" w:rsidRDefault="00DC2E54" w:rsidP="00E550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5A85"/>
    <w:rsid w:val="0008778D"/>
    <w:rsid w:val="00090992"/>
    <w:rsid w:val="000A1F71"/>
    <w:rsid w:val="000A33B0"/>
    <w:rsid w:val="000C3B0B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B39EF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95E69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00C4"/>
    <w:rsid w:val="003B29D8"/>
    <w:rsid w:val="003D1646"/>
    <w:rsid w:val="00404144"/>
    <w:rsid w:val="00422661"/>
    <w:rsid w:val="00423215"/>
    <w:rsid w:val="00435AD3"/>
    <w:rsid w:val="00443B48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72521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B6CA2"/>
    <w:rsid w:val="006E02C0"/>
    <w:rsid w:val="006E221B"/>
    <w:rsid w:val="006E711B"/>
    <w:rsid w:val="00715184"/>
    <w:rsid w:val="00721B24"/>
    <w:rsid w:val="00721B40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30E42"/>
    <w:rsid w:val="00861EB2"/>
    <w:rsid w:val="00876F70"/>
    <w:rsid w:val="008770EA"/>
    <w:rsid w:val="00886D19"/>
    <w:rsid w:val="008924E7"/>
    <w:rsid w:val="008934F2"/>
    <w:rsid w:val="008A0363"/>
    <w:rsid w:val="008B6BE0"/>
    <w:rsid w:val="008C5EE3"/>
    <w:rsid w:val="008C6978"/>
    <w:rsid w:val="008D5441"/>
    <w:rsid w:val="008E5D20"/>
    <w:rsid w:val="008E63C6"/>
    <w:rsid w:val="00932288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3994"/>
    <w:rsid w:val="00B33E31"/>
    <w:rsid w:val="00B43804"/>
    <w:rsid w:val="00B55C79"/>
    <w:rsid w:val="00B57B8A"/>
    <w:rsid w:val="00B61C2B"/>
    <w:rsid w:val="00B62303"/>
    <w:rsid w:val="00B70D9E"/>
    <w:rsid w:val="00B77D08"/>
    <w:rsid w:val="00BB0778"/>
    <w:rsid w:val="00BC6BAD"/>
    <w:rsid w:val="00C03743"/>
    <w:rsid w:val="00C06A93"/>
    <w:rsid w:val="00C0746E"/>
    <w:rsid w:val="00C33ED2"/>
    <w:rsid w:val="00C512E1"/>
    <w:rsid w:val="00C57DF6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00AB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3BB9"/>
    <w:rsid w:val="00E154B5"/>
    <w:rsid w:val="00E250C0"/>
    <w:rsid w:val="00E25CD4"/>
    <w:rsid w:val="00E33D61"/>
    <w:rsid w:val="00E43C02"/>
    <w:rsid w:val="00E51232"/>
    <w:rsid w:val="00E53A4B"/>
    <w:rsid w:val="00E55081"/>
    <w:rsid w:val="00E55E4F"/>
    <w:rsid w:val="00E56320"/>
    <w:rsid w:val="00E81358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656CD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2A7B94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55081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95C3E-55EE-4980-A2B2-6D16F4BF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21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7</cp:revision>
  <cp:lastPrinted>2019-01-21T20:21:00Z</cp:lastPrinted>
  <dcterms:created xsi:type="dcterms:W3CDTF">2022-12-13T10:05:00Z</dcterms:created>
  <dcterms:modified xsi:type="dcterms:W3CDTF">2022-12-19T14:22:00Z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