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D75514" w:rsidP="00D24F09">
      <w:pPr>
        <w:pStyle w:val="Title"/>
      </w:pPr>
      <w:r>
        <w:rPr>
          <w:rFonts w:eastAsia="Arial"/>
          <w:iCs/>
          <w:lang w:val="cy-GB"/>
        </w:rPr>
        <w:t xml:space="preserve">Rhaglen Darpariaeth Ieuenctid Rhiwabon </w:t>
      </w:r>
    </w:p>
    <w:p w:rsidR="00C76BF0" w:rsidRPr="00013F2C" w:rsidRDefault="00D75514" w:rsidP="00D24F09">
      <w:pPr>
        <w:pStyle w:val="Title"/>
      </w:pPr>
      <w:r>
        <w:rPr>
          <w:rFonts w:eastAsia="Arial"/>
          <w:iCs/>
          <w:lang w:val="cy-GB"/>
        </w:rPr>
        <w:t>Ionawr – Ebrill 2023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130FFF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D75514" w:rsidP="00D24F0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D75514" w:rsidP="00D24F0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D75514" w:rsidP="00D24F0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Amser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D75514" w:rsidP="00D24F0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</w:t>
            </w:r>
            <w:r>
              <w:rPr>
                <w:rFonts w:eastAsia="Arial"/>
                <w:bCs/>
                <w:iCs/>
                <w:lang w:val="cy-GB"/>
              </w:rPr>
              <w:t>iad</w:t>
            </w:r>
          </w:p>
        </w:tc>
      </w:tr>
      <w:tr w:rsidR="00130FFF" w:rsidTr="00081EC5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490473" w:rsidRDefault="00D75514" w:rsidP="00D24F09">
            <w:r>
              <w:rPr>
                <w:rFonts w:eastAsia="Arial"/>
                <w:bCs/>
                <w:iCs/>
                <w:lang w:val="cy-GB"/>
              </w:rPr>
              <w:t xml:space="preserve">Dydd Llun,            </w:t>
            </w:r>
            <w:r>
              <w:rPr>
                <w:rFonts w:eastAsia="Arial"/>
                <w:bCs/>
                <w:iCs/>
                <w:lang w:val="cy-GB"/>
              </w:rPr>
              <w:t>9 Ionawr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490473" w:rsidRDefault="00D75514" w:rsidP="00081EC5">
            <w:r>
              <w:rPr>
                <w:rFonts w:eastAsia="Arial"/>
                <w:bCs/>
                <w:iCs/>
                <w:lang w:val="cy-GB"/>
              </w:rPr>
              <w:t>Ynghau</w:t>
            </w:r>
          </w:p>
          <w:p w:rsidR="00490473" w:rsidRDefault="00D75514" w:rsidP="00D24F09">
            <w:r>
              <w:rPr>
                <w:rFonts w:eastAsia="Arial"/>
                <w:bCs/>
                <w:iCs/>
                <w:lang w:val="cy-GB"/>
              </w:rPr>
              <w:t>Cyfarfod Tîm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490473" w:rsidRPr="00B55C79" w:rsidRDefault="00D75514" w:rsidP="00D24F09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C6D9F1" w:themeFill="text2" w:themeFillTint="33"/>
          </w:tcPr>
          <w:p w:rsidR="00490473" w:rsidRDefault="00490473" w:rsidP="00D24F09"/>
          <w:p w:rsidR="00490473" w:rsidRDefault="00D75514" w:rsidP="00D24F09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490473" w:rsidRPr="00B55C79" w:rsidRDefault="00490473" w:rsidP="00490473">
            <w:pPr>
              <w:jc w:val="both"/>
            </w:pPr>
          </w:p>
        </w:tc>
      </w:tr>
      <w:tr w:rsidR="00130FF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EE7556" w:rsidRDefault="00D75514" w:rsidP="00D24F09">
            <w:r>
              <w:rPr>
                <w:rFonts w:eastAsia="Arial"/>
                <w:bCs/>
                <w:iCs/>
                <w:lang w:val="cy-GB"/>
              </w:rPr>
              <w:t>Mawrth 10/01/23</w:t>
            </w:r>
          </w:p>
          <w:p w:rsidR="00C254C0" w:rsidRDefault="00C254C0" w:rsidP="00D24F09"/>
          <w:p w:rsidR="00C254C0" w:rsidRPr="00956136" w:rsidRDefault="00C254C0" w:rsidP="00D24F09"/>
        </w:tc>
        <w:tc>
          <w:tcPr>
            <w:tcW w:w="1343" w:type="pct"/>
            <w:shd w:val="clear" w:color="auto" w:fill="auto"/>
          </w:tcPr>
          <w:p w:rsidR="0049277A" w:rsidRDefault="00D75514" w:rsidP="00D24F09">
            <w:r>
              <w:rPr>
                <w:rFonts w:eastAsia="Arial"/>
                <w:bCs/>
                <w:iCs/>
                <w:lang w:val="cy-GB"/>
              </w:rPr>
              <w:t xml:space="preserve">Croeso’n ôl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D75514" w:rsidP="00D24F0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49277A" w:rsidRPr="00B55C79" w:rsidRDefault="0049277A" w:rsidP="00D24F09"/>
        </w:tc>
      </w:tr>
      <w:tr w:rsidR="00130FF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B6D95" w:rsidRDefault="00D75514" w:rsidP="00D24F09">
            <w:r>
              <w:rPr>
                <w:rFonts w:eastAsia="Arial"/>
                <w:bCs/>
                <w:iCs/>
                <w:lang w:val="cy-GB"/>
              </w:rPr>
              <w:t>Iau 12/01/2023</w:t>
            </w:r>
          </w:p>
          <w:p w:rsidR="00C254C0" w:rsidRDefault="00C254C0" w:rsidP="00D24F09"/>
          <w:p w:rsidR="00C254C0" w:rsidRPr="00090992" w:rsidRDefault="00C254C0" w:rsidP="00D24F09"/>
        </w:tc>
        <w:tc>
          <w:tcPr>
            <w:tcW w:w="1343" w:type="pct"/>
            <w:shd w:val="clear" w:color="auto" w:fill="auto"/>
          </w:tcPr>
          <w:p w:rsidR="007B6D95" w:rsidRDefault="00D75514" w:rsidP="00D24F09">
            <w:r>
              <w:rPr>
                <w:rFonts w:eastAsia="Arial"/>
                <w:bCs/>
                <w:iCs/>
                <w:lang w:val="cy-GB"/>
              </w:rPr>
              <w:t>Noson Gemau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B6D95" w:rsidRPr="00B55C79" w:rsidRDefault="00D75514" w:rsidP="00D24F0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B6D95" w:rsidRPr="00B55C79" w:rsidRDefault="007B6D95" w:rsidP="00D24F09"/>
        </w:tc>
      </w:tr>
      <w:tr w:rsidR="00130FF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C254C0" w:rsidRDefault="00D75514" w:rsidP="00C254C0">
            <w:r>
              <w:rPr>
                <w:rFonts w:eastAsia="Arial"/>
                <w:bCs/>
                <w:iCs/>
                <w:lang w:val="cy-GB"/>
              </w:rPr>
              <w:t>Llun 16/01/2023</w:t>
            </w:r>
          </w:p>
          <w:p w:rsidR="00D24F09" w:rsidRPr="00C254C0" w:rsidRDefault="00D75514" w:rsidP="00C254C0">
            <w:pPr>
              <w:rPr>
                <w:color w:val="00B050"/>
              </w:rPr>
            </w:pPr>
            <w:r>
              <w:rPr>
                <w:rFonts w:eastAsia="Arial"/>
                <w:bCs/>
                <w:iCs/>
                <w:color w:val="00B050"/>
                <w:lang w:val="cy-GB"/>
              </w:rPr>
              <w:t>PLANT IAU</w:t>
            </w:r>
          </w:p>
          <w:p w:rsidR="00C254C0" w:rsidRPr="003B29D8" w:rsidRDefault="00C254C0" w:rsidP="00C254C0"/>
        </w:tc>
        <w:tc>
          <w:tcPr>
            <w:tcW w:w="1343" w:type="pct"/>
            <w:shd w:val="clear" w:color="auto" w:fill="auto"/>
          </w:tcPr>
          <w:p w:rsidR="006067D3" w:rsidRPr="00090992" w:rsidRDefault="00D75514" w:rsidP="00D24F09">
            <w:r>
              <w:rPr>
                <w:rFonts w:eastAsia="Arial"/>
                <w:bCs/>
                <w:iCs/>
                <w:lang w:val="cy-GB"/>
              </w:rPr>
              <w:t xml:space="preserve">Diwrnod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Chwilair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 xml:space="preserve"> Byd-eang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4:30pm – 6:30pm</w:t>
            </w:r>
          </w:p>
        </w:tc>
        <w:tc>
          <w:tcPr>
            <w:tcW w:w="1364" w:type="pct"/>
            <w:shd w:val="clear" w:color="auto" w:fill="auto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 xml:space="preserve">Canolfan Ragoriaeth </w:t>
            </w:r>
            <w:r>
              <w:rPr>
                <w:rFonts w:eastAsia="Arial"/>
                <w:bCs/>
                <w:iCs/>
                <w:lang w:val="cy-GB"/>
              </w:rPr>
              <w:t>Rhiwabon</w:t>
            </w:r>
          </w:p>
          <w:p w:rsidR="0049277A" w:rsidRPr="00B55C79" w:rsidRDefault="0049277A" w:rsidP="00D24F09"/>
        </w:tc>
      </w:tr>
      <w:tr w:rsidR="00130FF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Default="00D75514" w:rsidP="00D24F09">
            <w:r>
              <w:rPr>
                <w:rFonts w:eastAsia="Arial"/>
                <w:bCs/>
                <w:iCs/>
                <w:lang w:val="cy-GB"/>
              </w:rPr>
              <w:t>Mawrth 17/01/23</w:t>
            </w:r>
          </w:p>
          <w:p w:rsidR="00C254C0" w:rsidRDefault="00C254C0" w:rsidP="00D24F09"/>
          <w:p w:rsidR="00C254C0" w:rsidRPr="001C67FB" w:rsidRDefault="00C254C0" w:rsidP="00D24F09"/>
        </w:tc>
        <w:tc>
          <w:tcPr>
            <w:tcW w:w="1343" w:type="pct"/>
            <w:shd w:val="clear" w:color="auto" w:fill="auto"/>
          </w:tcPr>
          <w:p w:rsidR="00DC2E54" w:rsidRPr="00090992" w:rsidRDefault="00D75514" w:rsidP="00D24F09">
            <w:r>
              <w:rPr>
                <w:rFonts w:eastAsia="Arial"/>
                <w:bCs/>
                <w:iCs/>
                <w:lang w:val="cy-GB"/>
              </w:rPr>
              <w:t>Noson Brechdanau wedi’u Crasu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D75514" w:rsidP="00D24F0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49277A" w:rsidRPr="00B55C79" w:rsidRDefault="0049277A" w:rsidP="00D24F09"/>
        </w:tc>
      </w:tr>
      <w:tr w:rsidR="00130FF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B6D95" w:rsidRDefault="00D75514" w:rsidP="00D24F09">
            <w:r>
              <w:rPr>
                <w:rFonts w:eastAsia="Arial"/>
                <w:bCs/>
                <w:iCs/>
                <w:lang w:val="cy-GB"/>
              </w:rPr>
              <w:t>Iau 19/01/2023</w:t>
            </w:r>
          </w:p>
          <w:p w:rsidR="00C254C0" w:rsidRDefault="00C254C0" w:rsidP="00D24F09"/>
          <w:p w:rsidR="00C254C0" w:rsidRPr="001C67FB" w:rsidRDefault="00C254C0" w:rsidP="00D24F09"/>
        </w:tc>
        <w:tc>
          <w:tcPr>
            <w:tcW w:w="1343" w:type="pct"/>
            <w:shd w:val="clear" w:color="auto" w:fill="auto"/>
          </w:tcPr>
          <w:p w:rsidR="007B6D95" w:rsidRDefault="00D75514" w:rsidP="00D24F09">
            <w:r>
              <w:rPr>
                <w:rFonts w:eastAsia="Arial"/>
                <w:bCs/>
                <w:iCs/>
                <w:lang w:val="cy-GB"/>
              </w:rPr>
              <w:t>Twrnamaint Xbox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B6D95" w:rsidRPr="00B55C79" w:rsidRDefault="00D75514" w:rsidP="00D24F0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 xml:space="preserve">Canolfan </w:t>
            </w:r>
            <w:r>
              <w:rPr>
                <w:rFonts w:eastAsia="Arial"/>
                <w:bCs/>
                <w:iCs/>
                <w:lang w:val="cy-GB"/>
              </w:rPr>
              <w:t>Ragoriaeth Rhiwabon</w:t>
            </w:r>
          </w:p>
          <w:p w:rsidR="007B6D95" w:rsidRPr="00B55C79" w:rsidRDefault="007B6D95" w:rsidP="00D24F09"/>
        </w:tc>
      </w:tr>
      <w:tr w:rsidR="00130FFF" w:rsidTr="00193F33">
        <w:trPr>
          <w:trHeight w:val="301"/>
        </w:trPr>
        <w:tc>
          <w:tcPr>
            <w:tcW w:w="1166" w:type="pct"/>
          </w:tcPr>
          <w:p w:rsidR="0049277A" w:rsidRDefault="00D75514" w:rsidP="00D24F09">
            <w:r>
              <w:rPr>
                <w:rFonts w:eastAsia="Arial"/>
                <w:bCs/>
                <w:iCs/>
                <w:lang w:val="cy-GB"/>
              </w:rPr>
              <w:t>Llun 23/01/2023</w:t>
            </w:r>
          </w:p>
          <w:p w:rsidR="00C254C0" w:rsidRDefault="00D75514" w:rsidP="00D24F09">
            <w:r>
              <w:rPr>
                <w:rFonts w:eastAsia="Arial"/>
                <w:bCs/>
                <w:iCs/>
                <w:color w:val="00B050"/>
                <w:lang w:val="cy-GB"/>
              </w:rPr>
              <w:t>PLANT IAU</w:t>
            </w:r>
            <w:r>
              <w:rPr>
                <w:rFonts w:eastAsia="Arial"/>
                <w:bCs/>
                <w:iCs/>
                <w:lang w:val="cy-GB"/>
              </w:rPr>
              <w:t xml:space="preserve"> </w:t>
            </w:r>
          </w:p>
          <w:p w:rsidR="00C254C0" w:rsidRDefault="00C254C0" w:rsidP="00D24F09"/>
          <w:p w:rsidR="00C254C0" w:rsidRPr="001C67FB" w:rsidRDefault="00C254C0" w:rsidP="00D24F09"/>
        </w:tc>
        <w:tc>
          <w:tcPr>
            <w:tcW w:w="1343" w:type="pct"/>
          </w:tcPr>
          <w:p w:rsidR="00DC2E54" w:rsidRPr="00090992" w:rsidRDefault="00D75514" w:rsidP="00D24F09">
            <w:r>
              <w:rPr>
                <w:rFonts w:eastAsia="Arial"/>
                <w:bCs/>
                <w:iCs/>
                <w:lang w:val="cy-GB"/>
              </w:rPr>
              <w:t>Blwyddyn Newydd Tsieineaidd – Blwyddyn y Gwningen</w:t>
            </w:r>
          </w:p>
        </w:tc>
        <w:tc>
          <w:tcPr>
            <w:tcW w:w="1127" w:type="pct"/>
            <w:vAlign w:val="center"/>
          </w:tcPr>
          <w:p w:rsidR="00126A6E" w:rsidRPr="009F563A" w:rsidRDefault="00D75514" w:rsidP="00D24F09">
            <w:r>
              <w:rPr>
                <w:rFonts w:eastAsia="Arial"/>
                <w:bCs/>
                <w:iCs/>
                <w:lang w:val="cy-GB"/>
              </w:rPr>
              <w:t>4:30pm – 6:30pm</w:t>
            </w:r>
          </w:p>
          <w:p w:rsidR="006067D3" w:rsidRPr="00B55C79" w:rsidRDefault="006067D3" w:rsidP="00D24F09"/>
        </w:tc>
        <w:tc>
          <w:tcPr>
            <w:tcW w:w="1364" w:type="pct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0A33B0" w:rsidRPr="00B55C79" w:rsidRDefault="000A33B0" w:rsidP="00D24F09"/>
        </w:tc>
      </w:tr>
      <w:tr w:rsidR="00130FFF" w:rsidTr="00D24F09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C254C0" w:rsidRDefault="00D75514" w:rsidP="00D24F09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EE7556" w:rsidRDefault="00D75514" w:rsidP="00D24F09">
            <w:r>
              <w:rPr>
                <w:rFonts w:eastAsia="Arial"/>
                <w:bCs/>
                <w:iCs/>
                <w:lang w:val="cy-GB"/>
              </w:rPr>
              <w:t>24/01/2023</w:t>
            </w:r>
          </w:p>
          <w:p w:rsidR="00C254C0" w:rsidRPr="00F94475" w:rsidRDefault="00C254C0" w:rsidP="00D24F09">
            <w:pPr>
              <w:rPr>
                <w:color w:val="00B050"/>
              </w:rPr>
            </w:pPr>
          </w:p>
        </w:tc>
        <w:tc>
          <w:tcPr>
            <w:tcW w:w="1343" w:type="pct"/>
            <w:shd w:val="clear" w:color="auto" w:fill="FFFFFF" w:themeFill="background1"/>
          </w:tcPr>
          <w:p w:rsidR="006B12B6" w:rsidRPr="00F94475" w:rsidRDefault="00D75514" w:rsidP="00D24F09">
            <w:r>
              <w:rPr>
                <w:rFonts w:eastAsia="Arial"/>
                <w:bCs/>
                <w:iCs/>
                <w:lang w:val="cy-GB"/>
              </w:rPr>
              <w:t>‘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Killer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 xml:space="preserve">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Pool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>’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49277A" w:rsidRPr="00F94475" w:rsidRDefault="00D75514" w:rsidP="00D24F0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0A33B0" w:rsidRPr="00F94475" w:rsidRDefault="000A33B0" w:rsidP="00D24F09"/>
        </w:tc>
      </w:tr>
      <w:tr w:rsidR="00130FFF" w:rsidTr="00193F33">
        <w:trPr>
          <w:trHeight w:val="301"/>
        </w:trPr>
        <w:tc>
          <w:tcPr>
            <w:tcW w:w="1166" w:type="pct"/>
          </w:tcPr>
          <w:p w:rsidR="00C254C0" w:rsidRDefault="00D75514" w:rsidP="00D24F09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:rsidR="007B6D95" w:rsidRDefault="00D75514" w:rsidP="00D24F09">
            <w:r>
              <w:rPr>
                <w:rFonts w:eastAsia="Arial"/>
                <w:bCs/>
                <w:iCs/>
                <w:lang w:val="cy-GB"/>
              </w:rPr>
              <w:t>26/01/2023</w:t>
            </w:r>
          </w:p>
          <w:p w:rsidR="00C254C0" w:rsidRPr="001C67FB" w:rsidRDefault="00C254C0" w:rsidP="00C254C0">
            <w:pPr>
              <w:jc w:val="both"/>
            </w:pPr>
          </w:p>
        </w:tc>
        <w:tc>
          <w:tcPr>
            <w:tcW w:w="1343" w:type="pct"/>
          </w:tcPr>
          <w:p w:rsidR="00AD0882" w:rsidRDefault="00D75514" w:rsidP="00D24F09">
            <w:r>
              <w:rPr>
                <w:rFonts w:eastAsia="Arial"/>
                <w:bCs/>
                <w:iCs/>
                <w:lang w:val="cy-GB"/>
              </w:rPr>
              <w:t>Prosiect</w:t>
            </w:r>
          </w:p>
          <w:p w:rsidR="007B6D95" w:rsidRDefault="00D75514" w:rsidP="00D24F09">
            <w:r>
              <w:rPr>
                <w:rFonts w:eastAsia="Arial"/>
                <w:bCs/>
                <w:iCs/>
                <w:lang w:val="cy-GB"/>
              </w:rPr>
              <w:t>Dig</w:t>
            </w:r>
            <w:r>
              <w:rPr>
                <w:rFonts w:eastAsia="Arial"/>
                <w:bCs/>
                <w:iCs/>
                <w:lang w:val="cy-GB"/>
              </w:rPr>
              <w:t>artrefedd</w:t>
            </w:r>
          </w:p>
        </w:tc>
        <w:tc>
          <w:tcPr>
            <w:tcW w:w="1127" w:type="pct"/>
            <w:vAlign w:val="center"/>
          </w:tcPr>
          <w:p w:rsidR="007B6D95" w:rsidRPr="00B55C79" w:rsidRDefault="00D75514" w:rsidP="00D24F0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B6D95" w:rsidRPr="00B55C79" w:rsidRDefault="007B6D95" w:rsidP="00D24F09"/>
        </w:tc>
      </w:tr>
      <w:tr w:rsidR="00130FFF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lastRenderedPageBreak/>
              <w:t>Dydd Llun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30/01/2023</w:t>
            </w:r>
          </w:p>
          <w:p w:rsidR="00784D88" w:rsidRPr="001C67FB" w:rsidRDefault="00D75514" w:rsidP="00784D88">
            <w:r>
              <w:rPr>
                <w:rFonts w:eastAsia="Arial"/>
                <w:bCs/>
                <w:iCs/>
                <w:color w:val="00B050"/>
                <w:lang w:val="cy-GB"/>
              </w:rPr>
              <w:t>PLANT IAU</w:t>
            </w:r>
          </w:p>
        </w:tc>
        <w:tc>
          <w:tcPr>
            <w:tcW w:w="1343" w:type="pct"/>
            <w:shd w:val="clear" w:color="auto" w:fill="FFFFFF" w:themeFill="background1"/>
          </w:tcPr>
          <w:p w:rsidR="00784D88" w:rsidRPr="003D1646" w:rsidRDefault="00D75514" w:rsidP="00784D88">
            <w:r>
              <w:rPr>
                <w:rFonts w:eastAsia="Arial"/>
                <w:bCs/>
                <w:iCs/>
                <w:lang w:val="cy-GB"/>
              </w:rPr>
              <w:t>Wythnos Genedlaethol Adrodd Stori – ysgrifennu stori fer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784D88" w:rsidRPr="00090992" w:rsidRDefault="00D75514" w:rsidP="00784D88">
            <w:r>
              <w:rPr>
                <w:rFonts w:eastAsia="Arial"/>
                <w:bCs/>
                <w:iCs/>
                <w:lang w:val="cy-GB"/>
              </w:rPr>
              <w:t>4:30pm – 6:30pm</w:t>
            </w:r>
          </w:p>
        </w:tc>
        <w:tc>
          <w:tcPr>
            <w:tcW w:w="1364" w:type="pct"/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090992" w:rsidRDefault="00784D88" w:rsidP="00784D88"/>
        </w:tc>
      </w:tr>
      <w:tr w:rsidR="00130FFF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31/01/2023</w:t>
            </w:r>
          </w:p>
          <w:p w:rsidR="00784D88" w:rsidRPr="001C67FB" w:rsidRDefault="00784D88" w:rsidP="00784D88"/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84D88" w:rsidRPr="001C67FB" w:rsidRDefault="00D75514" w:rsidP="00784D88">
            <w:r>
              <w:rPr>
                <w:rFonts w:eastAsia="Arial"/>
                <w:bCs/>
                <w:iCs/>
                <w:lang w:val="cy-GB"/>
              </w:rPr>
              <w:t>Wythnos Genedlaethol Adrodd Stori – ysgrifennu stori fer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84D88" w:rsidRPr="001C67FB" w:rsidRDefault="00D75514" w:rsidP="00784D88">
            <w:pPr>
              <w:pStyle w:val="TableText"/>
            </w:pPr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1C67FB" w:rsidRDefault="00784D88" w:rsidP="00784D88"/>
        </w:tc>
      </w:tr>
      <w:tr w:rsidR="00130FFF" w:rsidTr="0090419C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02/02/2023</w:t>
            </w:r>
          </w:p>
          <w:p w:rsidR="00784D88" w:rsidRPr="001C67FB" w:rsidRDefault="00784D88" w:rsidP="00784D88"/>
        </w:tc>
        <w:tc>
          <w:tcPr>
            <w:tcW w:w="1343" w:type="pct"/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Tân Agored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D75514" w:rsidP="00784D88">
            <w:r>
              <w:t xml:space="preserve"> </w:t>
            </w:r>
          </w:p>
        </w:tc>
      </w:tr>
      <w:tr w:rsidR="00130FFF" w:rsidTr="00193F33">
        <w:trPr>
          <w:trHeight w:val="301"/>
        </w:trPr>
        <w:tc>
          <w:tcPr>
            <w:tcW w:w="1166" w:type="pct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06/02/2023</w:t>
            </w:r>
          </w:p>
          <w:p w:rsidR="00784D88" w:rsidRPr="00C254C0" w:rsidRDefault="00D75514" w:rsidP="00784D88">
            <w:pPr>
              <w:rPr>
                <w:color w:val="00B050"/>
              </w:rPr>
            </w:pPr>
            <w:r>
              <w:rPr>
                <w:rFonts w:eastAsia="Arial"/>
                <w:bCs/>
                <w:iCs/>
                <w:color w:val="00B050"/>
                <w:lang w:val="cy-GB"/>
              </w:rPr>
              <w:t>PLANT IAU</w:t>
            </w:r>
          </w:p>
          <w:p w:rsidR="00784D88" w:rsidRPr="001C67FB" w:rsidRDefault="00784D88" w:rsidP="00784D88"/>
        </w:tc>
        <w:tc>
          <w:tcPr>
            <w:tcW w:w="1343" w:type="pct"/>
          </w:tcPr>
          <w:p w:rsidR="00D75514" w:rsidRDefault="00D75514" w:rsidP="00784D88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Wythnos Iechyd Meddwl Plant –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Inspire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 xml:space="preserve"> </w:t>
            </w:r>
          </w:p>
          <w:p w:rsidR="00784D88" w:rsidRPr="00090992" w:rsidRDefault="00D75514" w:rsidP="00784D88">
            <w:r>
              <w:rPr>
                <w:rFonts w:eastAsia="Arial"/>
                <w:bCs/>
                <w:iCs/>
                <w:lang w:val="cy-GB"/>
              </w:rPr>
              <w:t>I’w gadarnhau</w:t>
            </w:r>
          </w:p>
        </w:tc>
        <w:tc>
          <w:tcPr>
            <w:tcW w:w="1127" w:type="pct"/>
            <w:vAlign w:val="center"/>
          </w:tcPr>
          <w:p w:rsidR="00784D88" w:rsidRPr="009F563A" w:rsidRDefault="00D75514" w:rsidP="00784D88">
            <w:r>
              <w:rPr>
                <w:rFonts w:eastAsia="Arial"/>
                <w:bCs/>
                <w:iCs/>
                <w:lang w:val="cy-GB"/>
              </w:rPr>
              <w:t>4:30pm – 6:30pm</w:t>
            </w:r>
          </w:p>
          <w:p w:rsidR="00784D88" w:rsidRPr="00090992" w:rsidRDefault="00784D88" w:rsidP="00784D88"/>
        </w:tc>
        <w:tc>
          <w:tcPr>
            <w:tcW w:w="1364" w:type="pct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090992" w:rsidRDefault="00784D88" w:rsidP="00784D88"/>
        </w:tc>
      </w:tr>
      <w:tr w:rsidR="00130FFF" w:rsidTr="00193F33">
        <w:trPr>
          <w:trHeight w:val="301"/>
        </w:trPr>
        <w:tc>
          <w:tcPr>
            <w:tcW w:w="1166" w:type="pct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07/02/2023</w:t>
            </w:r>
          </w:p>
          <w:p w:rsidR="00784D88" w:rsidRPr="001C67FB" w:rsidRDefault="00784D88" w:rsidP="00784D88"/>
        </w:tc>
        <w:tc>
          <w:tcPr>
            <w:tcW w:w="1343" w:type="pct"/>
          </w:tcPr>
          <w:p w:rsidR="00D75514" w:rsidRDefault="00D75514" w:rsidP="00784D88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Wythnos Iechyd Meddwl Plant –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Inspire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 xml:space="preserve"> </w:t>
            </w:r>
          </w:p>
          <w:p w:rsidR="00784D88" w:rsidRPr="00E33D61" w:rsidRDefault="00D75514" w:rsidP="00784D88">
            <w:r>
              <w:rPr>
                <w:rFonts w:eastAsia="Arial"/>
                <w:bCs/>
                <w:iCs/>
                <w:lang w:val="cy-GB"/>
              </w:rPr>
              <w:t>I’w gadarnhau</w:t>
            </w:r>
          </w:p>
        </w:tc>
        <w:tc>
          <w:tcPr>
            <w:tcW w:w="1127" w:type="pct"/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1C67FB" w:rsidRDefault="00784D88" w:rsidP="00784D88"/>
        </w:tc>
      </w:tr>
      <w:tr w:rsidR="00130FFF" w:rsidTr="00193F33">
        <w:trPr>
          <w:trHeight w:val="301"/>
        </w:trPr>
        <w:tc>
          <w:tcPr>
            <w:tcW w:w="1166" w:type="pct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09/02/2023</w:t>
            </w:r>
          </w:p>
          <w:p w:rsidR="00784D88" w:rsidRPr="001C67FB" w:rsidRDefault="00784D88" w:rsidP="00784D88"/>
        </w:tc>
        <w:tc>
          <w:tcPr>
            <w:tcW w:w="1343" w:type="pct"/>
          </w:tcPr>
          <w:p w:rsidR="00D75514" w:rsidRDefault="00D75514" w:rsidP="00784D88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Wythnos Iechyd Meddwl Plant –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Inspire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 xml:space="preserve"> 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I’w gadarnhau</w:t>
            </w:r>
          </w:p>
        </w:tc>
        <w:tc>
          <w:tcPr>
            <w:tcW w:w="1127" w:type="pct"/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D75514" w:rsidP="00784D88">
            <w:r>
              <w:t xml:space="preserve"> </w:t>
            </w:r>
          </w:p>
        </w:tc>
      </w:tr>
      <w:tr w:rsidR="00130FFF" w:rsidTr="00193F33">
        <w:trPr>
          <w:trHeight w:val="301"/>
        </w:trPr>
        <w:tc>
          <w:tcPr>
            <w:tcW w:w="1166" w:type="pct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13/02/2023</w:t>
            </w:r>
          </w:p>
          <w:p w:rsidR="00784D88" w:rsidRPr="00C254C0" w:rsidRDefault="00D75514" w:rsidP="00784D88">
            <w:pPr>
              <w:rPr>
                <w:color w:val="00B050"/>
              </w:rPr>
            </w:pPr>
            <w:r>
              <w:rPr>
                <w:rFonts w:eastAsia="Arial"/>
                <w:bCs/>
                <w:iCs/>
                <w:color w:val="00B050"/>
                <w:lang w:val="cy-GB"/>
              </w:rPr>
              <w:t>PLANT IAU</w:t>
            </w:r>
          </w:p>
          <w:p w:rsidR="00784D88" w:rsidRPr="001C67FB" w:rsidRDefault="00784D88" w:rsidP="00784D88"/>
        </w:tc>
        <w:tc>
          <w:tcPr>
            <w:tcW w:w="1343" w:type="pct"/>
          </w:tcPr>
          <w:p w:rsidR="00784D88" w:rsidRPr="00E33D61" w:rsidRDefault="00D75514" w:rsidP="00784D88">
            <w:r>
              <w:rPr>
                <w:rFonts w:eastAsia="Arial"/>
                <w:bCs/>
                <w:iCs/>
                <w:lang w:val="cy-GB"/>
              </w:rPr>
              <w:t>Tân Agored</w:t>
            </w:r>
          </w:p>
        </w:tc>
        <w:tc>
          <w:tcPr>
            <w:tcW w:w="1127" w:type="pct"/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4:30pm – 6:30pm</w:t>
            </w:r>
          </w:p>
        </w:tc>
        <w:tc>
          <w:tcPr>
            <w:tcW w:w="1364" w:type="pct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090992" w:rsidRDefault="00784D88" w:rsidP="00784D88"/>
        </w:tc>
      </w:tr>
      <w:tr w:rsidR="00130FFF" w:rsidTr="00081EC5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14/02/2023</w:t>
            </w:r>
          </w:p>
          <w:p w:rsidR="00784D88" w:rsidRPr="00AB2427" w:rsidRDefault="00784D88" w:rsidP="00784D88"/>
        </w:tc>
        <w:tc>
          <w:tcPr>
            <w:tcW w:w="1343" w:type="pct"/>
            <w:shd w:val="clear" w:color="auto" w:fill="C6D9F1" w:themeFill="text2" w:themeFillTint="33"/>
          </w:tcPr>
          <w:p w:rsidR="00784D88" w:rsidRPr="00AB2427" w:rsidRDefault="00D75514" w:rsidP="00784D88">
            <w:r>
              <w:rPr>
                <w:rFonts w:eastAsia="Arial"/>
                <w:bCs/>
                <w:iCs/>
                <w:lang w:val="cy-GB"/>
              </w:rPr>
              <w:t>YNGHAU – cynllunio taith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784D88" w:rsidRPr="00AB2427" w:rsidRDefault="00784D88" w:rsidP="00784D88"/>
        </w:tc>
        <w:tc>
          <w:tcPr>
            <w:tcW w:w="1364" w:type="pct"/>
            <w:shd w:val="clear" w:color="auto" w:fill="C6D9F1" w:themeFill="text2" w:themeFillTint="33"/>
          </w:tcPr>
          <w:p w:rsidR="00784D88" w:rsidRPr="001C67FB" w:rsidRDefault="00784D88" w:rsidP="00081EC5"/>
        </w:tc>
      </w:tr>
      <w:tr w:rsidR="00130FFF" w:rsidTr="005841B6">
        <w:trPr>
          <w:trHeight w:val="301"/>
        </w:trPr>
        <w:tc>
          <w:tcPr>
            <w:tcW w:w="1166" w:type="pct"/>
            <w:shd w:val="clear" w:color="auto" w:fill="auto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:rsidR="00784D88" w:rsidRPr="00AB2427" w:rsidRDefault="00D75514" w:rsidP="00784D88">
            <w:r>
              <w:rPr>
                <w:rFonts w:eastAsia="Arial"/>
                <w:bCs/>
                <w:iCs/>
                <w:lang w:val="cy-GB"/>
              </w:rPr>
              <w:t>16/02/2023</w:t>
            </w:r>
          </w:p>
        </w:tc>
        <w:tc>
          <w:tcPr>
            <w:tcW w:w="1343" w:type="pct"/>
            <w:shd w:val="clear" w:color="auto" w:fill="auto"/>
          </w:tcPr>
          <w:p w:rsidR="00784D88" w:rsidRPr="00AB2427" w:rsidRDefault="00D75514" w:rsidP="00784D88">
            <w:r>
              <w:rPr>
                <w:rFonts w:eastAsia="Arial"/>
                <w:bCs/>
                <w:iCs/>
                <w:lang w:val="cy-GB"/>
              </w:rPr>
              <w:t>Noson grempogau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4D88" w:rsidRPr="00AB2427" w:rsidRDefault="00D75514" w:rsidP="00784D8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D75514" w:rsidP="00784D88">
            <w:r>
              <w:t xml:space="preserve"> </w:t>
            </w:r>
          </w:p>
        </w:tc>
      </w:tr>
      <w:tr w:rsidR="00130FFF" w:rsidTr="00AB2306">
        <w:trPr>
          <w:trHeight w:val="301"/>
        </w:trPr>
        <w:tc>
          <w:tcPr>
            <w:tcW w:w="5000" w:type="pct"/>
            <w:gridSpan w:val="4"/>
            <w:shd w:val="clear" w:color="auto" w:fill="A6A6A6" w:themeFill="background1" w:themeFillShade="A6"/>
          </w:tcPr>
          <w:p w:rsidR="00784D88" w:rsidRPr="00AB2427" w:rsidRDefault="00D75514" w:rsidP="00784D88">
            <w:r>
              <w:rPr>
                <w:rFonts w:eastAsia="Arial"/>
                <w:bCs/>
                <w:iCs/>
                <w:lang w:val="cy-GB"/>
              </w:rPr>
              <w:t>Hanner Tymor</w:t>
            </w:r>
          </w:p>
        </w:tc>
      </w:tr>
      <w:tr w:rsidR="00130FFF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lastRenderedPageBreak/>
              <w:t>Dydd Llun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27/02/2023</w:t>
            </w:r>
          </w:p>
          <w:p w:rsidR="00784D88" w:rsidRPr="00C254C0" w:rsidRDefault="00D75514" w:rsidP="00784D88">
            <w:pPr>
              <w:rPr>
                <w:color w:val="00B050"/>
              </w:rPr>
            </w:pPr>
            <w:r>
              <w:rPr>
                <w:rFonts w:eastAsia="Arial"/>
                <w:bCs/>
                <w:iCs/>
                <w:color w:val="00B050"/>
                <w:lang w:val="cy-GB"/>
              </w:rPr>
              <w:t>PLANT IAU</w:t>
            </w:r>
          </w:p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Cr</w:t>
            </w:r>
            <w:r>
              <w:rPr>
                <w:rFonts w:eastAsia="Arial"/>
                <w:bCs/>
                <w:iCs/>
                <w:lang w:val="cy-GB"/>
              </w:rPr>
              <w:t xml:space="preserve">oeso’n ôl </w:t>
            </w:r>
          </w:p>
          <w:p w:rsidR="00784D88" w:rsidRPr="00E33D61" w:rsidRDefault="00D75514" w:rsidP="00784D88">
            <w:r>
              <w:rPr>
                <w:rFonts w:eastAsia="Arial"/>
                <w:bCs/>
                <w:iCs/>
                <w:lang w:val="cy-GB"/>
              </w:rPr>
              <w:t xml:space="preserve">Diwrnod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Pokémon</w:t>
            </w:r>
            <w:proofErr w:type="spellEnd"/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784D88" w:rsidRPr="009F563A" w:rsidRDefault="00784D88" w:rsidP="00784D88"/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784D88" w:rsidP="00784D88"/>
        </w:tc>
      </w:tr>
      <w:tr w:rsidR="00130FFF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28/02/2023</w:t>
            </w:r>
          </w:p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Pr="00E33D61" w:rsidRDefault="00D75514" w:rsidP="00784D88">
            <w:r>
              <w:rPr>
                <w:rFonts w:eastAsia="Arial"/>
                <w:bCs/>
                <w:iCs/>
                <w:lang w:val="cy-GB"/>
              </w:rPr>
              <w:t xml:space="preserve">Croeso’n ôl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784D88" w:rsidP="00784D88"/>
        </w:tc>
      </w:tr>
      <w:tr w:rsidR="00130FFF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02/03/2023</w:t>
            </w:r>
          </w:p>
          <w:p w:rsidR="00784D88" w:rsidRDefault="00784D88" w:rsidP="00784D88"/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Gwneud eich pitsa eich hun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</w:t>
            </w:r>
            <w:r>
              <w:rPr>
                <w:rFonts w:eastAsia="Arial"/>
                <w:bCs/>
                <w:iCs/>
                <w:lang w:val="cy-GB"/>
              </w:rPr>
              <w:t xml:space="preserve"> Ragoriaeth Rhiwabon</w:t>
            </w:r>
          </w:p>
          <w:p w:rsidR="00784D88" w:rsidRPr="00B55C79" w:rsidRDefault="00D75514" w:rsidP="00784D88">
            <w:r>
              <w:t xml:space="preserve">  </w:t>
            </w:r>
          </w:p>
        </w:tc>
      </w:tr>
      <w:tr w:rsidR="00130FFF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06/03/2023</w:t>
            </w:r>
          </w:p>
          <w:p w:rsidR="00784D88" w:rsidRPr="00C254C0" w:rsidRDefault="00D75514" w:rsidP="00784D88">
            <w:pPr>
              <w:rPr>
                <w:color w:val="00B050"/>
              </w:rPr>
            </w:pPr>
            <w:r>
              <w:rPr>
                <w:rFonts w:eastAsia="Arial"/>
                <w:bCs/>
                <w:iCs/>
                <w:color w:val="00B050"/>
                <w:lang w:val="cy-GB"/>
              </w:rPr>
              <w:t>PLANT IAU</w:t>
            </w:r>
          </w:p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E33D61" w:rsidRDefault="00D75514" w:rsidP="00784D88">
            <w:r>
              <w:rPr>
                <w:rFonts w:eastAsia="Arial"/>
                <w:bCs/>
                <w:iCs/>
                <w:lang w:val="cy-GB"/>
              </w:rPr>
              <w:t xml:space="preserve">Crempogau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784D88" w:rsidP="00784D88"/>
        </w:tc>
      </w:tr>
      <w:tr w:rsidR="00130FFF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 xml:space="preserve"> 07/03/2023</w:t>
            </w:r>
          </w:p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E33D61" w:rsidRDefault="00D75514" w:rsidP="00784D88">
            <w:r>
              <w:rPr>
                <w:rFonts w:eastAsia="Arial"/>
                <w:bCs/>
                <w:iCs/>
                <w:lang w:val="cy-GB"/>
              </w:rPr>
              <w:t>Diwrnod Rhyngwladol y Merched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784D88" w:rsidP="00784D88"/>
        </w:tc>
      </w:tr>
      <w:tr w:rsidR="00130FFF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09/03/2023</w:t>
            </w:r>
          </w:p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Bingo – gyda gwobrau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D75514" w:rsidP="00784D88">
            <w:r>
              <w:t xml:space="preserve">  </w:t>
            </w:r>
          </w:p>
        </w:tc>
      </w:tr>
      <w:tr w:rsidR="00130FFF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:rsidR="00D75514" w:rsidRDefault="00D75514" w:rsidP="00784D88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>13/03/2023</w:t>
            </w:r>
          </w:p>
          <w:p w:rsidR="00784D88" w:rsidRPr="00C254C0" w:rsidRDefault="00D75514" w:rsidP="00784D88">
            <w:pPr>
              <w:rPr>
                <w:color w:val="00B050"/>
              </w:rPr>
            </w:pPr>
            <w:r>
              <w:rPr>
                <w:rFonts w:eastAsia="Arial"/>
                <w:bCs/>
                <w:iCs/>
                <w:color w:val="00B050"/>
                <w:lang w:val="cy-GB"/>
              </w:rPr>
              <w:t>PLANT IAU</w:t>
            </w:r>
          </w:p>
          <w:p w:rsidR="00784D88" w:rsidRDefault="00784D88" w:rsidP="00784D88"/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E33D61" w:rsidRDefault="00D75514" w:rsidP="00784D88">
            <w:r>
              <w:rPr>
                <w:rFonts w:eastAsia="Arial"/>
                <w:bCs/>
                <w:iCs/>
                <w:lang w:val="cy-GB"/>
              </w:rPr>
              <w:t>Cr</w:t>
            </w:r>
            <w:r>
              <w:rPr>
                <w:rFonts w:eastAsia="Arial"/>
                <w:bCs/>
                <w:iCs/>
                <w:lang w:val="cy-GB"/>
              </w:rPr>
              <w:t>efftau Sul y Mamau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D75514" w:rsidP="00784D88">
            <w:r>
              <w:t xml:space="preserve">  </w:t>
            </w:r>
          </w:p>
        </w:tc>
      </w:tr>
      <w:tr w:rsidR="00130FFF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14/03/2023</w:t>
            </w:r>
          </w:p>
          <w:p w:rsidR="00784D88" w:rsidRPr="00AB2427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784D88" w:rsidP="00784D88"/>
          <w:p w:rsidR="00784D88" w:rsidRPr="00AB2427" w:rsidRDefault="00D75514" w:rsidP="00784D88">
            <w:r>
              <w:rPr>
                <w:rFonts w:eastAsia="Arial"/>
                <w:bCs/>
                <w:iCs/>
                <w:lang w:val="cy-GB"/>
              </w:rPr>
              <w:t>Taith – I’w gadarnhau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AB2427" w:rsidRDefault="00D75514" w:rsidP="00784D8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784D88" w:rsidP="00784D88"/>
        </w:tc>
      </w:tr>
      <w:tr w:rsidR="00130FFF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16/03/2023</w:t>
            </w:r>
          </w:p>
          <w:p w:rsidR="00784D88" w:rsidRPr="005746B9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5746B9" w:rsidRDefault="00D75514" w:rsidP="00784D88">
            <w:r>
              <w:rPr>
                <w:rFonts w:eastAsia="Arial"/>
                <w:bCs/>
                <w:iCs/>
                <w:lang w:val="cy-GB"/>
              </w:rPr>
              <w:t>Diwrnod Trwyn Coch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5746B9" w:rsidRDefault="00D75514" w:rsidP="00784D8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784D88" w:rsidP="00784D88"/>
        </w:tc>
      </w:tr>
      <w:tr w:rsidR="00130FFF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20/03/2023</w:t>
            </w:r>
          </w:p>
          <w:p w:rsidR="00784D88" w:rsidRPr="00C254C0" w:rsidRDefault="00D75514" w:rsidP="00784D88">
            <w:pPr>
              <w:rPr>
                <w:color w:val="00B050"/>
              </w:rPr>
            </w:pPr>
            <w:r>
              <w:rPr>
                <w:rFonts w:eastAsia="Arial"/>
                <w:bCs/>
                <w:iCs/>
                <w:color w:val="00B050"/>
                <w:lang w:val="cy-GB"/>
              </w:rPr>
              <w:t>PLANT IAU</w:t>
            </w:r>
          </w:p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E33D61" w:rsidRDefault="00D75514" w:rsidP="00784D88">
            <w:r>
              <w:rPr>
                <w:rFonts w:eastAsia="Arial"/>
                <w:bCs/>
                <w:iCs/>
                <w:lang w:val="cy-GB"/>
              </w:rPr>
              <w:lastRenderedPageBreak/>
              <w:t>Po</w:t>
            </w:r>
            <w:r>
              <w:rPr>
                <w:rFonts w:eastAsia="Arial"/>
                <w:bCs/>
                <w:iCs/>
                <w:lang w:val="cy-GB"/>
              </w:rPr>
              <w:t>bl Ifanc yn Cynllunio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D75514" w:rsidP="00784D88">
            <w:r>
              <w:t xml:space="preserve">  </w:t>
            </w:r>
          </w:p>
        </w:tc>
      </w:tr>
      <w:tr w:rsidR="00130FFF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21/03/2023</w:t>
            </w:r>
          </w:p>
          <w:p w:rsidR="00784D88" w:rsidRPr="001C67FB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E33D61" w:rsidRDefault="00D75514" w:rsidP="00784D88">
            <w:r>
              <w:rPr>
                <w:rFonts w:eastAsia="Arial"/>
                <w:bCs/>
                <w:iCs/>
                <w:lang w:val="cy-GB"/>
              </w:rPr>
              <w:t>Pobl Ifanc yn Cynllunio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D75514" w:rsidP="00784D88">
            <w:r>
              <w:t xml:space="preserve">  </w:t>
            </w:r>
          </w:p>
        </w:tc>
      </w:tr>
      <w:tr w:rsidR="00130FFF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:rsidR="00784D88" w:rsidRDefault="00D75514" w:rsidP="00081EC5">
            <w:r>
              <w:rPr>
                <w:rFonts w:eastAsia="Arial"/>
                <w:bCs/>
                <w:iCs/>
                <w:lang w:val="cy-GB"/>
              </w:rPr>
              <w:t>23/03/2023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Noson Ffilmiau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D75514" w:rsidP="00784D88">
            <w:r>
              <w:t xml:space="preserve">   </w:t>
            </w:r>
          </w:p>
        </w:tc>
      </w:tr>
      <w:tr w:rsidR="00130FFF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27/03/2023</w:t>
            </w:r>
          </w:p>
          <w:p w:rsidR="00784D88" w:rsidRPr="00C254C0" w:rsidRDefault="00D75514" w:rsidP="00784D88">
            <w:pPr>
              <w:rPr>
                <w:color w:val="00B050"/>
              </w:rPr>
            </w:pPr>
            <w:r>
              <w:rPr>
                <w:rFonts w:eastAsia="Arial"/>
                <w:bCs/>
                <w:iCs/>
                <w:color w:val="00B050"/>
                <w:lang w:val="cy-GB"/>
              </w:rPr>
              <w:t>PLANT IAU</w:t>
            </w:r>
          </w:p>
          <w:p w:rsidR="00784D88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Noson gelf a chrefft</w:t>
            </w:r>
          </w:p>
          <w:p w:rsidR="00784D88" w:rsidRPr="00E33D61" w:rsidRDefault="00D75514" w:rsidP="00784D88">
            <w:r>
              <w:rPr>
                <w:rFonts w:eastAsia="Arial"/>
                <w:bCs/>
                <w:iCs/>
                <w:lang w:val="cy-GB"/>
              </w:rPr>
              <w:t>Crefftau’r Pasg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D75514" w:rsidP="00784D88">
            <w:r>
              <w:t xml:space="preserve">  </w:t>
            </w:r>
          </w:p>
        </w:tc>
      </w:tr>
      <w:tr w:rsidR="00130FFF" w:rsidTr="00081EC5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28/03/2023</w:t>
            </w:r>
          </w:p>
          <w:p w:rsidR="00784D88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784D88" w:rsidRPr="00E33D61" w:rsidRDefault="00D75514" w:rsidP="00784D88">
            <w:r>
              <w:rPr>
                <w:rFonts w:eastAsia="Arial"/>
                <w:bCs/>
                <w:iCs/>
                <w:lang w:val="cy-GB"/>
              </w:rPr>
              <w:t>YNGHAU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D75514" w:rsidP="00784D88">
            <w:r>
              <w:t xml:space="preserve">  </w:t>
            </w:r>
          </w:p>
        </w:tc>
      </w:tr>
      <w:tr w:rsidR="00130FFF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30/03/2023</w:t>
            </w:r>
          </w:p>
          <w:p w:rsidR="00784D88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Cŵn poeth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6p</w:t>
            </w:r>
            <w:r>
              <w:rPr>
                <w:rFonts w:eastAsia="Arial"/>
                <w:bCs/>
                <w:iCs/>
                <w:lang w:val="cy-GB"/>
              </w:rPr>
              <w:t>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D75514" w:rsidP="00784D88">
            <w:r>
              <w:t xml:space="preserve">  </w:t>
            </w:r>
          </w:p>
        </w:tc>
      </w:tr>
      <w:tr w:rsidR="00130FFF" w:rsidTr="0097551C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6A6A6" w:themeFill="background1" w:themeFillShade="A6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GWYLIAU’R PASG</w:t>
            </w:r>
          </w:p>
        </w:tc>
      </w:tr>
      <w:tr w:rsidR="00130FFF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17/04/2023</w:t>
            </w:r>
          </w:p>
          <w:p w:rsidR="00784D88" w:rsidRPr="00C254C0" w:rsidRDefault="00D75514" w:rsidP="00784D88">
            <w:pPr>
              <w:rPr>
                <w:color w:val="00B050"/>
              </w:rPr>
            </w:pPr>
            <w:r>
              <w:rPr>
                <w:rFonts w:eastAsia="Arial"/>
                <w:bCs/>
                <w:iCs/>
                <w:color w:val="00B050"/>
                <w:lang w:val="cy-GB"/>
              </w:rPr>
              <w:t>PL</w:t>
            </w:r>
            <w:r>
              <w:rPr>
                <w:rFonts w:eastAsia="Arial"/>
                <w:bCs/>
                <w:iCs/>
                <w:color w:val="00B050"/>
                <w:lang w:val="cy-GB"/>
              </w:rPr>
              <w:t>ANT IAU</w:t>
            </w:r>
          </w:p>
          <w:p w:rsidR="00784D88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E33D61" w:rsidRDefault="00D75514" w:rsidP="00784D88">
            <w:r>
              <w:rPr>
                <w:rFonts w:eastAsia="Arial"/>
                <w:bCs/>
                <w:iCs/>
                <w:lang w:val="cy-GB"/>
              </w:rPr>
              <w:t xml:space="preserve">Croeso’n ôl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Default="00D75514" w:rsidP="00784D88">
            <w:r>
              <w:t xml:space="preserve">  </w:t>
            </w:r>
          </w:p>
        </w:tc>
      </w:tr>
      <w:tr w:rsidR="00130FFF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18/04/2023</w:t>
            </w:r>
          </w:p>
          <w:p w:rsidR="00784D88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E33D61" w:rsidRDefault="00D75514" w:rsidP="00784D88">
            <w:r>
              <w:rPr>
                <w:rFonts w:eastAsia="Arial"/>
                <w:bCs/>
                <w:iCs/>
                <w:lang w:val="cy-GB"/>
              </w:rPr>
              <w:t xml:space="preserve">Croeso’n ôl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Default="00D75514" w:rsidP="00784D88">
            <w:r>
              <w:t xml:space="preserve">  </w:t>
            </w:r>
          </w:p>
        </w:tc>
      </w:tr>
      <w:tr w:rsidR="00130FFF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20/04/2023</w:t>
            </w:r>
          </w:p>
          <w:p w:rsidR="00784D88" w:rsidRDefault="00784D88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proofErr w:type="spellStart"/>
            <w:r>
              <w:rPr>
                <w:rFonts w:eastAsia="Arial"/>
                <w:bCs/>
                <w:iCs/>
                <w:lang w:val="cy-GB"/>
              </w:rPr>
              <w:t>Carioci</w:t>
            </w:r>
            <w:proofErr w:type="spellEnd"/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</w:t>
            </w:r>
            <w:r>
              <w:rPr>
                <w:rFonts w:eastAsia="Arial"/>
                <w:bCs/>
                <w:iCs/>
                <w:lang w:val="cy-GB"/>
              </w:rPr>
              <w:t>fan Ragoriaeth Rhiwabon</w:t>
            </w:r>
          </w:p>
          <w:p w:rsidR="00784D88" w:rsidRPr="00B55C79" w:rsidRDefault="00D75514" w:rsidP="00784D88">
            <w:r>
              <w:t xml:space="preserve">  </w:t>
            </w:r>
          </w:p>
          <w:p w:rsidR="00784D88" w:rsidRPr="00B55C79" w:rsidRDefault="00784D88" w:rsidP="00784D88"/>
        </w:tc>
      </w:tr>
      <w:tr w:rsidR="00130FFF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:rsidR="00D75514" w:rsidRDefault="00D75514" w:rsidP="00784D88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>24/04/2023</w:t>
            </w:r>
          </w:p>
          <w:p w:rsidR="00784D88" w:rsidRPr="00C254C0" w:rsidRDefault="00D75514" w:rsidP="00784D88">
            <w:pPr>
              <w:rPr>
                <w:color w:val="00B050"/>
              </w:rPr>
            </w:pPr>
            <w:r>
              <w:rPr>
                <w:rFonts w:eastAsia="Arial"/>
                <w:bCs/>
                <w:iCs/>
                <w:color w:val="00B050"/>
                <w:lang w:val="cy-GB"/>
              </w:rPr>
              <w:t>PLANT IAU</w:t>
            </w:r>
          </w:p>
          <w:p w:rsidR="00784D88" w:rsidRDefault="00784D88" w:rsidP="00784D88">
            <w:pPr>
              <w:jc w:val="both"/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Pr="00E33D61" w:rsidRDefault="00D75514" w:rsidP="00784D88">
            <w:r>
              <w:rPr>
                <w:rFonts w:eastAsia="Arial"/>
                <w:bCs/>
                <w:iCs/>
                <w:lang w:val="cy-GB"/>
              </w:rPr>
              <w:t>Twrnamaint Xbox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4:30pm – 6:30pm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Default="00D75514" w:rsidP="00784D88">
            <w:r>
              <w:t xml:space="preserve">  </w:t>
            </w:r>
          </w:p>
        </w:tc>
      </w:tr>
      <w:tr w:rsidR="00130FFF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25/04/2023</w:t>
            </w:r>
          </w:p>
          <w:p w:rsidR="00784D88" w:rsidRDefault="00784D88" w:rsidP="00784D88"/>
          <w:p w:rsidR="00081EC5" w:rsidRDefault="00081EC5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081EC5">
            <w:r>
              <w:rPr>
                <w:rFonts w:eastAsia="Arial"/>
                <w:bCs/>
                <w:iCs/>
                <w:lang w:val="cy-GB"/>
              </w:rPr>
              <w:lastRenderedPageBreak/>
              <w:t>Celf Graffiti – i’w gadarnhau</w:t>
            </w:r>
          </w:p>
          <w:p w:rsidR="00081EC5" w:rsidRPr="00E33D61" w:rsidRDefault="00D75514" w:rsidP="00D75514">
            <w:r>
              <w:rPr>
                <w:rFonts w:eastAsia="Arial"/>
                <w:bCs/>
                <w:iCs/>
                <w:lang w:val="cy-GB"/>
              </w:rPr>
              <w:lastRenderedPageBreak/>
              <w:t>(Yn d</w:t>
            </w:r>
            <w:r>
              <w:rPr>
                <w:rFonts w:eastAsia="Arial"/>
                <w:bCs/>
                <w:iCs/>
                <w:lang w:val="cy-GB"/>
              </w:rPr>
              <w:t>ibynnu</w:t>
            </w:r>
            <w:r>
              <w:rPr>
                <w:rFonts w:eastAsia="Arial"/>
                <w:bCs/>
                <w:iCs/>
                <w:lang w:val="cy-GB"/>
              </w:rPr>
              <w:t xml:space="preserve"> ar g</w:t>
            </w:r>
            <w:r>
              <w:rPr>
                <w:rFonts w:eastAsia="Arial"/>
                <w:bCs/>
                <w:iCs/>
                <w:lang w:val="cy-GB"/>
              </w:rPr>
              <w:t>yllid)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lastRenderedPageBreak/>
              <w:t>6</w:t>
            </w:r>
            <w:r>
              <w:rPr>
                <w:rFonts w:eastAsia="Arial"/>
                <w:bCs/>
                <w:iCs/>
                <w:lang w:val="cy-GB"/>
              </w:rPr>
              <w:t>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Default="00D75514" w:rsidP="00784D88">
            <w:r>
              <w:lastRenderedPageBreak/>
              <w:t xml:space="preserve">  </w:t>
            </w:r>
          </w:p>
        </w:tc>
      </w:tr>
      <w:tr w:rsidR="00130FFF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lastRenderedPageBreak/>
              <w:t>Dydd Iau</w:t>
            </w:r>
          </w:p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27/04/2023</w:t>
            </w:r>
          </w:p>
          <w:p w:rsidR="00784D88" w:rsidRDefault="00784D88" w:rsidP="00784D88"/>
          <w:p w:rsidR="00081EC5" w:rsidRDefault="00081EC5" w:rsidP="00784D8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81EC5" w:rsidRDefault="00D75514" w:rsidP="00081EC5">
            <w:r>
              <w:rPr>
                <w:rFonts w:eastAsia="Arial"/>
                <w:bCs/>
                <w:iCs/>
                <w:lang w:val="cy-GB"/>
              </w:rPr>
              <w:t>Celf Graffiti – i’w gadarnhau</w:t>
            </w:r>
          </w:p>
          <w:p w:rsidR="00784D88" w:rsidRPr="00081EC5" w:rsidRDefault="00D75514" w:rsidP="00D75514">
            <w:pPr>
              <w:tabs>
                <w:tab w:val="left" w:pos="770"/>
                <w:tab w:val="center" w:pos="1249"/>
              </w:tabs>
            </w:pPr>
            <w:r>
              <w:rPr>
                <w:rFonts w:eastAsia="Arial"/>
                <w:bCs/>
                <w:iCs/>
                <w:lang w:val="cy-GB"/>
              </w:rPr>
              <w:t>(Yn dibynnu ar g</w:t>
            </w:r>
            <w:bookmarkStart w:id="0" w:name="_GoBack"/>
            <w:bookmarkEnd w:id="0"/>
            <w:r>
              <w:rPr>
                <w:rFonts w:eastAsia="Arial"/>
                <w:bCs/>
                <w:iCs/>
                <w:lang w:val="cy-GB"/>
              </w:rPr>
              <w:t>yllid)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4D88" w:rsidRPr="00B55C79" w:rsidRDefault="00D75514" w:rsidP="00784D88">
            <w:r>
              <w:rPr>
                <w:rFonts w:eastAsia="Arial"/>
                <w:bCs/>
                <w:iCs/>
                <w:lang w:val="cy-GB"/>
              </w:rPr>
              <w:t>6</w:t>
            </w:r>
            <w:r>
              <w:rPr>
                <w:rFonts w:eastAsia="Arial"/>
                <w:bCs/>
                <w:iCs/>
                <w:lang w:val="cy-GB"/>
              </w:rPr>
              <w:t>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4D88" w:rsidRDefault="00D75514" w:rsidP="00784D88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784D88" w:rsidRPr="00B55C79" w:rsidRDefault="00D75514" w:rsidP="00784D88">
            <w:r>
              <w:t xml:space="preserve">  </w:t>
            </w:r>
          </w:p>
        </w:tc>
      </w:tr>
    </w:tbl>
    <w:p w:rsidR="00AD0882" w:rsidRDefault="00AD0882" w:rsidP="00D24F09"/>
    <w:p w:rsidR="00C76BF0" w:rsidRPr="00807842" w:rsidRDefault="00D75514" w:rsidP="00D24F09">
      <w:r>
        <w:rPr>
          <w:rFonts w:eastAsia="Arial"/>
          <w:bCs/>
          <w:iCs/>
          <w:lang w:val="cy-GB"/>
        </w:rPr>
        <w:t xml:space="preserve">Am fwy o wybodaeth am yr holl weithgareddau uchod, ewch i www.wrecsamifanc.co.uk am ddiweddariadau rheolaidd ac am unrhyw newidiadau i'r rhaglen.   Ni fydd y wybodaeth gyswllt yn cael ei </w:t>
      </w:r>
      <w:r>
        <w:rPr>
          <w:rFonts w:eastAsia="Arial"/>
          <w:bCs/>
          <w:iCs/>
          <w:lang w:val="cy-GB"/>
        </w:rPr>
        <w:t>rhannu ag unrhyw barti arall.</w:t>
      </w:r>
    </w:p>
    <w:p w:rsidR="00C76BF0" w:rsidRPr="007D74B4" w:rsidRDefault="00D75514" w:rsidP="00D24F09">
      <w:r>
        <w:rPr>
          <w:rFonts w:eastAsia="Arial"/>
          <w:bCs/>
          <w:iCs/>
          <w:lang w:val="cy-GB"/>
        </w:rPr>
        <w:t>Yn olaf, byddem wrth ein boddau’n clywed eich syniadau am weithgareddau at y dyfodol, felly peidiwch â bod ofn eu rhannu.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75514">
      <w:r>
        <w:separator/>
      </w:r>
    </w:p>
  </w:endnote>
  <w:endnote w:type="continuationSeparator" w:id="0">
    <w:p w:rsidR="00000000" w:rsidRDefault="00D75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75514" w:rsidP="00D24F09">
    <w:pPr>
      <w:pStyle w:val="Footer"/>
      <w:rPr>
        <w:lang w:val="en-GB"/>
      </w:rPr>
    </w:pPr>
    <w:r>
      <w:rPr>
        <w:noProof/>
        <w:lang w:val="cy-GB" w:eastAsia="cy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75514">
      <w:r>
        <w:separator/>
      </w:r>
    </w:p>
  </w:footnote>
  <w:footnote w:type="continuationSeparator" w:id="0">
    <w:p w:rsidR="00000000" w:rsidRDefault="00D75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75514" w:rsidP="00D24F09">
    <w:pPr>
      <w:pStyle w:val="Header"/>
    </w:pPr>
    <w:r w:rsidRPr="00DE3C04">
      <w:rPr>
        <w:noProof/>
        <w:lang w:val="cy-GB" w:eastAsia="cy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75514" w:rsidP="00D24F09">
    <w:pPr>
      <w:pStyle w:val="Header"/>
    </w:pPr>
    <w:r>
      <w:rPr>
        <w:noProof/>
        <w:lang w:val="cy-GB" w:eastAsia="cy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cy-GB" w:eastAsia="cy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D24F09">
    <w:pPr>
      <w:pStyle w:val="Header"/>
    </w:pPr>
  </w:p>
  <w:p w:rsidR="00F86700" w:rsidRDefault="00D75514" w:rsidP="00D24F09">
    <w:pPr>
      <w:pStyle w:val="Header"/>
    </w:pPr>
    <w:r>
      <w:t xml:space="preserve">                               </w:t>
    </w:r>
  </w:p>
  <w:p w:rsidR="00F86700" w:rsidRDefault="00F86700" w:rsidP="00D24F09">
    <w:pPr>
      <w:pStyle w:val="Header"/>
    </w:pPr>
  </w:p>
  <w:p w:rsidR="00DC2E54" w:rsidRDefault="00DC2E54" w:rsidP="00D24F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1EC5"/>
    <w:rsid w:val="00083953"/>
    <w:rsid w:val="00090992"/>
    <w:rsid w:val="000A1F71"/>
    <w:rsid w:val="000A33B0"/>
    <w:rsid w:val="000C3BA4"/>
    <w:rsid w:val="000D241E"/>
    <w:rsid w:val="000E229B"/>
    <w:rsid w:val="000E5A10"/>
    <w:rsid w:val="00111490"/>
    <w:rsid w:val="001251B9"/>
    <w:rsid w:val="00126A6E"/>
    <w:rsid w:val="00130FFF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C7C31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2147E"/>
    <w:rsid w:val="00335E4F"/>
    <w:rsid w:val="00362E17"/>
    <w:rsid w:val="00367CB3"/>
    <w:rsid w:val="00374343"/>
    <w:rsid w:val="003A4BB0"/>
    <w:rsid w:val="003B29D8"/>
    <w:rsid w:val="003D1646"/>
    <w:rsid w:val="003D40D7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0473"/>
    <w:rsid w:val="0049057B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29D0"/>
    <w:rsid w:val="005650EB"/>
    <w:rsid w:val="00566903"/>
    <w:rsid w:val="005746B9"/>
    <w:rsid w:val="005841B6"/>
    <w:rsid w:val="00587611"/>
    <w:rsid w:val="005952EF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925F4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84D88"/>
    <w:rsid w:val="007A7213"/>
    <w:rsid w:val="007B0049"/>
    <w:rsid w:val="007B00F2"/>
    <w:rsid w:val="007B6D95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568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7551C"/>
    <w:rsid w:val="00987EDF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9F563A"/>
    <w:rsid w:val="00A12940"/>
    <w:rsid w:val="00A17D95"/>
    <w:rsid w:val="00A55D3D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B2306"/>
    <w:rsid w:val="00AB2427"/>
    <w:rsid w:val="00AC651E"/>
    <w:rsid w:val="00AD0882"/>
    <w:rsid w:val="00AD2F7F"/>
    <w:rsid w:val="00AD3325"/>
    <w:rsid w:val="00AE30B8"/>
    <w:rsid w:val="00AE5A26"/>
    <w:rsid w:val="00AF7BA2"/>
    <w:rsid w:val="00B33E31"/>
    <w:rsid w:val="00B43804"/>
    <w:rsid w:val="00B55C79"/>
    <w:rsid w:val="00B57B8A"/>
    <w:rsid w:val="00B61C2B"/>
    <w:rsid w:val="00B70D9E"/>
    <w:rsid w:val="00B759A3"/>
    <w:rsid w:val="00B77D08"/>
    <w:rsid w:val="00BB0778"/>
    <w:rsid w:val="00BC4345"/>
    <w:rsid w:val="00BC6BAD"/>
    <w:rsid w:val="00C03743"/>
    <w:rsid w:val="00C0746E"/>
    <w:rsid w:val="00C254C0"/>
    <w:rsid w:val="00C33ED2"/>
    <w:rsid w:val="00C35AD2"/>
    <w:rsid w:val="00C512E1"/>
    <w:rsid w:val="00C60F51"/>
    <w:rsid w:val="00C727D2"/>
    <w:rsid w:val="00C72F32"/>
    <w:rsid w:val="00C76BF0"/>
    <w:rsid w:val="00C80222"/>
    <w:rsid w:val="00C86094"/>
    <w:rsid w:val="00CA0330"/>
    <w:rsid w:val="00CA6E90"/>
    <w:rsid w:val="00CD4812"/>
    <w:rsid w:val="00CE7834"/>
    <w:rsid w:val="00D24F09"/>
    <w:rsid w:val="00D309C3"/>
    <w:rsid w:val="00D33177"/>
    <w:rsid w:val="00D4312D"/>
    <w:rsid w:val="00D75514"/>
    <w:rsid w:val="00D87A85"/>
    <w:rsid w:val="00D969FD"/>
    <w:rsid w:val="00DB0570"/>
    <w:rsid w:val="00DC2E54"/>
    <w:rsid w:val="00DC4B62"/>
    <w:rsid w:val="00DC64B4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3628"/>
    <w:rsid w:val="00EE7556"/>
    <w:rsid w:val="00F17E30"/>
    <w:rsid w:val="00F214A3"/>
    <w:rsid w:val="00F333E6"/>
    <w:rsid w:val="00F33842"/>
    <w:rsid w:val="00F47A62"/>
    <w:rsid w:val="00F50FDC"/>
    <w:rsid w:val="00F54D19"/>
    <w:rsid w:val="00F760F9"/>
    <w:rsid w:val="00F86700"/>
    <w:rsid w:val="00F94475"/>
    <w:rsid w:val="00FA6E99"/>
    <w:rsid w:val="00FB508E"/>
    <w:rsid w:val="00FB65C4"/>
    <w:rsid w:val="00FC025D"/>
    <w:rsid w:val="00FC0EA8"/>
    <w:rsid w:val="00FD0A45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AC10B8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D24F09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D24F09"/>
    <w:pPr>
      <w:pBdr>
        <w:bottom w:val="single" w:sz="4" w:space="2" w:color="003399"/>
      </w:pBdr>
      <w:shd w:val="clear" w:color="auto" w:fill="FFFFFF" w:themeFill="background1"/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D24F09"/>
    <w:rPr>
      <w:rFonts w:ascii="Arial" w:hAnsi="Arial" w:cs="Arial"/>
      <w:bCs/>
      <w:i/>
      <w:color w:val="000000"/>
      <w:kern w:val="28"/>
      <w:sz w:val="32"/>
      <w:szCs w:val="32"/>
      <w:shd w:val="clear" w:color="auto" w:fill="FFFFFF" w:themeFill="background1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AF2C2-59DB-4980-93FA-42270773E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10</TotalTime>
  <Pages>5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Heledd Haf Williams (Cyfieithydd/Translator)</cp:lastModifiedBy>
  <cp:revision>4</cp:revision>
  <cp:lastPrinted>2022-06-09T19:04:00Z</cp:lastPrinted>
  <dcterms:created xsi:type="dcterms:W3CDTF">2022-12-13T10:06:00Z</dcterms:created>
  <dcterms:modified xsi:type="dcterms:W3CDTF">2022-12-20T09:42:00Z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