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1B391F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800184" w:rsidP="001B391F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:rsidR="00800184" w:rsidRPr="00013F2C" w:rsidRDefault="00800184" w:rsidP="001B391F">
      <w:pPr>
        <w:pStyle w:val="Title"/>
      </w:pPr>
      <w:r>
        <w:t>Llay</w:t>
      </w:r>
    </w:p>
    <w:p w:rsidR="00C76BF0" w:rsidRPr="00013F2C" w:rsidRDefault="00C76BF0" w:rsidP="001B391F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1B391F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B391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B391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B391F">
            <w:pPr>
              <w:pStyle w:val="TableHeader"/>
            </w:pPr>
            <w:r w:rsidRPr="00013F2C">
              <w:t>Location</w:t>
            </w:r>
          </w:p>
        </w:tc>
      </w:tr>
      <w:tr w:rsidR="00975AFA" w:rsidRPr="00013F2C" w:rsidTr="001B391F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1B391F" w:rsidRDefault="00975AFA" w:rsidP="001B391F">
            <w:r>
              <w:t>Monday 9</w:t>
            </w:r>
            <w:r w:rsidRPr="00975AFA">
              <w:rPr>
                <w:vertAlign w:val="superscript"/>
              </w:rPr>
              <w:t>th</w:t>
            </w:r>
            <w:r>
              <w:t xml:space="preserve"> </w:t>
            </w:r>
          </w:p>
          <w:p w:rsidR="00975AFA" w:rsidRDefault="00975AFA" w:rsidP="001B391F">
            <w:r>
              <w:t>Jan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75AFA" w:rsidRDefault="00975AFA" w:rsidP="001B391F">
            <w:r>
              <w:t>CLOSED</w:t>
            </w:r>
          </w:p>
          <w:p w:rsidR="00975AFA" w:rsidRDefault="00975AFA" w:rsidP="001B391F">
            <w:r>
              <w:t>Team Meeting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975AFA" w:rsidRPr="00B55C79" w:rsidRDefault="00975AFA" w:rsidP="001B391F">
            <w:r>
              <w:t>6pm-9pm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975AFA" w:rsidRDefault="00975AFA" w:rsidP="001B391F"/>
          <w:p w:rsidR="00975AFA" w:rsidRDefault="00975AFA" w:rsidP="001B391F">
            <w:r>
              <w:t>Ruabon COE</w:t>
            </w:r>
          </w:p>
          <w:p w:rsidR="00975AFA" w:rsidRPr="00B55C79" w:rsidRDefault="00975AFA" w:rsidP="001B391F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800184" w:rsidP="001B391F">
            <w:r>
              <w:t>Thursday 12</w:t>
            </w:r>
            <w:r w:rsidR="001B391F" w:rsidRPr="001B391F">
              <w:rPr>
                <w:vertAlign w:val="superscript"/>
              </w:rPr>
              <w:t>th</w:t>
            </w:r>
            <w:r w:rsidR="001B391F">
              <w:t xml:space="preserve"> </w:t>
            </w:r>
          </w:p>
          <w:p w:rsidR="0049277A" w:rsidRDefault="00800184" w:rsidP="001B391F">
            <w:r>
              <w:t>Jan</w:t>
            </w:r>
          </w:p>
          <w:p w:rsidR="00557E65" w:rsidRPr="000D241E" w:rsidRDefault="00557E65" w:rsidP="001B391F"/>
        </w:tc>
        <w:tc>
          <w:tcPr>
            <w:tcW w:w="1343" w:type="pct"/>
            <w:shd w:val="clear" w:color="auto" w:fill="auto"/>
          </w:tcPr>
          <w:p w:rsidR="001B391F" w:rsidRDefault="001B391F" w:rsidP="001B391F"/>
          <w:p w:rsidR="00D22475" w:rsidRDefault="00527E1A" w:rsidP="001B391F">
            <w:r>
              <w:t>Welcome Back</w:t>
            </w:r>
          </w:p>
          <w:p w:rsidR="00527E1A" w:rsidRDefault="00527E1A" w:rsidP="001B391F">
            <w:r>
              <w:t>Hot choc &amp; Marshmallows</w:t>
            </w:r>
          </w:p>
          <w:p w:rsidR="00D22475" w:rsidRPr="008A0363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>The Rockery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800184" w:rsidP="001B391F">
            <w:pPr>
              <w:rPr>
                <w:vertAlign w:val="superscript"/>
              </w:rPr>
            </w:pPr>
            <w:r>
              <w:t>Monday 16</w:t>
            </w:r>
            <w:r w:rsidR="001B391F" w:rsidRPr="001B391F">
              <w:rPr>
                <w:vertAlign w:val="superscript"/>
              </w:rPr>
              <w:t>th</w:t>
            </w:r>
          </w:p>
          <w:p w:rsidR="006067D3" w:rsidRDefault="001B391F" w:rsidP="001B391F">
            <w:r>
              <w:t xml:space="preserve"> </w:t>
            </w:r>
            <w:r w:rsidR="00800184">
              <w:t>Jan</w:t>
            </w:r>
          </w:p>
          <w:p w:rsidR="00800184" w:rsidRDefault="00800184" w:rsidP="001B391F"/>
          <w:p w:rsidR="001B391F" w:rsidRPr="001C67FB" w:rsidRDefault="001B391F" w:rsidP="001B391F"/>
        </w:tc>
        <w:tc>
          <w:tcPr>
            <w:tcW w:w="1343" w:type="pct"/>
            <w:shd w:val="clear" w:color="auto" w:fill="auto"/>
          </w:tcPr>
          <w:p w:rsidR="00032A94" w:rsidRDefault="00032A94" w:rsidP="001B391F"/>
          <w:p w:rsidR="00D22475" w:rsidRDefault="00527E1A" w:rsidP="001B391F">
            <w:r>
              <w:t xml:space="preserve">Pizzas on the </w:t>
            </w:r>
            <w:r w:rsidR="001B391F">
              <w:t>Fire pit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527E1A" w:rsidP="001B391F">
            <w:r>
              <w:t>The Rockery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t>Thursday 19</w:t>
            </w:r>
            <w:r w:rsidRPr="00557E65">
              <w:rPr>
                <w:vertAlign w:val="superscript"/>
              </w:rPr>
              <w:t>th</w:t>
            </w:r>
            <w:r>
              <w:t xml:space="preserve"> </w:t>
            </w:r>
          </w:p>
          <w:p w:rsidR="0049277A" w:rsidRDefault="00557E65" w:rsidP="001B391F">
            <w:r>
              <w:t>Jan</w:t>
            </w:r>
          </w:p>
          <w:p w:rsidR="00557E65" w:rsidRPr="001C67FB" w:rsidRDefault="00557E65" w:rsidP="001B391F"/>
        </w:tc>
        <w:tc>
          <w:tcPr>
            <w:tcW w:w="1343" w:type="pct"/>
            <w:shd w:val="clear" w:color="auto" w:fill="auto"/>
          </w:tcPr>
          <w:p w:rsidR="006B12B6" w:rsidRDefault="006B12B6" w:rsidP="001B391F"/>
          <w:p w:rsidR="00D22475" w:rsidRDefault="00527E1A" w:rsidP="001B391F">
            <w:r>
              <w:t>Chinese New Year.</w:t>
            </w:r>
            <w:r>
              <w:br/>
              <w:t>Cooking &amp; Crafts</w:t>
            </w:r>
          </w:p>
          <w:p w:rsidR="00D22475" w:rsidRPr="001C67FB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 xml:space="preserve">The Rockery 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t>Monday 23</w:t>
            </w:r>
            <w:r w:rsidRPr="00557E65">
              <w:rPr>
                <w:vertAlign w:val="superscript"/>
              </w:rPr>
              <w:t>rd</w:t>
            </w:r>
            <w:r>
              <w:t xml:space="preserve"> </w:t>
            </w:r>
          </w:p>
          <w:p w:rsidR="000A33B0" w:rsidRDefault="00557E65" w:rsidP="001B391F">
            <w:r>
              <w:t>Jan</w:t>
            </w:r>
          </w:p>
          <w:p w:rsidR="00557E65" w:rsidRPr="001C67FB" w:rsidRDefault="00557E65" w:rsidP="001B391F"/>
        </w:tc>
        <w:tc>
          <w:tcPr>
            <w:tcW w:w="1343" w:type="pct"/>
            <w:shd w:val="clear" w:color="auto" w:fill="auto"/>
          </w:tcPr>
          <w:p w:rsidR="0049277A" w:rsidRDefault="0049277A" w:rsidP="001B391F"/>
          <w:p w:rsidR="00D22475" w:rsidRDefault="00527E1A" w:rsidP="001B391F">
            <w:r>
              <w:t>Burns night, activities &amp; tasters</w:t>
            </w:r>
          </w:p>
          <w:p w:rsidR="00D22475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 xml:space="preserve">The Rockery 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t>Thursday 26</w:t>
            </w:r>
            <w:r w:rsidRPr="00557E65">
              <w:rPr>
                <w:vertAlign w:val="superscript"/>
              </w:rPr>
              <w:t>th</w:t>
            </w:r>
            <w:r>
              <w:t xml:space="preserve"> </w:t>
            </w:r>
          </w:p>
          <w:p w:rsidR="00EE7556" w:rsidRDefault="00557E65" w:rsidP="001B391F">
            <w:r>
              <w:t>Jan</w:t>
            </w:r>
          </w:p>
          <w:p w:rsidR="00557E65" w:rsidRPr="00956136" w:rsidRDefault="00557E65" w:rsidP="001B391F"/>
        </w:tc>
        <w:tc>
          <w:tcPr>
            <w:tcW w:w="1343" w:type="pct"/>
            <w:shd w:val="clear" w:color="auto" w:fill="auto"/>
          </w:tcPr>
          <w:p w:rsidR="0049277A" w:rsidRDefault="0049277A" w:rsidP="001B391F"/>
          <w:p w:rsidR="00D22475" w:rsidRDefault="00527E1A" w:rsidP="001B391F">
            <w:r>
              <w:t>Session in the Vic (TBC)</w:t>
            </w:r>
          </w:p>
          <w:p w:rsidR="00D22475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>The Vic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t>Monday 30</w:t>
            </w:r>
            <w:r w:rsidRPr="00557E65">
              <w:rPr>
                <w:vertAlign w:val="superscript"/>
              </w:rPr>
              <w:t>th</w:t>
            </w:r>
            <w:r>
              <w:t xml:space="preserve"> </w:t>
            </w:r>
          </w:p>
          <w:p w:rsidR="0049277A" w:rsidRDefault="00557E65" w:rsidP="001B391F">
            <w:r>
              <w:t>Jan</w:t>
            </w:r>
          </w:p>
          <w:p w:rsidR="00557E65" w:rsidRPr="00090992" w:rsidRDefault="00557E65" w:rsidP="001B391F"/>
        </w:tc>
        <w:tc>
          <w:tcPr>
            <w:tcW w:w="1343" w:type="pct"/>
            <w:shd w:val="clear" w:color="auto" w:fill="auto"/>
          </w:tcPr>
          <w:p w:rsidR="0049277A" w:rsidRDefault="0049277A" w:rsidP="001B391F"/>
          <w:p w:rsidR="00D22475" w:rsidRPr="00090992" w:rsidRDefault="00527E1A" w:rsidP="001B391F">
            <w:r>
              <w:t>Bingo- Prize for the winner.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>The Rockery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lastRenderedPageBreak/>
              <w:t>Thursday 2</w:t>
            </w:r>
            <w:r w:rsidRPr="00557E65">
              <w:rPr>
                <w:vertAlign w:val="superscript"/>
              </w:rPr>
              <w:t>nd</w:t>
            </w:r>
            <w:r>
              <w:t xml:space="preserve"> </w:t>
            </w:r>
          </w:p>
          <w:p w:rsidR="0049277A" w:rsidRDefault="00557E65" w:rsidP="001B391F">
            <w:r>
              <w:t>Feb</w:t>
            </w:r>
          </w:p>
          <w:p w:rsidR="00557E65" w:rsidRPr="003B29D8" w:rsidRDefault="00557E65" w:rsidP="001B391F"/>
        </w:tc>
        <w:tc>
          <w:tcPr>
            <w:tcW w:w="1343" w:type="pct"/>
            <w:shd w:val="clear" w:color="auto" w:fill="auto"/>
          </w:tcPr>
          <w:p w:rsidR="001B391F" w:rsidRDefault="001B391F" w:rsidP="001B391F"/>
          <w:p w:rsidR="00D22475" w:rsidRDefault="00527E1A" w:rsidP="001B391F">
            <w:r>
              <w:t>Walk in the Alyn Waters</w:t>
            </w:r>
          </w:p>
          <w:p w:rsidR="00D22475" w:rsidRPr="00090992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>Alyn Waters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r>
              <w:t>Monday 6</w:t>
            </w:r>
            <w:r w:rsidRPr="00557E65">
              <w:rPr>
                <w:vertAlign w:val="superscript"/>
              </w:rPr>
              <w:t>th</w:t>
            </w:r>
            <w:r w:rsidR="00686CB1">
              <w:t xml:space="preserve"> </w:t>
            </w:r>
          </w:p>
          <w:p w:rsidR="0049277A" w:rsidRDefault="00686CB1" w:rsidP="001B391F">
            <w:r>
              <w:t>Feb</w:t>
            </w:r>
          </w:p>
          <w:p w:rsidR="00557E65" w:rsidRPr="001C67FB" w:rsidRDefault="00557E65" w:rsidP="001B391F"/>
        </w:tc>
        <w:tc>
          <w:tcPr>
            <w:tcW w:w="1343" w:type="pct"/>
            <w:shd w:val="clear" w:color="auto" w:fill="auto"/>
          </w:tcPr>
          <w:p w:rsidR="00DC2E54" w:rsidRDefault="00DC2E54" w:rsidP="001B391F"/>
          <w:p w:rsidR="00D22475" w:rsidRDefault="00527E1A" w:rsidP="001B391F">
            <w:r>
              <w:t>Small local trip</w:t>
            </w:r>
          </w:p>
          <w:p w:rsidR="00527E1A" w:rsidRDefault="00527E1A" w:rsidP="001B391F"/>
          <w:p w:rsidR="00D22475" w:rsidRPr="00090992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527E1A" w:rsidP="001B391F">
            <w:r>
              <w:t>TBC</w:t>
            </w:r>
            <w:r>
              <w:br/>
              <w:t>Young people to decide.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B391F" w:rsidRDefault="00557E65" w:rsidP="001B391F">
            <w:pPr>
              <w:rPr>
                <w:vertAlign w:val="superscript"/>
              </w:rPr>
            </w:pPr>
            <w:r>
              <w:t>Thursday 9</w:t>
            </w:r>
            <w:r w:rsidRPr="00557E65">
              <w:rPr>
                <w:vertAlign w:val="superscript"/>
              </w:rPr>
              <w:t>th</w:t>
            </w:r>
          </w:p>
          <w:p w:rsidR="0049277A" w:rsidRDefault="00686CB1" w:rsidP="001B391F">
            <w:r>
              <w:t xml:space="preserve"> Feb</w:t>
            </w:r>
          </w:p>
          <w:p w:rsidR="00557E65" w:rsidRPr="001C67FB" w:rsidRDefault="00557E65" w:rsidP="001B391F"/>
        </w:tc>
        <w:tc>
          <w:tcPr>
            <w:tcW w:w="1343" w:type="pct"/>
            <w:shd w:val="clear" w:color="auto" w:fill="auto"/>
          </w:tcPr>
          <w:p w:rsidR="00A610DC" w:rsidRDefault="00A610DC" w:rsidP="001B391F"/>
          <w:p w:rsidR="00D22475" w:rsidRDefault="00527E1A" w:rsidP="001B391F">
            <w:r>
              <w:t>Mental health awareness</w:t>
            </w:r>
            <w:r>
              <w:br/>
              <w:t>Quiz</w:t>
            </w:r>
          </w:p>
          <w:p w:rsidR="00D22475" w:rsidRPr="00090992" w:rsidRDefault="00D22475" w:rsidP="001B391F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0A33B0" w:rsidRPr="00B55C79" w:rsidRDefault="00527E1A" w:rsidP="001B391F">
            <w:r>
              <w:t>The Rockery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1B391F" w:rsidRDefault="00557E65" w:rsidP="001B391F">
            <w:r>
              <w:t xml:space="preserve">Monday </w:t>
            </w:r>
            <w:r w:rsidR="00686CB1">
              <w:t>13</w:t>
            </w:r>
            <w:r w:rsidR="00686CB1" w:rsidRPr="00686CB1">
              <w:rPr>
                <w:vertAlign w:val="superscript"/>
              </w:rPr>
              <w:t>th</w:t>
            </w:r>
            <w:r w:rsidR="00686CB1">
              <w:t xml:space="preserve"> </w:t>
            </w:r>
          </w:p>
          <w:p w:rsidR="0049277A" w:rsidRDefault="00686CB1" w:rsidP="001B391F">
            <w:r>
              <w:t>Feb</w:t>
            </w:r>
          </w:p>
          <w:p w:rsidR="00686CB1" w:rsidRPr="001C67FB" w:rsidRDefault="00686CB1" w:rsidP="001B391F"/>
        </w:tc>
        <w:tc>
          <w:tcPr>
            <w:tcW w:w="1343" w:type="pct"/>
          </w:tcPr>
          <w:p w:rsidR="001B391F" w:rsidRDefault="001B391F" w:rsidP="001B391F"/>
          <w:p w:rsidR="00DC2E54" w:rsidRDefault="00527E1A" w:rsidP="001B391F">
            <w:r>
              <w:t>Session in the Vic (TBC)</w:t>
            </w:r>
          </w:p>
          <w:p w:rsidR="00527E1A" w:rsidRDefault="00527E1A" w:rsidP="001B391F">
            <w:r>
              <w:t>Valentines biscuits.</w:t>
            </w:r>
          </w:p>
          <w:p w:rsidR="00D22475" w:rsidRPr="00090992" w:rsidRDefault="00D22475" w:rsidP="001B391F"/>
        </w:tc>
        <w:tc>
          <w:tcPr>
            <w:tcW w:w="1127" w:type="pct"/>
            <w:vAlign w:val="center"/>
          </w:tcPr>
          <w:p w:rsidR="006067D3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0A33B0" w:rsidRPr="00B55C79" w:rsidRDefault="00527E1A" w:rsidP="001B391F">
            <w:r>
              <w:t>The Vic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1B391F" w:rsidRDefault="00686CB1" w:rsidP="001B391F">
            <w:r>
              <w:t>Thursday 16</w:t>
            </w:r>
            <w:r w:rsidRPr="00686CB1">
              <w:rPr>
                <w:vertAlign w:val="superscript"/>
              </w:rPr>
              <w:t>th</w:t>
            </w:r>
            <w:r>
              <w:t xml:space="preserve"> </w:t>
            </w:r>
          </w:p>
          <w:p w:rsidR="00EE7556" w:rsidRDefault="00686CB1" w:rsidP="001B391F">
            <w:r>
              <w:t>Feb</w:t>
            </w:r>
          </w:p>
          <w:p w:rsidR="00686CB1" w:rsidRPr="001C67FB" w:rsidRDefault="00686CB1" w:rsidP="001B391F"/>
        </w:tc>
        <w:tc>
          <w:tcPr>
            <w:tcW w:w="1343" w:type="pct"/>
          </w:tcPr>
          <w:p w:rsidR="006B12B6" w:rsidRDefault="006B12B6" w:rsidP="001B391F"/>
          <w:p w:rsidR="001B391F" w:rsidRDefault="00527E1A" w:rsidP="001B391F">
            <w:r>
              <w:t>Pancakes on the</w:t>
            </w:r>
          </w:p>
          <w:p w:rsidR="00D22475" w:rsidRDefault="00527E1A" w:rsidP="001B391F">
            <w:r>
              <w:t xml:space="preserve"> </w:t>
            </w:r>
            <w:r w:rsidR="001B391F">
              <w:t>fire pit</w:t>
            </w:r>
          </w:p>
          <w:p w:rsidR="00D22475" w:rsidRPr="00090992" w:rsidRDefault="00D22475" w:rsidP="001B391F"/>
        </w:tc>
        <w:tc>
          <w:tcPr>
            <w:tcW w:w="1127" w:type="pct"/>
            <w:vAlign w:val="center"/>
          </w:tcPr>
          <w:p w:rsidR="0049277A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0A33B0" w:rsidRPr="00B55C79" w:rsidRDefault="00527E1A" w:rsidP="001B391F">
            <w:r>
              <w:t>The Rockery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1B391F">
            <w:r>
              <w:t xml:space="preserve"> 1 week</w:t>
            </w:r>
            <w:r w:rsidR="00DC4B62">
              <w:t xml:space="preserve"> </w:t>
            </w:r>
            <w:r w:rsidR="00686CB1">
              <w:t>February</w:t>
            </w:r>
            <w:r>
              <w:t xml:space="preserve"> Half Term</w:t>
            </w:r>
            <w:r w:rsidR="00DC4B62">
              <w:t xml:space="preserve"> Holidays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B391F" w:rsidRDefault="00686CB1" w:rsidP="001B391F">
            <w:r>
              <w:t>Monday 27</w:t>
            </w:r>
            <w:r w:rsidRPr="00686CB1">
              <w:rPr>
                <w:vertAlign w:val="superscript"/>
              </w:rPr>
              <w:t>th</w:t>
            </w:r>
            <w:r>
              <w:t xml:space="preserve"> </w:t>
            </w:r>
          </w:p>
          <w:p w:rsidR="008A0363" w:rsidRDefault="00686CB1" w:rsidP="001B391F">
            <w:r>
              <w:t>Feb</w:t>
            </w:r>
          </w:p>
          <w:p w:rsidR="00686CB1" w:rsidRPr="001C67FB" w:rsidRDefault="00686CB1" w:rsidP="001B391F"/>
        </w:tc>
        <w:tc>
          <w:tcPr>
            <w:tcW w:w="1343" w:type="pct"/>
            <w:shd w:val="clear" w:color="auto" w:fill="FFFFFF" w:themeFill="background1"/>
          </w:tcPr>
          <w:p w:rsidR="005841B6" w:rsidRDefault="00527E1A" w:rsidP="001B391F">
            <w:r>
              <w:t xml:space="preserve">ST DAVIDS DAY crafts </w:t>
            </w:r>
          </w:p>
          <w:p w:rsidR="00D22475" w:rsidRDefault="00D22475" w:rsidP="001B391F"/>
          <w:p w:rsidR="00D22475" w:rsidRPr="003D1646" w:rsidRDefault="00D22475" w:rsidP="001B391F"/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090992" w:rsidRDefault="00527E1A" w:rsidP="001B391F">
            <w:r>
              <w:t>The Rockery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Default="00686CB1" w:rsidP="001B391F">
            <w:r w:rsidRPr="00686CB1">
              <w:t>Thursday 2nd March</w:t>
            </w:r>
          </w:p>
          <w:p w:rsidR="00686CB1" w:rsidRPr="00686CB1" w:rsidRDefault="00686CB1" w:rsidP="001B391F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Default="00527E1A" w:rsidP="001B391F">
            <w:r>
              <w:t>Hide &amp; Seek in the Rockery Prize for winner!</w:t>
            </w:r>
          </w:p>
          <w:p w:rsidR="001B391F" w:rsidRPr="001C67FB" w:rsidRDefault="001B391F" w:rsidP="001B391F"/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527E1A" w:rsidP="001B391F">
            <w:pPr>
              <w:pStyle w:val="TableText"/>
            </w:pPr>
            <w:r>
              <w:t>6pm-9pm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527E1A" w:rsidP="001B391F">
            <w:r>
              <w:t>The Rockery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B391F" w:rsidRDefault="00686CB1" w:rsidP="001B391F">
            <w:r>
              <w:t xml:space="preserve">Monday 6th </w:t>
            </w:r>
          </w:p>
          <w:p w:rsidR="005B4A5C" w:rsidRDefault="00686CB1" w:rsidP="001B391F">
            <w:r>
              <w:t>March</w:t>
            </w:r>
          </w:p>
          <w:p w:rsidR="00686CB1" w:rsidRPr="001C67FB" w:rsidRDefault="00686CB1" w:rsidP="001B391F"/>
        </w:tc>
        <w:tc>
          <w:tcPr>
            <w:tcW w:w="1343" w:type="pct"/>
            <w:shd w:val="clear" w:color="auto" w:fill="FFFFFF" w:themeFill="background1"/>
          </w:tcPr>
          <w:p w:rsidR="00D22475" w:rsidRPr="001C67FB" w:rsidRDefault="005E5EBE" w:rsidP="001B391F">
            <w:r>
              <w:t>Shelter building in Alyn Waters</w:t>
            </w:r>
          </w:p>
        </w:tc>
        <w:tc>
          <w:tcPr>
            <w:tcW w:w="1127" w:type="pct"/>
            <w:shd w:val="clear" w:color="auto" w:fill="FFFFFF" w:themeFill="background1"/>
          </w:tcPr>
          <w:p w:rsidR="008A0363" w:rsidRPr="001C67FB" w:rsidRDefault="00527E1A" w:rsidP="001B391F">
            <w:pPr>
              <w:pStyle w:val="TableText"/>
            </w:pPr>
            <w:r>
              <w:t>6pm-9pm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1C67FB" w:rsidRDefault="005E5EBE" w:rsidP="001B391F">
            <w:r>
              <w:t>Alyn Waters</w:t>
            </w:r>
          </w:p>
        </w:tc>
      </w:tr>
      <w:tr w:rsidR="003D1646" w:rsidRPr="00013F2C" w:rsidTr="00193F33">
        <w:trPr>
          <w:trHeight w:val="301"/>
        </w:trPr>
        <w:tc>
          <w:tcPr>
            <w:tcW w:w="1166" w:type="pct"/>
          </w:tcPr>
          <w:p w:rsidR="003D1646" w:rsidRDefault="00686CB1" w:rsidP="001B391F">
            <w:r>
              <w:lastRenderedPageBreak/>
              <w:t>Thursday 9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  <w:p w:rsidR="00686CB1" w:rsidRPr="001C67FB" w:rsidRDefault="00686CB1" w:rsidP="001B391F"/>
        </w:tc>
        <w:tc>
          <w:tcPr>
            <w:tcW w:w="1343" w:type="pct"/>
          </w:tcPr>
          <w:p w:rsidR="003D1646" w:rsidRPr="00090992" w:rsidRDefault="005E5EBE" w:rsidP="001B391F">
            <w:r>
              <w:t>Session in the Vic (TBC)</w:t>
            </w:r>
          </w:p>
        </w:tc>
        <w:tc>
          <w:tcPr>
            <w:tcW w:w="1127" w:type="pct"/>
            <w:vAlign w:val="center"/>
          </w:tcPr>
          <w:p w:rsidR="003D1646" w:rsidRPr="00090992" w:rsidRDefault="00527E1A" w:rsidP="001B391F">
            <w:r>
              <w:t>6pm-9pm</w:t>
            </w:r>
          </w:p>
        </w:tc>
        <w:tc>
          <w:tcPr>
            <w:tcW w:w="1364" w:type="pct"/>
          </w:tcPr>
          <w:p w:rsidR="003D1646" w:rsidRPr="00090992" w:rsidRDefault="005E5EBE" w:rsidP="001B391F">
            <w:r>
              <w:t>The Vic</w:t>
            </w:r>
          </w:p>
        </w:tc>
      </w:tr>
      <w:tr w:rsidR="00367CB3" w:rsidRPr="00013F2C" w:rsidTr="00193F33">
        <w:trPr>
          <w:trHeight w:val="301"/>
        </w:trPr>
        <w:tc>
          <w:tcPr>
            <w:tcW w:w="1166" w:type="pct"/>
          </w:tcPr>
          <w:p w:rsidR="00367CB3" w:rsidRDefault="00686CB1" w:rsidP="001B391F">
            <w:r>
              <w:t>Monday 13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  <w:p w:rsidR="00686CB1" w:rsidRPr="001C67FB" w:rsidRDefault="00686CB1" w:rsidP="001B391F"/>
        </w:tc>
        <w:tc>
          <w:tcPr>
            <w:tcW w:w="1343" w:type="pct"/>
          </w:tcPr>
          <w:p w:rsidR="0002174A" w:rsidRPr="00E33D61" w:rsidRDefault="005E5EBE" w:rsidP="001B391F">
            <w:r>
              <w:t>Washable chalks in the rockery</w:t>
            </w:r>
          </w:p>
        </w:tc>
        <w:tc>
          <w:tcPr>
            <w:tcW w:w="1127" w:type="pct"/>
            <w:vAlign w:val="center"/>
          </w:tcPr>
          <w:p w:rsidR="00367CB3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EE7556" w:rsidRPr="00B55C79" w:rsidRDefault="005E5EBE" w:rsidP="001B391F">
            <w:r>
              <w:t>The Rockery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5841B6" w:rsidRDefault="00D22475" w:rsidP="001B391F">
            <w:r>
              <w:t>Thursday 16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D22475" w:rsidRPr="001C67FB" w:rsidRDefault="00D22475" w:rsidP="001B391F"/>
        </w:tc>
        <w:tc>
          <w:tcPr>
            <w:tcW w:w="1343" w:type="pct"/>
          </w:tcPr>
          <w:p w:rsidR="005841B6" w:rsidRPr="00E33D61" w:rsidRDefault="001B391F" w:rsidP="001B391F">
            <w:r>
              <w:t>Mother’s day</w:t>
            </w:r>
            <w:r w:rsidR="005E5EBE">
              <w:t xml:space="preserve"> card making</w:t>
            </w:r>
          </w:p>
        </w:tc>
        <w:tc>
          <w:tcPr>
            <w:tcW w:w="1127" w:type="pct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5841B6" w:rsidRPr="00B55C79" w:rsidRDefault="005E5EBE" w:rsidP="001B391F">
            <w:r>
              <w:t>The Rockery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Default="00D22475" w:rsidP="001B391F">
            <w:r>
              <w:t>Monday 20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D22475" w:rsidRPr="001C67FB" w:rsidRDefault="00D22475" w:rsidP="001B391F"/>
        </w:tc>
        <w:tc>
          <w:tcPr>
            <w:tcW w:w="1343" w:type="pct"/>
          </w:tcPr>
          <w:p w:rsidR="005841B6" w:rsidRPr="00E33D61" w:rsidRDefault="005120F0" w:rsidP="001B391F">
            <w:r>
              <w:t>Young Person Planning Night</w:t>
            </w:r>
          </w:p>
        </w:tc>
        <w:tc>
          <w:tcPr>
            <w:tcW w:w="1127" w:type="pct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5841B6" w:rsidRPr="00B55C79" w:rsidRDefault="001B391F" w:rsidP="001B391F">
            <w:r>
              <w:t>The Rockery</w:t>
            </w:r>
          </w:p>
        </w:tc>
      </w:tr>
      <w:tr w:rsidR="005841B6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Default="00D22475" w:rsidP="001B391F">
            <w:r>
              <w:t>Thursday 23th March</w:t>
            </w:r>
          </w:p>
          <w:p w:rsidR="00D22475" w:rsidRPr="001C67FB" w:rsidRDefault="00D22475" w:rsidP="001B391F"/>
        </w:tc>
        <w:tc>
          <w:tcPr>
            <w:tcW w:w="1343" w:type="pct"/>
            <w:shd w:val="clear" w:color="auto" w:fill="auto"/>
          </w:tcPr>
          <w:p w:rsidR="001B391F" w:rsidRDefault="005E5EBE" w:rsidP="001B391F">
            <w:r>
              <w:t>Mc</w:t>
            </w:r>
            <w:r w:rsidR="001B391F">
              <w:t xml:space="preserve"> Donald’s</w:t>
            </w:r>
            <w:r>
              <w:t xml:space="preserve"> trip (young people</w:t>
            </w:r>
          </w:p>
          <w:p w:rsidR="005841B6" w:rsidRPr="00E33D61" w:rsidRDefault="005E5EBE" w:rsidP="001B391F">
            <w:r>
              <w:t xml:space="preserve"> to </w:t>
            </w:r>
            <w:r w:rsidR="001B391F">
              <w:t>self-fund</w:t>
            </w:r>
            <w:r>
              <w:t>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shd w:val="clear" w:color="auto" w:fill="auto"/>
          </w:tcPr>
          <w:p w:rsidR="005841B6" w:rsidRPr="00B55C79" w:rsidRDefault="005E5EBE" w:rsidP="001B391F">
            <w:r>
              <w:t>Wrexham</w:t>
            </w:r>
          </w:p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Default="00D22475" w:rsidP="001B391F">
            <w:r>
              <w:t>Monday 27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D22475" w:rsidRPr="001C67FB" w:rsidRDefault="00D22475" w:rsidP="001B391F"/>
        </w:tc>
        <w:tc>
          <w:tcPr>
            <w:tcW w:w="1343" w:type="pct"/>
          </w:tcPr>
          <w:p w:rsidR="001B391F" w:rsidRDefault="001B391F" w:rsidP="001B391F"/>
          <w:p w:rsidR="005841B6" w:rsidRDefault="005E5EBE" w:rsidP="001B391F">
            <w:r>
              <w:t>Hot dogs on the fire pit</w:t>
            </w:r>
          </w:p>
          <w:p w:rsidR="001B391F" w:rsidRPr="00E33D61" w:rsidRDefault="001B391F" w:rsidP="001B391F"/>
        </w:tc>
        <w:tc>
          <w:tcPr>
            <w:tcW w:w="1127" w:type="pct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</w:tcPr>
          <w:p w:rsidR="005841B6" w:rsidRPr="00B55C79" w:rsidRDefault="005E5EBE" w:rsidP="001B391F">
            <w:r>
              <w:t>The Rockery</w:t>
            </w:r>
          </w:p>
        </w:tc>
      </w:tr>
      <w:tr w:rsidR="005841B6" w:rsidRPr="00B55C79" w:rsidTr="001B391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B43804" w:rsidRDefault="00D22475" w:rsidP="001B391F">
            <w:r>
              <w:t>Thursday 30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D22475" w:rsidRPr="001C67FB" w:rsidRDefault="00D22475" w:rsidP="001B391F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1B391F" w:rsidRDefault="001B391F" w:rsidP="001B391F"/>
          <w:p w:rsidR="005841B6" w:rsidRPr="00E33D61" w:rsidRDefault="0084704F" w:rsidP="001B391F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6D9F1" w:themeFill="text2" w:themeFillTint="33"/>
          </w:tcPr>
          <w:p w:rsidR="005841B6" w:rsidRPr="00B55C79" w:rsidRDefault="005841B6" w:rsidP="001B391F"/>
        </w:tc>
      </w:tr>
      <w:tr w:rsidR="00D22475" w:rsidRPr="00B55C79" w:rsidTr="0084375E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D22475" w:rsidP="001B391F">
            <w:r>
              <w:t>Out Of County Trip - TBC</w:t>
            </w:r>
          </w:p>
        </w:tc>
      </w:tr>
      <w:tr w:rsidR="00D22475" w:rsidRPr="00B55C79" w:rsidTr="0084375E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D22475" w:rsidP="001B391F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B391F" w:rsidRDefault="00D22475" w:rsidP="001B391F">
            <w:pPr>
              <w:rPr>
                <w:vertAlign w:val="superscript"/>
              </w:rPr>
            </w:pPr>
            <w:r>
              <w:t>Monday 17</w:t>
            </w:r>
            <w:r w:rsidRPr="00D22475">
              <w:rPr>
                <w:vertAlign w:val="superscript"/>
              </w:rPr>
              <w:t>th</w:t>
            </w:r>
          </w:p>
          <w:p w:rsidR="005841B6" w:rsidRDefault="00D22475" w:rsidP="001B391F">
            <w:r>
              <w:t xml:space="preserve"> April</w:t>
            </w:r>
          </w:p>
          <w:p w:rsidR="00D22475" w:rsidRPr="001C67FB" w:rsidRDefault="00D22475" w:rsidP="001B391F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5841B6" w:rsidP="001B391F"/>
          <w:p w:rsidR="00D22475" w:rsidRDefault="005E5EBE" w:rsidP="001B391F">
            <w:r>
              <w:t>Football in the MUGA</w:t>
            </w:r>
          </w:p>
          <w:p w:rsidR="00D22475" w:rsidRPr="00E33D61" w:rsidRDefault="00D22475" w:rsidP="001B391F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5E5EBE" w:rsidP="001B391F">
            <w:r>
              <w:t xml:space="preserve">Llay resource </w:t>
            </w:r>
            <w:proofErr w:type="spellStart"/>
            <w:r>
              <w:t>centre</w:t>
            </w:r>
            <w:proofErr w:type="spellEnd"/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D22475" w:rsidP="001B391F">
            <w:r>
              <w:t>Thursday 20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22475" w:rsidRPr="00E33D61" w:rsidRDefault="005E5EBE" w:rsidP="00205722">
            <w:pPr>
              <w:jc w:val="both"/>
            </w:pPr>
            <w:bookmarkStart w:id="0" w:name="_GoBack"/>
            <w:bookmarkEnd w:id="0"/>
            <w:r>
              <w:t xml:space="preserve">Forest school woodland activities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E5EBE" w:rsidP="001B391F">
            <w:r>
              <w:t>The Rockery</w:t>
            </w:r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B391F" w:rsidRDefault="00D22475" w:rsidP="001B391F">
            <w:r>
              <w:t>Monday 24</w:t>
            </w:r>
            <w:r w:rsidRPr="00D22475">
              <w:rPr>
                <w:vertAlign w:val="superscript"/>
              </w:rPr>
              <w:t>th</w:t>
            </w:r>
            <w:r>
              <w:t xml:space="preserve"> </w:t>
            </w:r>
          </w:p>
          <w:p w:rsidR="005841B6" w:rsidRDefault="00D22475" w:rsidP="001B391F">
            <w:r>
              <w:t>April</w:t>
            </w:r>
          </w:p>
          <w:p w:rsidR="00D22475" w:rsidRPr="001C67FB" w:rsidRDefault="00D22475" w:rsidP="001B391F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1B391F"/>
          <w:p w:rsidR="00D22475" w:rsidRDefault="005E5EBE" w:rsidP="001B391F">
            <w:r>
              <w:t>Games &amp; sports night</w:t>
            </w:r>
          </w:p>
          <w:p w:rsidR="00D22475" w:rsidRPr="00E33D61" w:rsidRDefault="00D22475" w:rsidP="001B391F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E5EBE" w:rsidP="001B391F">
            <w:r>
              <w:t xml:space="preserve">The Rockery </w:t>
            </w:r>
          </w:p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D22475" w:rsidP="001B391F">
            <w:r>
              <w:t>Thursday 27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E5EBE" w:rsidP="001B391F">
            <w:r>
              <w:t>BBQ!!</w:t>
            </w:r>
          </w:p>
          <w:p w:rsidR="00D22475" w:rsidRDefault="00D22475" w:rsidP="001B391F"/>
          <w:p w:rsidR="00D22475" w:rsidRPr="00E33D61" w:rsidRDefault="00D22475" w:rsidP="001B391F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27E1A" w:rsidP="001B391F">
            <w:r>
              <w:t>6pm-9pm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E5EBE" w:rsidP="001B391F">
            <w:r>
              <w:t>Alyn Waters</w:t>
            </w:r>
          </w:p>
        </w:tc>
      </w:tr>
    </w:tbl>
    <w:p w:rsidR="00C76BF0" w:rsidRPr="00807842" w:rsidRDefault="00C76BF0" w:rsidP="001B391F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1B391F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1B391F">
      <w:r>
        <w:separator/>
      </w:r>
    </w:p>
  </w:endnote>
  <w:endnote w:type="continuationSeparator" w:id="0">
    <w:p w:rsidR="00566903" w:rsidRDefault="00566903" w:rsidP="001B3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1B391F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1B391F">
      <w:r>
        <w:separator/>
      </w:r>
    </w:p>
  </w:footnote>
  <w:footnote w:type="continuationSeparator" w:id="0">
    <w:p w:rsidR="00566903" w:rsidRDefault="00566903" w:rsidP="001B3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1B391F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1B391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B391F">
    <w:pPr>
      <w:pStyle w:val="Header"/>
    </w:pPr>
  </w:p>
  <w:p w:rsidR="00F86700" w:rsidRDefault="005C00E8" w:rsidP="001B391F">
    <w:pPr>
      <w:pStyle w:val="Header"/>
    </w:pPr>
    <w:r>
      <w:t xml:space="preserve">                               </w:t>
    </w:r>
  </w:p>
  <w:p w:rsidR="00F86700" w:rsidRDefault="00F86700" w:rsidP="001B391F">
    <w:pPr>
      <w:pStyle w:val="Header"/>
    </w:pPr>
  </w:p>
  <w:p w:rsidR="00DC2E54" w:rsidRDefault="00DC2E54" w:rsidP="001B39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41A9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B391F"/>
    <w:rsid w:val="001C60B0"/>
    <w:rsid w:val="001C67FB"/>
    <w:rsid w:val="001C7525"/>
    <w:rsid w:val="001D044D"/>
    <w:rsid w:val="001D3138"/>
    <w:rsid w:val="001D5B4E"/>
    <w:rsid w:val="001E1D24"/>
    <w:rsid w:val="001E7403"/>
    <w:rsid w:val="001F664F"/>
    <w:rsid w:val="001F6A4F"/>
    <w:rsid w:val="001F6C72"/>
    <w:rsid w:val="0020572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93272"/>
    <w:rsid w:val="004C53F4"/>
    <w:rsid w:val="004C7E87"/>
    <w:rsid w:val="004E1145"/>
    <w:rsid w:val="004F5185"/>
    <w:rsid w:val="004F780C"/>
    <w:rsid w:val="00505DF3"/>
    <w:rsid w:val="005120F0"/>
    <w:rsid w:val="00527E1A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E5EBE"/>
    <w:rsid w:val="005F0372"/>
    <w:rsid w:val="005F0FEE"/>
    <w:rsid w:val="006067D3"/>
    <w:rsid w:val="0063327B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D0603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4375E"/>
    <w:rsid w:val="0084704F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75AFA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32223582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B391F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D8B1-5AC3-4C2F-82F2-36649551D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12</TotalTime>
  <Pages>4</Pages>
  <Words>354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2022-11-28T19:20:00Z</dcterms:created>
  <dcterms:modified xsi:type="dcterms:W3CDTF">2022-12-06T18:41:00Z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