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16BDE" w14:textId="77777777" w:rsidR="00DE3C04" w:rsidRDefault="00C76BF0" w:rsidP="00D22475">
      <w:pPr>
        <w:pStyle w:val="Title"/>
      </w:pPr>
      <w:bookmarkStart w:id="0" w:name="_GoBack"/>
      <w:bookmarkEnd w:id="0"/>
      <w:r w:rsidRPr="00013F2C">
        <w:t xml:space="preserve">Programme for </w:t>
      </w:r>
      <w:r w:rsidR="00A17D95">
        <w:t>Youth Provision</w:t>
      </w:r>
    </w:p>
    <w:p w14:paraId="0BC3F865" w14:textId="77777777" w:rsidR="00C76BF0" w:rsidRDefault="00800184" w:rsidP="00D22475">
      <w:pPr>
        <w:pStyle w:val="Title"/>
      </w:pPr>
      <w:r>
        <w:t>January</w:t>
      </w:r>
      <w:r w:rsidR="007244A9">
        <w:t xml:space="preserve"> – </w:t>
      </w:r>
      <w:r>
        <w:t>April 2023</w:t>
      </w:r>
    </w:p>
    <w:p w14:paraId="781CFEE0" w14:textId="77777777" w:rsidR="00C76BF0" w:rsidRDefault="00E13BB9" w:rsidP="00D22475">
      <w:pPr>
        <w:pStyle w:val="Title"/>
      </w:pPr>
      <w:r>
        <w:t>Rhosllanerchrugog</w:t>
      </w:r>
    </w:p>
    <w:p w14:paraId="0B6ABC75" w14:textId="77777777" w:rsidR="00443B48" w:rsidRPr="00013F2C" w:rsidRDefault="00443B48" w:rsidP="00D22475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26375435" w14:textId="7777777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18CC8955" w14:textId="77777777" w:rsidR="00C76BF0" w:rsidRPr="00013F2C" w:rsidRDefault="00C76BF0" w:rsidP="00D2247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79BD3786" w14:textId="77777777" w:rsidR="00C76BF0" w:rsidRPr="00013F2C" w:rsidRDefault="00C76BF0" w:rsidP="00D2247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6B0811FA" w14:textId="77777777" w:rsidR="00C76BF0" w:rsidRPr="00013F2C" w:rsidRDefault="00C76BF0" w:rsidP="00D2247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2FA69F3B" w14:textId="77777777" w:rsidR="00C76BF0" w:rsidRPr="00013F2C" w:rsidRDefault="00C76BF0" w:rsidP="00D22475">
            <w:pPr>
              <w:pStyle w:val="TableHeader"/>
            </w:pPr>
            <w:r w:rsidRPr="00013F2C">
              <w:t>Location</w:t>
            </w:r>
          </w:p>
        </w:tc>
      </w:tr>
      <w:tr w:rsidR="00861EB2" w:rsidRPr="00013F2C" w14:paraId="2A7CBF6A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33A62A74" w14:textId="77777777" w:rsidR="00861EB2" w:rsidRDefault="00861EB2" w:rsidP="00D22475">
            <w:r>
              <w:t>Monday 9</w:t>
            </w:r>
            <w:r w:rsidRPr="00861EB2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1343" w:type="pct"/>
            <w:shd w:val="clear" w:color="auto" w:fill="auto"/>
          </w:tcPr>
          <w:p w14:paraId="08B77CA2" w14:textId="77777777" w:rsidR="00861EB2" w:rsidRDefault="00861EB2" w:rsidP="00D22475"/>
          <w:p w14:paraId="02351A30" w14:textId="77777777" w:rsidR="00861EB2" w:rsidRDefault="00861EB2" w:rsidP="00861EB2">
            <w:pPr>
              <w:jc w:val="both"/>
            </w:pPr>
            <w:r>
              <w:t>Team Meeting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4A3A53EA" w14:textId="77777777" w:rsidR="00861EB2" w:rsidRPr="00B55C79" w:rsidRDefault="00861EB2" w:rsidP="00861EB2">
            <w:pPr>
              <w:jc w:val="both"/>
            </w:pPr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14:paraId="3AB225DB" w14:textId="77777777" w:rsidR="00861EB2" w:rsidRDefault="00861EB2" w:rsidP="00D22475"/>
          <w:p w14:paraId="5F6317FA" w14:textId="77777777" w:rsidR="00861EB2" w:rsidRDefault="00861EB2" w:rsidP="00D22475">
            <w:r>
              <w:t>Ruabon COE</w:t>
            </w:r>
          </w:p>
          <w:p w14:paraId="779BAE5B" w14:textId="77777777" w:rsidR="00861EB2" w:rsidRPr="00B55C79" w:rsidRDefault="00861EB2" w:rsidP="00861EB2">
            <w:pPr>
              <w:tabs>
                <w:tab w:val="left" w:pos="585"/>
                <w:tab w:val="center" w:pos="1270"/>
              </w:tabs>
              <w:jc w:val="left"/>
            </w:pPr>
            <w:r>
              <w:tab/>
            </w:r>
            <w:r>
              <w:tab/>
            </w:r>
            <w:r>
              <w:tab/>
            </w:r>
          </w:p>
        </w:tc>
      </w:tr>
      <w:tr w:rsidR="00721B40" w:rsidRPr="00013F2C" w14:paraId="07C322BE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0EC7FDC8" w14:textId="77777777" w:rsidR="00721B40" w:rsidRDefault="006E221B" w:rsidP="00D22475">
            <w:r>
              <w:t>Wednesday 11</w:t>
            </w:r>
            <w:r w:rsidR="00721B40">
              <w:t xml:space="preserve"> Jan</w:t>
            </w:r>
          </w:p>
          <w:p w14:paraId="295FA4F2" w14:textId="77777777" w:rsidR="00721B40" w:rsidRDefault="00721B40" w:rsidP="00D22475"/>
          <w:p w14:paraId="55478FBC" w14:textId="77777777" w:rsidR="00721B40" w:rsidRDefault="00721B40" w:rsidP="00D22475"/>
        </w:tc>
        <w:tc>
          <w:tcPr>
            <w:tcW w:w="1343" w:type="pct"/>
            <w:shd w:val="clear" w:color="auto" w:fill="auto"/>
          </w:tcPr>
          <w:p w14:paraId="27C56381" w14:textId="77777777" w:rsidR="00721B40" w:rsidRDefault="00830E42" w:rsidP="00D22475">
            <w:r>
              <w:t xml:space="preserve">‘Welcome back’ </w:t>
            </w:r>
          </w:p>
          <w:p w14:paraId="0AE13D0B" w14:textId="77777777" w:rsidR="00830E42" w:rsidRDefault="00830E42" w:rsidP="00D22475"/>
          <w:p w14:paraId="35620580" w14:textId="57EEB48C" w:rsidR="00830E42" w:rsidRDefault="00830E42" w:rsidP="00D22475">
            <w:r>
              <w:t>Hot chocolates and Hot dogs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C79D00D" w14:textId="601C32A3" w:rsidR="00830E42" w:rsidRPr="00B55C79" w:rsidRDefault="00830E42" w:rsidP="00830E42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18EB4CD3" w14:textId="77777777" w:rsidR="00721B40" w:rsidRDefault="00721B40" w:rsidP="00D22475"/>
          <w:p w14:paraId="686BDBC9" w14:textId="77777777" w:rsidR="00830E42" w:rsidRDefault="00830E42" w:rsidP="00D22475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382F4051" w14:textId="2E40C326" w:rsidR="00830E42" w:rsidRPr="00B55C79" w:rsidRDefault="00830E42" w:rsidP="00D22475">
            <w:r>
              <w:t>(next to the bandstand)</w:t>
            </w:r>
          </w:p>
        </w:tc>
      </w:tr>
      <w:tr w:rsidR="0049277A" w:rsidRPr="00013F2C" w14:paraId="63B3E7C2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64189928" w14:textId="77777777" w:rsidR="006067D3" w:rsidRDefault="006E221B" w:rsidP="00D22475">
            <w:r>
              <w:t>Wednesday 18</w:t>
            </w:r>
            <w:r w:rsidR="00800184">
              <w:t xml:space="preserve"> Jan</w:t>
            </w:r>
          </w:p>
          <w:p w14:paraId="1EB86DF9" w14:textId="77777777" w:rsidR="00800184" w:rsidRPr="001C67FB" w:rsidRDefault="00800184" w:rsidP="00D22475"/>
        </w:tc>
        <w:tc>
          <w:tcPr>
            <w:tcW w:w="1343" w:type="pct"/>
            <w:shd w:val="clear" w:color="auto" w:fill="auto"/>
          </w:tcPr>
          <w:p w14:paraId="7B939C90" w14:textId="77777777" w:rsidR="00830E42" w:rsidRDefault="00830E42" w:rsidP="00830E42">
            <w:r>
              <w:t>‘Chinese New year’</w:t>
            </w:r>
          </w:p>
          <w:p w14:paraId="68EA27F0" w14:textId="77777777" w:rsidR="00830E42" w:rsidRDefault="00830E42" w:rsidP="00830E42"/>
          <w:p w14:paraId="7A0B041E" w14:textId="77777777" w:rsidR="00830E42" w:rsidRDefault="00830E42" w:rsidP="00830E42">
            <w:r>
              <w:t>Lantern making and other activities</w:t>
            </w:r>
          </w:p>
          <w:p w14:paraId="38E91814" w14:textId="77777777" w:rsidR="00721B40" w:rsidRDefault="00721B40" w:rsidP="00477A2F"/>
        </w:tc>
        <w:tc>
          <w:tcPr>
            <w:tcW w:w="1127" w:type="pct"/>
            <w:shd w:val="clear" w:color="auto" w:fill="auto"/>
            <w:vAlign w:val="center"/>
          </w:tcPr>
          <w:p w14:paraId="614D8D35" w14:textId="280BBC16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48A35CCA" w14:textId="77777777" w:rsidR="001E1D24" w:rsidRDefault="001E1D24" w:rsidP="00D22475"/>
          <w:p w14:paraId="3E2B9E67" w14:textId="77777777" w:rsidR="00830E42" w:rsidRDefault="00830E42" w:rsidP="00830E42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772F1134" w14:textId="2A68BA46" w:rsidR="00830E42" w:rsidRPr="00B55C79" w:rsidRDefault="00830E42" w:rsidP="00830E42">
            <w:r>
              <w:t>(next to the bandstand)</w:t>
            </w:r>
          </w:p>
        </w:tc>
      </w:tr>
      <w:tr w:rsidR="0049277A" w:rsidRPr="00013F2C" w14:paraId="2FDA0884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07CEDEAA" w14:textId="77777777" w:rsidR="000A33B0" w:rsidRDefault="006E221B" w:rsidP="00D22475">
            <w:r>
              <w:t>Wednesday 25</w:t>
            </w:r>
            <w:r>
              <w:rPr>
                <w:vertAlign w:val="superscript"/>
              </w:rPr>
              <w:t>th</w:t>
            </w:r>
            <w:r w:rsidR="00557E65">
              <w:t xml:space="preserve"> Jan</w:t>
            </w:r>
          </w:p>
          <w:p w14:paraId="2640C36D" w14:textId="77777777"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14:paraId="1D95F1C2" w14:textId="6F7809D4" w:rsidR="0049277A" w:rsidRDefault="00830E42" w:rsidP="00D22475">
            <w:r>
              <w:t>Creative Craft</w:t>
            </w:r>
          </w:p>
          <w:p w14:paraId="6B1DF815" w14:textId="77C33762" w:rsidR="00830E42" w:rsidRDefault="00830E42" w:rsidP="00D22475"/>
          <w:p w14:paraId="1730B140" w14:textId="1C50CDEB" w:rsidR="00830E42" w:rsidRDefault="00830E42" w:rsidP="00D22475">
            <w:r>
              <w:t>Making rice crispy cakes</w:t>
            </w:r>
          </w:p>
          <w:p w14:paraId="1C686C0E" w14:textId="77777777" w:rsidR="00D22475" w:rsidRDefault="00D22475" w:rsidP="00D22475"/>
          <w:p w14:paraId="6D0620FC" w14:textId="77777777" w:rsidR="00D22475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14:paraId="1F2C63D4" w14:textId="46188A2C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1AE1CF8A" w14:textId="77777777" w:rsidR="0049277A" w:rsidRDefault="0049277A" w:rsidP="00D22475"/>
          <w:p w14:paraId="63E3ACE2" w14:textId="77777777" w:rsidR="00830E42" w:rsidRDefault="00830E42" w:rsidP="00830E42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04FE6E4C" w14:textId="306C4C72" w:rsidR="00830E42" w:rsidRPr="00B55C79" w:rsidRDefault="00830E42" w:rsidP="00830E42">
            <w:r>
              <w:t>(next to the bandstand)</w:t>
            </w:r>
          </w:p>
        </w:tc>
      </w:tr>
      <w:tr w:rsidR="0049277A" w:rsidRPr="00013F2C" w14:paraId="3E6E266C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5A857E8D" w14:textId="77777777" w:rsidR="0049277A" w:rsidRDefault="006E221B" w:rsidP="00D22475">
            <w:r>
              <w:t>Wednesday 1</w:t>
            </w:r>
            <w:r w:rsidRPr="006E221B">
              <w:rPr>
                <w:vertAlign w:val="superscript"/>
              </w:rPr>
              <w:t>st</w:t>
            </w:r>
            <w:r>
              <w:t xml:space="preserve"> Feb</w:t>
            </w:r>
          </w:p>
          <w:p w14:paraId="4E54D5D1" w14:textId="77777777" w:rsidR="00557E65" w:rsidRPr="00090992" w:rsidRDefault="00557E65" w:rsidP="00D22475"/>
        </w:tc>
        <w:tc>
          <w:tcPr>
            <w:tcW w:w="1343" w:type="pct"/>
            <w:shd w:val="clear" w:color="auto" w:fill="auto"/>
          </w:tcPr>
          <w:p w14:paraId="211A7D87" w14:textId="77777777" w:rsidR="00830E42" w:rsidRDefault="00830E42" w:rsidP="00830E42">
            <w:r>
              <w:t>‘Burns night’</w:t>
            </w:r>
          </w:p>
          <w:p w14:paraId="104E5D4B" w14:textId="77777777" w:rsidR="00830E42" w:rsidRDefault="00830E42" w:rsidP="00830E42"/>
          <w:p w14:paraId="295DB108" w14:textId="77777777" w:rsidR="00830E42" w:rsidRDefault="00830E42" w:rsidP="00830E42">
            <w:r>
              <w:t>Games, quiz and haggis tasting</w:t>
            </w:r>
          </w:p>
          <w:p w14:paraId="279B90AA" w14:textId="77777777" w:rsidR="0049277A" w:rsidRDefault="0049277A" w:rsidP="00D22475"/>
          <w:p w14:paraId="16098627" w14:textId="77777777" w:rsidR="00D22475" w:rsidRPr="00090992" w:rsidRDefault="00D22475" w:rsidP="00135172"/>
        </w:tc>
        <w:tc>
          <w:tcPr>
            <w:tcW w:w="1127" w:type="pct"/>
            <w:shd w:val="clear" w:color="auto" w:fill="auto"/>
            <w:vAlign w:val="center"/>
          </w:tcPr>
          <w:p w14:paraId="066C4915" w14:textId="27F297FF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033C65FA" w14:textId="77777777" w:rsidR="0049277A" w:rsidRDefault="0049277A" w:rsidP="00D22475"/>
          <w:p w14:paraId="3F20D5E7" w14:textId="77777777" w:rsidR="0008778D" w:rsidRDefault="0008778D" w:rsidP="00D22475"/>
          <w:p w14:paraId="4F272014" w14:textId="77777777" w:rsidR="00830E42" w:rsidRDefault="00830E42" w:rsidP="00830E42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69BACD98" w14:textId="2B06864B" w:rsidR="0008778D" w:rsidRPr="00B55C79" w:rsidRDefault="00830E42" w:rsidP="00830E42">
            <w:r>
              <w:t>(next to the bandstand)</w:t>
            </w:r>
          </w:p>
        </w:tc>
      </w:tr>
      <w:tr w:rsidR="0049277A" w:rsidRPr="00013F2C" w14:paraId="31FDC405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22C4CDC9" w14:textId="77777777" w:rsidR="0049277A" w:rsidRDefault="006E221B" w:rsidP="00D22475">
            <w:r>
              <w:t>Wednesday 8</w:t>
            </w:r>
            <w:r w:rsidR="00557E65" w:rsidRPr="00557E65">
              <w:rPr>
                <w:vertAlign w:val="superscript"/>
              </w:rPr>
              <w:t>th</w:t>
            </w:r>
            <w:r w:rsidR="00686CB1">
              <w:t xml:space="preserve"> Feb</w:t>
            </w:r>
          </w:p>
          <w:p w14:paraId="7317559C" w14:textId="77777777"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14:paraId="613C2759" w14:textId="25BCAA9C" w:rsidR="00DC2E54" w:rsidRDefault="00830E42" w:rsidP="00D22475">
            <w:r>
              <w:t>‘Valentines night’</w:t>
            </w:r>
          </w:p>
          <w:p w14:paraId="51E9EA27" w14:textId="15C8BEF3" w:rsidR="00830E42" w:rsidRDefault="00830E42" w:rsidP="00D22475"/>
          <w:p w14:paraId="58F5C07B" w14:textId="77777777" w:rsidR="00830E42" w:rsidRDefault="00830E42" w:rsidP="00830E42">
            <w:r>
              <w:lastRenderedPageBreak/>
              <w:t>Creative craft and quiz</w:t>
            </w:r>
          </w:p>
          <w:p w14:paraId="51522F84" w14:textId="77777777" w:rsidR="00830E42" w:rsidRDefault="00830E42" w:rsidP="00D22475"/>
          <w:p w14:paraId="5BBE6DE7" w14:textId="77777777" w:rsidR="00D22475" w:rsidRDefault="00D22475" w:rsidP="00D22475"/>
          <w:p w14:paraId="338B1853" w14:textId="77777777" w:rsidR="00D22475" w:rsidRPr="00090992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14:paraId="7A310715" w14:textId="69DCD5EE" w:rsidR="0049277A" w:rsidRPr="00B55C79" w:rsidRDefault="00830E42" w:rsidP="00D22475">
            <w:r>
              <w:lastRenderedPageBreak/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5A724635" w14:textId="77777777" w:rsidR="0049277A" w:rsidRDefault="0049277A" w:rsidP="00D22475"/>
          <w:p w14:paraId="6CFC3C9D" w14:textId="77777777" w:rsidR="00830E42" w:rsidRDefault="00830E42" w:rsidP="00830E42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45E9B627" w14:textId="23AE3950" w:rsidR="00830E42" w:rsidRPr="00B55C79" w:rsidRDefault="00830E42" w:rsidP="00830E42">
            <w:r>
              <w:lastRenderedPageBreak/>
              <w:t>(next to the bandstand)</w:t>
            </w:r>
          </w:p>
        </w:tc>
      </w:tr>
      <w:tr w:rsidR="0049277A" w:rsidRPr="00013F2C" w14:paraId="2334E8F0" w14:textId="77777777" w:rsidTr="00193F33">
        <w:trPr>
          <w:trHeight w:val="301"/>
        </w:trPr>
        <w:tc>
          <w:tcPr>
            <w:tcW w:w="1166" w:type="pct"/>
          </w:tcPr>
          <w:p w14:paraId="6F55C317" w14:textId="77777777" w:rsidR="0049277A" w:rsidRDefault="006E221B" w:rsidP="00D22475">
            <w:r>
              <w:lastRenderedPageBreak/>
              <w:t>Wednesday 15</w:t>
            </w:r>
            <w:r w:rsidR="00686CB1" w:rsidRPr="00686CB1">
              <w:rPr>
                <w:vertAlign w:val="superscript"/>
              </w:rPr>
              <w:t>th</w:t>
            </w:r>
            <w:r w:rsidR="00686CB1">
              <w:t xml:space="preserve"> Feb</w:t>
            </w:r>
          </w:p>
          <w:p w14:paraId="482A29F0" w14:textId="77777777" w:rsidR="00686CB1" w:rsidRPr="001C67FB" w:rsidRDefault="00686CB1" w:rsidP="00D22475"/>
        </w:tc>
        <w:tc>
          <w:tcPr>
            <w:tcW w:w="1343" w:type="pct"/>
          </w:tcPr>
          <w:p w14:paraId="1497BB46" w14:textId="76EE9D08" w:rsidR="00DC2E54" w:rsidRDefault="00830E42" w:rsidP="00D22475">
            <w:r>
              <w:t>‘Random act of kindness day (17</w:t>
            </w:r>
            <w:r w:rsidRPr="00830E42">
              <w:rPr>
                <w:vertAlign w:val="superscript"/>
              </w:rPr>
              <w:t>th</w:t>
            </w:r>
            <w:r>
              <w:t>)</w:t>
            </w:r>
          </w:p>
          <w:p w14:paraId="3B0B4001" w14:textId="39A34932" w:rsidR="00830E42" w:rsidRDefault="00830E42" w:rsidP="00D22475"/>
          <w:p w14:paraId="1BF8332A" w14:textId="45B9B51D" w:rsidR="00D22475" w:rsidRDefault="00830E42" w:rsidP="00D22475">
            <w:r>
              <w:t xml:space="preserve">Lets do one nice thing for one person without expecting something in return </w:t>
            </w:r>
          </w:p>
          <w:p w14:paraId="1BCF97B8" w14:textId="77777777" w:rsidR="00D22475" w:rsidRPr="00090992" w:rsidRDefault="00D22475" w:rsidP="00D22475"/>
        </w:tc>
        <w:tc>
          <w:tcPr>
            <w:tcW w:w="1127" w:type="pct"/>
            <w:vAlign w:val="center"/>
          </w:tcPr>
          <w:p w14:paraId="05FC2FEF" w14:textId="1BD7B8BB" w:rsidR="006067D3" w:rsidRPr="00B55C79" w:rsidRDefault="00830E42" w:rsidP="00D22475">
            <w:r>
              <w:t>5.30pm – 8.30pm</w:t>
            </w:r>
          </w:p>
        </w:tc>
        <w:tc>
          <w:tcPr>
            <w:tcW w:w="1364" w:type="pct"/>
          </w:tcPr>
          <w:p w14:paraId="47A6714A" w14:textId="77777777" w:rsidR="000A33B0" w:rsidRDefault="000A33B0" w:rsidP="00D22475"/>
          <w:p w14:paraId="5754EC30" w14:textId="77777777" w:rsidR="00830E42" w:rsidRDefault="00830E42" w:rsidP="00830E42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36C79F3E" w14:textId="6FF5E086" w:rsidR="00830E42" w:rsidRPr="00B55C79" w:rsidRDefault="00830E42" w:rsidP="00830E42">
            <w:r>
              <w:t>(next to the bandstand</w:t>
            </w:r>
          </w:p>
        </w:tc>
      </w:tr>
      <w:tr w:rsidR="00DC4B62" w:rsidRPr="00013F2C" w14:paraId="04578D9A" w14:textId="77777777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3FD909BE" w14:textId="77777777" w:rsidR="00DC4B62" w:rsidRPr="00B55C79" w:rsidRDefault="00A17D95" w:rsidP="00D22475">
            <w:r>
              <w:t xml:space="preserve"> 1 week</w:t>
            </w:r>
            <w:r w:rsidR="00DC4B62">
              <w:t xml:space="preserve"> </w:t>
            </w:r>
            <w:r w:rsidR="00686CB1">
              <w:t>February</w:t>
            </w:r>
            <w:r>
              <w:t xml:space="preserve"> Half Term</w:t>
            </w:r>
            <w:r w:rsidR="00DC4B62">
              <w:t xml:space="preserve"> Holidays</w:t>
            </w:r>
          </w:p>
        </w:tc>
      </w:tr>
      <w:tr w:rsidR="008A0363" w:rsidRPr="00013F2C" w14:paraId="677A97BD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2DDFFCAD" w14:textId="77777777" w:rsidR="00686CB1" w:rsidRPr="001C67FB" w:rsidRDefault="006E221B" w:rsidP="006E221B">
            <w:r>
              <w:t>Wednesday 1</w:t>
            </w:r>
            <w:r w:rsidRPr="006E221B">
              <w:rPr>
                <w:vertAlign w:val="superscript"/>
              </w:rPr>
              <w:t>st</w:t>
            </w:r>
            <w:r>
              <w:t xml:space="preserve"> March</w:t>
            </w:r>
          </w:p>
        </w:tc>
        <w:tc>
          <w:tcPr>
            <w:tcW w:w="1343" w:type="pct"/>
            <w:shd w:val="clear" w:color="auto" w:fill="FFFFFF" w:themeFill="background1"/>
          </w:tcPr>
          <w:p w14:paraId="555479D5" w14:textId="77777777" w:rsidR="00085A85" w:rsidRDefault="00085A85" w:rsidP="00085A85">
            <w:r>
              <w:t>‘St Davids Day’</w:t>
            </w:r>
          </w:p>
          <w:p w14:paraId="24D2C95B" w14:textId="77777777" w:rsidR="00085A85" w:rsidRDefault="00085A85" w:rsidP="00085A85"/>
          <w:p w14:paraId="45836DE4" w14:textId="77777777" w:rsidR="00085A85" w:rsidRDefault="00085A85" w:rsidP="00085A85">
            <w:r>
              <w:t>Welsh based quiz</w:t>
            </w:r>
          </w:p>
          <w:p w14:paraId="1DD7EF24" w14:textId="77777777" w:rsidR="00D22475" w:rsidRPr="003D1646" w:rsidRDefault="00D22475" w:rsidP="00085A85"/>
        </w:tc>
        <w:tc>
          <w:tcPr>
            <w:tcW w:w="1127" w:type="pct"/>
            <w:shd w:val="clear" w:color="auto" w:fill="FFFFFF" w:themeFill="background1"/>
            <w:vAlign w:val="center"/>
          </w:tcPr>
          <w:p w14:paraId="7FFDF391" w14:textId="0A20C199" w:rsidR="008A0363" w:rsidRPr="00090992" w:rsidRDefault="00085A85" w:rsidP="00D22475">
            <w:r>
              <w:t>5.30pm – 8.30pm</w:t>
            </w:r>
          </w:p>
        </w:tc>
        <w:tc>
          <w:tcPr>
            <w:tcW w:w="1364" w:type="pct"/>
            <w:shd w:val="clear" w:color="auto" w:fill="FFFFFF" w:themeFill="background1"/>
          </w:tcPr>
          <w:p w14:paraId="72FAC2C1" w14:textId="77777777" w:rsidR="008A0363" w:rsidRDefault="008A0363" w:rsidP="00D22475"/>
          <w:p w14:paraId="190E55C2" w14:textId="77777777" w:rsidR="00085A85" w:rsidRDefault="00085A85" w:rsidP="00085A85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4C760A6B" w14:textId="55FCBFD4" w:rsidR="00085A85" w:rsidRPr="00090992" w:rsidRDefault="00085A85" w:rsidP="00085A85">
            <w:r>
              <w:t>(next to the bandstand</w:t>
            </w:r>
          </w:p>
        </w:tc>
      </w:tr>
      <w:tr w:rsidR="008A0363" w:rsidRPr="00013F2C" w14:paraId="3B83CBAF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651C2AF0" w14:textId="77777777" w:rsidR="005B4A5C" w:rsidRDefault="006E221B" w:rsidP="00D22475">
            <w:r>
              <w:t>Wednesday 8</w:t>
            </w:r>
            <w:r w:rsidR="00686CB1">
              <w:t>th March</w:t>
            </w:r>
          </w:p>
          <w:p w14:paraId="04A82E01" w14:textId="77777777" w:rsidR="00686CB1" w:rsidRPr="001C67FB" w:rsidRDefault="00686CB1" w:rsidP="00D22475"/>
        </w:tc>
        <w:tc>
          <w:tcPr>
            <w:tcW w:w="1343" w:type="pct"/>
            <w:shd w:val="clear" w:color="auto" w:fill="FFFFFF" w:themeFill="background1"/>
          </w:tcPr>
          <w:p w14:paraId="7C159101" w14:textId="236A08C5" w:rsidR="00D22475" w:rsidRDefault="00085A85" w:rsidP="00D22475">
            <w:r>
              <w:t>‘International womans day’</w:t>
            </w:r>
          </w:p>
          <w:p w14:paraId="35DF4469" w14:textId="515037A0" w:rsidR="00085A85" w:rsidRDefault="00085A85" w:rsidP="00D22475"/>
          <w:p w14:paraId="0D72D9E8" w14:textId="2A1F660B" w:rsidR="00085A85" w:rsidRDefault="00085A85" w:rsidP="00D22475">
            <w:r>
              <w:t>Quiz night</w:t>
            </w:r>
          </w:p>
          <w:p w14:paraId="6268DBBB" w14:textId="77777777" w:rsidR="00D22475" w:rsidRPr="001C67FB" w:rsidRDefault="00D22475" w:rsidP="00D22475"/>
        </w:tc>
        <w:tc>
          <w:tcPr>
            <w:tcW w:w="1127" w:type="pct"/>
            <w:shd w:val="clear" w:color="auto" w:fill="FFFFFF" w:themeFill="background1"/>
          </w:tcPr>
          <w:p w14:paraId="67139208" w14:textId="77777777" w:rsidR="008A0363" w:rsidRDefault="008A0363" w:rsidP="00D22475">
            <w:pPr>
              <w:pStyle w:val="TableText"/>
            </w:pPr>
          </w:p>
          <w:p w14:paraId="6BC28540" w14:textId="74D63430" w:rsidR="00085A85" w:rsidRPr="001C67FB" w:rsidRDefault="00085A85" w:rsidP="00D22475">
            <w:pPr>
              <w:pStyle w:val="TableText"/>
            </w:pPr>
            <w:r>
              <w:t>5.30pm – 8.30pm</w:t>
            </w:r>
          </w:p>
        </w:tc>
        <w:tc>
          <w:tcPr>
            <w:tcW w:w="1364" w:type="pct"/>
            <w:shd w:val="clear" w:color="auto" w:fill="FFFFFF" w:themeFill="background1"/>
          </w:tcPr>
          <w:p w14:paraId="5D5E4E43" w14:textId="77777777" w:rsidR="008A0363" w:rsidRDefault="008A0363" w:rsidP="00D22475"/>
          <w:p w14:paraId="05ED44F9" w14:textId="77777777" w:rsidR="00085A85" w:rsidRDefault="00085A85" w:rsidP="00085A85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207ECCCE" w14:textId="7A7BB5C2" w:rsidR="00085A85" w:rsidRPr="001C67FB" w:rsidRDefault="00085A85" w:rsidP="00085A85">
            <w:r>
              <w:t>(next to the bandstand</w:t>
            </w:r>
          </w:p>
        </w:tc>
      </w:tr>
      <w:tr w:rsidR="00367CB3" w:rsidRPr="00013F2C" w14:paraId="40A64A9B" w14:textId="77777777" w:rsidTr="00193F33">
        <w:trPr>
          <w:trHeight w:val="301"/>
        </w:trPr>
        <w:tc>
          <w:tcPr>
            <w:tcW w:w="1166" w:type="pct"/>
          </w:tcPr>
          <w:p w14:paraId="4A29D20A" w14:textId="77777777" w:rsidR="00686CB1" w:rsidRPr="001C67FB" w:rsidRDefault="006E221B" w:rsidP="00721B40">
            <w:r>
              <w:t>Wednesday 15</w:t>
            </w:r>
            <w:r w:rsidR="00686CB1" w:rsidRPr="00686CB1">
              <w:rPr>
                <w:vertAlign w:val="superscript"/>
              </w:rPr>
              <w:t>th</w:t>
            </w:r>
            <w:r w:rsidR="00686CB1">
              <w:t xml:space="preserve"> March</w:t>
            </w:r>
          </w:p>
        </w:tc>
        <w:tc>
          <w:tcPr>
            <w:tcW w:w="1343" w:type="pct"/>
          </w:tcPr>
          <w:p w14:paraId="416B9ED4" w14:textId="674BF972" w:rsidR="0002174A" w:rsidRDefault="00085A85" w:rsidP="00D22475">
            <w:r>
              <w:t>‘Red nose day’</w:t>
            </w:r>
          </w:p>
          <w:p w14:paraId="68AD896A" w14:textId="647DA323" w:rsidR="00085A85" w:rsidRDefault="00085A85" w:rsidP="00D22475"/>
          <w:p w14:paraId="42E86AAE" w14:textId="0D2A8485" w:rsidR="00085A85" w:rsidRDefault="00085A85" w:rsidP="00D22475">
            <w:r>
              <w:t>Creative crafts</w:t>
            </w:r>
          </w:p>
          <w:p w14:paraId="58B8F2A5" w14:textId="77777777" w:rsidR="00721B40" w:rsidRPr="00E33D61" w:rsidRDefault="00721B40" w:rsidP="00721B40">
            <w:pPr>
              <w:jc w:val="both"/>
            </w:pPr>
          </w:p>
        </w:tc>
        <w:tc>
          <w:tcPr>
            <w:tcW w:w="1127" w:type="pct"/>
            <w:vAlign w:val="center"/>
          </w:tcPr>
          <w:p w14:paraId="4A4196A8" w14:textId="474DD87A" w:rsidR="00367CB3" w:rsidRPr="00B55C79" w:rsidRDefault="00085A85" w:rsidP="00D22475">
            <w:r>
              <w:t>5.30pm – 8.30pm</w:t>
            </w:r>
          </w:p>
        </w:tc>
        <w:tc>
          <w:tcPr>
            <w:tcW w:w="1364" w:type="pct"/>
          </w:tcPr>
          <w:p w14:paraId="3313D54C" w14:textId="77777777" w:rsidR="00EE7556" w:rsidRDefault="00EE7556" w:rsidP="00D22475"/>
          <w:p w14:paraId="1AEAA0B3" w14:textId="77777777" w:rsidR="00085A85" w:rsidRDefault="00085A85" w:rsidP="00085A85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513D8864" w14:textId="3623AF92" w:rsidR="00085A85" w:rsidRPr="00B55C79" w:rsidRDefault="00085A85" w:rsidP="00085A85">
            <w:r>
              <w:t>(next to the bandstand</w:t>
            </w:r>
          </w:p>
        </w:tc>
      </w:tr>
      <w:tr w:rsidR="005841B6" w:rsidRPr="00013F2C" w14:paraId="6E5DA415" w14:textId="77777777" w:rsidTr="00193F33">
        <w:trPr>
          <w:trHeight w:val="301"/>
        </w:trPr>
        <w:tc>
          <w:tcPr>
            <w:tcW w:w="1166" w:type="pct"/>
          </w:tcPr>
          <w:p w14:paraId="4688F3D3" w14:textId="77777777" w:rsidR="00B43804" w:rsidRDefault="006E221B" w:rsidP="00D22475">
            <w:r>
              <w:t>Wednesday 22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March</w:t>
            </w:r>
          </w:p>
          <w:p w14:paraId="0EFEC57D" w14:textId="77777777" w:rsidR="00D22475" w:rsidRPr="001C67FB" w:rsidRDefault="00D22475" w:rsidP="00D22475"/>
        </w:tc>
        <w:tc>
          <w:tcPr>
            <w:tcW w:w="1343" w:type="pct"/>
          </w:tcPr>
          <w:p w14:paraId="5EEB0C19" w14:textId="77777777" w:rsidR="005841B6" w:rsidRPr="00E33D61" w:rsidRDefault="005120F0" w:rsidP="00D22475">
            <w:r>
              <w:t>Young Person Planning Night</w:t>
            </w:r>
          </w:p>
        </w:tc>
        <w:tc>
          <w:tcPr>
            <w:tcW w:w="1127" w:type="pct"/>
            <w:vAlign w:val="center"/>
          </w:tcPr>
          <w:p w14:paraId="7A3C040E" w14:textId="77777777" w:rsidR="005841B6" w:rsidRPr="00B55C79" w:rsidRDefault="005841B6" w:rsidP="00D22475"/>
        </w:tc>
        <w:tc>
          <w:tcPr>
            <w:tcW w:w="1364" w:type="pct"/>
          </w:tcPr>
          <w:p w14:paraId="6B747948" w14:textId="77777777" w:rsidR="005841B6" w:rsidRPr="00B55C79" w:rsidRDefault="005841B6" w:rsidP="00D22475"/>
        </w:tc>
      </w:tr>
      <w:tr w:rsidR="005841B6" w:rsidRPr="00013F2C" w14:paraId="03544512" w14:textId="77777777" w:rsidTr="002E52EF">
        <w:trPr>
          <w:trHeight w:val="301"/>
        </w:trPr>
        <w:tc>
          <w:tcPr>
            <w:tcW w:w="1166" w:type="pct"/>
          </w:tcPr>
          <w:p w14:paraId="196CAD3F" w14:textId="77777777" w:rsidR="00B43804" w:rsidRDefault="006E221B" w:rsidP="00D22475">
            <w:r>
              <w:t>Wednesday 29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March</w:t>
            </w:r>
          </w:p>
          <w:p w14:paraId="793F07D9" w14:textId="77777777" w:rsidR="00D22475" w:rsidRPr="001C67FB" w:rsidRDefault="00D22475" w:rsidP="00D22475"/>
        </w:tc>
        <w:tc>
          <w:tcPr>
            <w:tcW w:w="1343" w:type="pct"/>
          </w:tcPr>
          <w:p w14:paraId="021D185B" w14:textId="77777777" w:rsidR="005841B6" w:rsidRPr="00E33D61" w:rsidRDefault="005120F0" w:rsidP="00D22475">
            <w:r>
              <w:t>Closed</w:t>
            </w:r>
            <w:r w:rsidR="00477A2F">
              <w:t xml:space="preserve"> </w:t>
            </w:r>
          </w:p>
        </w:tc>
        <w:tc>
          <w:tcPr>
            <w:tcW w:w="1127" w:type="pct"/>
            <w:vAlign w:val="center"/>
          </w:tcPr>
          <w:p w14:paraId="313C0CBD" w14:textId="77777777" w:rsidR="005841B6" w:rsidRPr="00B55C79" w:rsidRDefault="005841B6" w:rsidP="00D22475"/>
        </w:tc>
        <w:tc>
          <w:tcPr>
            <w:tcW w:w="1364" w:type="pct"/>
          </w:tcPr>
          <w:p w14:paraId="67C1728C" w14:textId="77777777" w:rsidR="005841B6" w:rsidRPr="00B55C79" w:rsidRDefault="005841B6" w:rsidP="00D22475"/>
        </w:tc>
      </w:tr>
      <w:tr w:rsidR="00D22475" w:rsidRPr="00B55C79" w14:paraId="09321721" w14:textId="77777777" w:rsidTr="00D800AB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14:paraId="52EA7FB5" w14:textId="77777777" w:rsidR="00D22475" w:rsidRPr="00B55C79" w:rsidRDefault="00D22475" w:rsidP="00D22475">
            <w:r>
              <w:t>Out Of County Trip - TBC</w:t>
            </w:r>
          </w:p>
        </w:tc>
      </w:tr>
      <w:tr w:rsidR="00D22475" w:rsidRPr="00B55C79" w14:paraId="6C0F7E7E" w14:textId="77777777" w:rsidTr="00D800AB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14:paraId="61AE0555" w14:textId="77777777" w:rsidR="00D22475" w:rsidRPr="00D22475" w:rsidRDefault="00D22475" w:rsidP="00D22475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5841B6" w:rsidRPr="00B55C79" w14:paraId="6A634D29" w14:textId="77777777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74A834" w14:textId="77777777" w:rsidR="005841B6" w:rsidRDefault="006E221B" w:rsidP="00D22475">
            <w:r>
              <w:lastRenderedPageBreak/>
              <w:t>Wednesday 19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April</w:t>
            </w:r>
          </w:p>
          <w:p w14:paraId="7B659340" w14:textId="77777777" w:rsidR="00D22475" w:rsidRPr="001C67FB" w:rsidRDefault="00D22475" w:rsidP="00D22475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2CEFF95" w14:textId="4F7D3068" w:rsidR="005841B6" w:rsidRDefault="00085A85" w:rsidP="00D22475">
            <w:r>
              <w:t>‘Pasta night’</w:t>
            </w:r>
          </w:p>
          <w:p w14:paraId="10B6F1E8" w14:textId="556B08E1" w:rsidR="00085A85" w:rsidRDefault="00085A85" w:rsidP="00D22475"/>
          <w:p w14:paraId="0640710A" w14:textId="0368985F" w:rsidR="00085A85" w:rsidRDefault="00085A85" w:rsidP="00D22475">
            <w:r>
              <w:t>Hotdogs and spaghetti</w:t>
            </w:r>
          </w:p>
          <w:p w14:paraId="5A2F9805" w14:textId="77777777" w:rsidR="00D22475" w:rsidRDefault="00D22475" w:rsidP="00D22475"/>
          <w:p w14:paraId="6EE7EE0E" w14:textId="77777777" w:rsidR="00D22475" w:rsidRPr="00E33D61" w:rsidRDefault="00D22475" w:rsidP="00D2247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52A471B1" w14:textId="7EA38027" w:rsidR="005841B6" w:rsidRPr="00B55C79" w:rsidRDefault="00085A85" w:rsidP="00D22475">
            <w: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0D58632" w14:textId="77777777" w:rsidR="005841B6" w:rsidRDefault="005841B6" w:rsidP="00D22475"/>
          <w:p w14:paraId="5A89F930" w14:textId="77777777" w:rsidR="00085A85" w:rsidRDefault="00085A85" w:rsidP="00085A85">
            <w:r>
              <w:t>P</w:t>
            </w:r>
            <w:r w:rsidRPr="00830E42">
              <w:t>onciau banks</w:t>
            </w:r>
            <w:r>
              <w:t xml:space="preserve"> park</w:t>
            </w:r>
          </w:p>
          <w:p w14:paraId="09AA6EA4" w14:textId="7A299C26" w:rsidR="00085A85" w:rsidRPr="00B55C79" w:rsidRDefault="00085A85" w:rsidP="00085A85">
            <w:r>
              <w:t>(next to the bandstand</w:t>
            </w:r>
          </w:p>
        </w:tc>
      </w:tr>
      <w:tr w:rsidR="005841B6" w:rsidRPr="00B55C79" w14:paraId="622162A7" w14:textId="77777777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E9417F3" w14:textId="77777777" w:rsidR="005841B6" w:rsidRDefault="006E221B" w:rsidP="00D22475">
            <w:r>
              <w:t>Wednesday 26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April</w:t>
            </w:r>
          </w:p>
          <w:p w14:paraId="1267C15D" w14:textId="77777777" w:rsidR="00D22475" w:rsidRPr="001C67FB" w:rsidRDefault="00D22475" w:rsidP="00D22475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171B878" w14:textId="50FD0E4B" w:rsidR="005841B6" w:rsidRDefault="00085A85" w:rsidP="00D22475">
            <w:r>
              <w:t>‘Chippy night’</w:t>
            </w:r>
          </w:p>
          <w:p w14:paraId="171A4271" w14:textId="6573B1CE" w:rsidR="00085A85" w:rsidRDefault="00085A85" w:rsidP="00D22475"/>
          <w:p w14:paraId="227913FD" w14:textId="467F97B1" w:rsidR="00085A85" w:rsidRDefault="00085A85" w:rsidP="00085A85">
            <w:pPr>
              <w:jc w:val="both"/>
            </w:pPr>
          </w:p>
          <w:p w14:paraId="72BEA975" w14:textId="77777777" w:rsidR="00D22475" w:rsidRDefault="00D22475" w:rsidP="00D22475"/>
          <w:p w14:paraId="1777F3DA" w14:textId="77777777" w:rsidR="00D22475" w:rsidRPr="00E33D61" w:rsidRDefault="00D22475" w:rsidP="00D2247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FD2BFE5" w14:textId="4F408225" w:rsidR="005841B6" w:rsidRPr="00B55C79" w:rsidRDefault="00085A85" w:rsidP="00D22475">
            <w: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108C62A" w14:textId="77777777" w:rsidR="005841B6" w:rsidRDefault="005841B6" w:rsidP="00D22475"/>
          <w:p w14:paraId="48A6FD38" w14:textId="06887E2C" w:rsidR="00085A85" w:rsidRDefault="00085A85" w:rsidP="00085A85">
            <w:r>
              <w:t>Meet at P</w:t>
            </w:r>
            <w:r w:rsidRPr="00830E42">
              <w:t>onciau banks</w:t>
            </w:r>
            <w:r>
              <w:t xml:space="preserve"> park</w:t>
            </w:r>
          </w:p>
          <w:p w14:paraId="03189BE5" w14:textId="6D739D12" w:rsidR="00085A85" w:rsidRPr="00B55C79" w:rsidRDefault="00085A85" w:rsidP="00085A85">
            <w:r>
              <w:t>(next to the bandstand then walk to local chip shop</w:t>
            </w:r>
          </w:p>
        </w:tc>
      </w:tr>
    </w:tbl>
    <w:p w14:paraId="35D27EEE" w14:textId="77777777" w:rsidR="00C76BF0" w:rsidRPr="00807842" w:rsidRDefault="00C76BF0" w:rsidP="00D22475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75C4E45" w14:textId="77777777" w:rsidR="00C76BF0" w:rsidRPr="007D74B4" w:rsidRDefault="00C76BF0" w:rsidP="00D22475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ADDDA" w14:textId="77777777" w:rsidR="00F656CD" w:rsidRDefault="00F656CD" w:rsidP="00D22475">
      <w:r>
        <w:separator/>
      </w:r>
    </w:p>
  </w:endnote>
  <w:endnote w:type="continuationSeparator" w:id="0">
    <w:p w14:paraId="7490CE21" w14:textId="77777777" w:rsidR="00F656CD" w:rsidRDefault="00F656CD" w:rsidP="00D2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1F412" w14:textId="77777777" w:rsidR="00DC2E54" w:rsidRPr="00DF4D3E" w:rsidRDefault="00DC2E54" w:rsidP="00D2247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D5677EF" wp14:editId="2943ED28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4AC34" w14:textId="77777777" w:rsidR="00F656CD" w:rsidRDefault="00F656CD" w:rsidP="00D22475">
      <w:r>
        <w:separator/>
      </w:r>
    </w:p>
  </w:footnote>
  <w:footnote w:type="continuationSeparator" w:id="0">
    <w:p w14:paraId="3C0307A4" w14:textId="77777777" w:rsidR="00F656CD" w:rsidRDefault="00F656CD" w:rsidP="00D2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CA978" w14:textId="77777777" w:rsidR="00F86700" w:rsidRDefault="00DE3C04" w:rsidP="00D2247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71DD374" wp14:editId="3E45C8E8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5E48BF" w14:textId="77777777" w:rsidR="00F86700" w:rsidRDefault="00DE3C04" w:rsidP="00D224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63935DD" wp14:editId="2BD42100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402BBF2" wp14:editId="77F0D634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1998D6" w14:textId="77777777" w:rsidR="00F86700" w:rsidRDefault="00F86700" w:rsidP="00D22475">
    <w:pPr>
      <w:pStyle w:val="Header"/>
    </w:pPr>
  </w:p>
  <w:p w14:paraId="6F090E39" w14:textId="77777777" w:rsidR="00F86700" w:rsidRDefault="005C00E8" w:rsidP="00D22475">
    <w:pPr>
      <w:pStyle w:val="Header"/>
    </w:pPr>
    <w:r>
      <w:t xml:space="preserve">                               </w:t>
    </w:r>
  </w:p>
  <w:p w14:paraId="4973A1A9" w14:textId="77777777" w:rsidR="00F86700" w:rsidRDefault="00F86700" w:rsidP="00D22475">
    <w:pPr>
      <w:pStyle w:val="Header"/>
    </w:pPr>
  </w:p>
  <w:p w14:paraId="740D9B18" w14:textId="77777777"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5A85"/>
    <w:rsid w:val="0008778D"/>
    <w:rsid w:val="00090992"/>
    <w:rsid w:val="000A1F71"/>
    <w:rsid w:val="000A33B0"/>
    <w:rsid w:val="000C3B0B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3B48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221B"/>
    <w:rsid w:val="006E711B"/>
    <w:rsid w:val="00715184"/>
    <w:rsid w:val="00721B24"/>
    <w:rsid w:val="00721B40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30E42"/>
    <w:rsid w:val="00861EB2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32288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2303"/>
    <w:rsid w:val="00B70D9E"/>
    <w:rsid w:val="00B77D08"/>
    <w:rsid w:val="00BB0778"/>
    <w:rsid w:val="00BC6BAD"/>
    <w:rsid w:val="00C03743"/>
    <w:rsid w:val="00C06A93"/>
    <w:rsid w:val="00C0746E"/>
    <w:rsid w:val="00C33ED2"/>
    <w:rsid w:val="00C512E1"/>
    <w:rsid w:val="00C57DF6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00AB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3BB9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81358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656CD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0C9E4A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E0D37-BCE6-4FA1-9100-C6A1D25B1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3</Pages>
  <Words>310</Words>
  <Characters>1770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2</cp:revision>
  <cp:lastPrinted>2019-01-21T20:21:00Z</cp:lastPrinted>
  <dcterms:created xsi:type="dcterms:W3CDTF">2022-12-13T09:40:00Z</dcterms:created>
  <dcterms:modified xsi:type="dcterms:W3CDTF">2022-12-13T09:40:00Z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