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D24F09">
      <w:pPr>
        <w:pStyle w:val="Title"/>
      </w:pPr>
      <w:r w:rsidRPr="00013F2C">
        <w:t>Programme for</w:t>
      </w:r>
      <w:r w:rsidR="00F17E30">
        <w:t xml:space="preserve"> Ruabon</w:t>
      </w:r>
      <w:r w:rsidRPr="00013F2C">
        <w:t xml:space="preserve"> </w:t>
      </w:r>
      <w:r w:rsidR="00A17D95">
        <w:t>Youth Provision</w:t>
      </w:r>
    </w:p>
    <w:p w:rsidR="00C76BF0" w:rsidRPr="00013F2C" w:rsidRDefault="00AD0882" w:rsidP="00D24F09">
      <w:pPr>
        <w:pStyle w:val="Title"/>
      </w:pPr>
      <w:r>
        <w:t>January – April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D24F0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4F0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4F0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4F09">
            <w:pPr>
              <w:pStyle w:val="TableHeader"/>
            </w:pPr>
            <w:r w:rsidRPr="00013F2C">
              <w:t>Location</w:t>
            </w:r>
          </w:p>
        </w:tc>
      </w:tr>
      <w:tr w:rsidR="00490473" w:rsidRPr="00013F2C" w:rsidTr="00081EC5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490473" w:rsidRDefault="00490473" w:rsidP="00D24F09">
            <w:r>
              <w:t>Monday 9</w:t>
            </w:r>
            <w:r w:rsidRPr="00490473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490473" w:rsidRDefault="00081EC5" w:rsidP="00081EC5">
            <w:r>
              <w:t>Closed</w:t>
            </w:r>
          </w:p>
          <w:p w:rsidR="00490473" w:rsidRDefault="00490473" w:rsidP="00D24F09">
            <w:r>
              <w:t>Team Meeting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490473" w:rsidRPr="00B55C79" w:rsidRDefault="00784D88" w:rsidP="00D24F09">
            <w: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490473" w:rsidRDefault="00490473" w:rsidP="00D24F09"/>
          <w:p w:rsidR="00490473" w:rsidRDefault="00490473" w:rsidP="00D24F09">
            <w:r>
              <w:t>Ruabon COE</w:t>
            </w:r>
          </w:p>
          <w:p w:rsidR="00490473" w:rsidRPr="00B55C79" w:rsidRDefault="00490473" w:rsidP="00490473">
            <w:pPr>
              <w:jc w:val="both"/>
            </w:pP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Default="005746B9" w:rsidP="00D24F09">
            <w:r>
              <w:t xml:space="preserve">Tues </w:t>
            </w:r>
            <w:r w:rsidR="00D24F09">
              <w:t>10/01</w:t>
            </w:r>
            <w:r w:rsidR="00126A6E">
              <w:t>/202</w:t>
            </w:r>
            <w:r w:rsidR="00D24F09">
              <w:t>3</w:t>
            </w:r>
          </w:p>
          <w:p w:rsidR="00C254C0" w:rsidRDefault="00C254C0" w:rsidP="00D24F09"/>
          <w:p w:rsidR="00C254C0" w:rsidRPr="00956136" w:rsidRDefault="00C254C0" w:rsidP="00D24F09"/>
        </w:tc>
        <w:tc>
          <w:tcPr>
            <w:tcW w:w="1343" w:type="pct"/>
            <w:shd w:val="clear" w:color="auto" w:fill="auto"/>
          </w:tcPr>
          <w:p w:rsidR="0049277A" w:rsidRDefault="00BC4345" w:rsidP="00D24F09">
            <w:r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784D88" w:rsidP="00D24F09">
            <w:r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49277A" w:rsidRPr="00B55C79" w:rsidRDefault="0049277A" w:rsidP="00D24F09"/>
        </w:tc>
      </w:tr>
      <w:tr w:rsidR="007B6D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Default="00D24F09" w:rsidP="00D24F09">
            <w:r>
              <w:t>Thurs 12/01</w:t>
            </w:r>
            <w:r w:rsidR="007B6D95">
              <w:t>/202</w:t>
            </w:r>
            <w:r>
              <w:t>3</w:t>
            </w:r>
          </w:p>
          <w:p w:rsidR="00C254C0" w:rsidRDefault="00C254C0" w:rsidP="00D24F09"/>
          <w:p w:rsidR="00C254C0" w:rsidRPr="00090992" w:rsidRDefault="00C254C0" w:rsidP="00D24F09"/>
        </w:tc>
        <w:tc>
          <w:tcPr>
            <w:tcW w:w="1343" w:type="pct"/>
            <w:shd w:val="clear" w:color="auto" w:fill="auto"/>
          </w:tcPr>
          <w:p w:rsidR="007B6D95" w:rsidRDefault="00BC4345" w:rsidP="00D24F09">
            <w:r>
              <w:t xml:space="preserve">Games night </w:t>
            </w:r>
            <w:r w:rsidR="007B6D95">
              <w:t xml:space="preserve">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B55C79" w:rsidRDefault="00784D88" w:rsidP="00D24F09">
            <w:r>
              <w:t xml:space="preserve">6pm – 8pm </w:t>
            </w:r>
            <w:r w:rsidR="007B6D95">
              <w:t xml:space="preserve"> 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7B6D95" w:rsidRPr="00B55C79" w:rsidRDefault="007B6D95" w:rsidP="00D24F09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254C0" w:rsidRDefault="005746B9" w:rsidP="00C254C0">
            <w:r>
              <w:t xml:space="preserve">Mon </w:t>
            </w:r>
            <w:r w:rsidR="00D24F09">
              <w:t>16/01</w:t>
            </w:r>
            <w:r w:rsidR="00126A6E">
              <w:t>/202</w:t>
            </w:r>
            <w:r w:rsidR="00D24F09">
              <w:t>3</w:t>
            </w:r>
          </w:p>
          <w:p w:rsidR="00D24F09" w:rsidRPr="00C254C0" w:rsidRDefault="00C254C0" w:rsidP="00C254C0">
            <w:pPr>
              <w:rPr>
                <w:color w:val="00B050"/>
              </w:rPr>
            </w:pPr>
            <w:r w:rsidRPr="00C254C0">
              <w:rPr>
                <w:color w:val="00B050"/>
              </w:rPr>
              <w:t xml:space="preserve">JUNIORS </w:t>
            </w:r>
          </w:p>
          <w:p w:rsidR="00C254C0" w:rsidRPr="003B29D8" w:rsidRDefault="00C254C0" w:rsidP="00C254C0"/>
        </w:tc>
        <w:tc>
          <w:tcPr>
            <w:tcW w:w="1343" w:type="pct"/>
            <w:shd w:val="clear" w:color="auto" w:fill="auto"/>
          </w:tcPr>
          <w:p w:rsidR="006067D3" w:rsidRPr="00090992" w:rsidRDefault="00BC4345" w:rsidP="00D24F09">
            <w:r>
              <w:t xml:space="preserve">Global Word Search Day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49277A" w:rsidRPr="00B55C79" w:rsidRDefault="0049277A" w:rsidP="00D24F09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5746B9" w:rsidP="00D24F09">
            <w:r>
              <w:t xml:space="preserve">Tues </w:t>
            </w:r>
            <w:r w:rsidR="00D24F09">
              <w:t>17/01</w:t>
            </w:r>
            <w:r w:rsidR="00126A6E">
              <w:t>/202</w:t>
            </w:r>
            <w:r w:rsidR="00D24F09">
              <w:t>3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  <w:shd w:val="clear" w:color="auto" w:fill="auto"/>
          </w:tcPr>
          <w:p w:rsidR="00DC2E54" w:rsidRPr="00090992" w:rsidRDefault="00BC4345" w:rsidP="00D24F09">
            <w:r>
              <w:t xml:space="preserve">Toastie night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784D88" w:rsidP="00D24F09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49277A" w:rsidRPr="00B55C79" w:rsidRDefault="0049277A" w:rsidP="00D24F09"/>
        </w:tc>
      </w:tr>
      <w:tr w:rsidR="007B6D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Default="00D24F09" w:rsidP="00D24F09">
            <w:r>
              <w:t>Thurs 19/01</w:t>
            </w:r>
            <w:r w:rsidR="007B6D95">
              <w:t>/202</w:t>
            </w:r>
            <w:r>
              <w:t>3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  <w:shd w:val="clear" w:color="auto" w:fill="auto"/>
          </w:tcPr>
          <w:p w:rsidR="007B6D95" w:rsidRDefault="007B6D95" w:rsidP="00D24F09">
            <w:r>
              <w:t xml:space="preserve"> </w:t>
            </w:r>
            <w:r w:rsidR="00BC4345">
              <w:t xml:space="preserve">Xbox tournament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B55C79" w:rsidRDefault="00784D88" w:rsidP="00D24F09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7B6D95" w:rsidRPr="00B55C79" w:rsidRDefault="007B6D95" w:rsidP="00D24F09"/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Default="005746B9" w:rsidP="00D24F09">
            <w:r>
              <w:t>Mon</w:t>
            </w:r>
            <w:r w:rsidR="00D24F09">
              <w:t xml:space="preserve"> 23/01</w:t>
            </w:r>
            <w:r w:rsidR="00126A6E">
              <w:t>/202</w:t>
            </w:r>
            <w:r w:rsidR="00D24F09">
              <w:t>3</w:t>
            </w:r>
          </w:p>
          <w:p w:rsidR="00C254C0" w:rsidRDefault="00C254C0" w:rsidP="00D24F09">
            <w:r w:rsidRPr="00C254C0">
              <w:rPr>
                <w:color w:val="00B050"/>
              </w:rPr>
              <w:t>JUNIORS</w:t>
            </w:r>
            <w:r>
              <w:t xml:space="preserve"> 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</w:tcPr>
          <w:p w:rsidR="00DC2E54" w:rsidRPr="00090992" w:rsidRDefault="00BC4345" w:rsidP="00D24F09">
            <w:r>
              <w:t xml:space="preserve">Chinese New Year – year of the Rabbit </w:t>
            </w:r>
          </w:p>
        </w:tc>
        <w:tc>
          <w:tcPr>
            <w:tcW w:w="1127" w:type="pct"/>
            <w:vAlign w:val="center"/>
          </w:tcPr>
          <w:p w:rsidR="00126A6E" w:rsidRPr="009F563A" w:rsidRDefault="00784D88" w:rsidP="00D24F09">
            <w:r>
              <w:t>4:30pm – 6:30pm</w:t>
            </w:r>
          </w:p>
          <w:p w:rsidR="006067D3" w:rsidRPr="00B55C79" w:rsidRDefault="006067D3" w:rsidP="00D24F09"/>
        </w:tc>
        <w:tc>
          <w:tcPr>
            <w:tcW w:w="1364" w:type="pct"/>
          </w:tcPr>
          <w:p w:rsidR="00784D88" w:rsidRDefault="00784D88" w:rsidP="00784D88">
            <w:r>
              <w:t>Ruabon COE</w:t>
            </w:r>
          </w:p>
          <w:p w:rsidR="000A33B0" w:rsidRPr="00B55C79" w:rsidRDefault="000A33B0" w:rsidP="00D24F09"/>
        </w:tc>
      </w:tr>
      <w:tr w:rsidR="0049277A" w:rsidRPr="00013F2C" w:rsidTr="00D24F0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254C0" w:rsidRDefault="00C254C0" w:rsidP="00D24F09">
            <w:r>
              <w:t>Tues</w:t>
            </w:r>
          </w:p>
          <w:p w:rsidR="00EE7556" w:rsidRDefault="00C254C0" w:rsidP="00D24F09">
            <w:r>
              <w:t>24/01/2023</w:t>
            </w:r>
          </w:p>
          <w:p w:rsidR="00C254C0" w:rsidRPr="00F94475" w:rsidRDefault="00C254C0" w:rsidP="00D24F09">
            <w:pPr>
              <w:rPr>
                <w:color w:val="00B050"/>
              </w:rPr>
            </w:pPr>
          </w:p>
        </w:tc>
        <w:tc>
          <w:tcPr>
            <w:tcW w:w="1343" w:type="pct"/>
            <w:shd w:val="clear" w:color="auto" w:fill="FFFFFF" w:themeFill="background1"/>
          </w:tcPr>
          <w:p w:rsidR="006B12B6" w:rsidRPr="00F94475" w:rsidRDefault="000E5A10" w:rsidP="00D24F09">
            <w:r>
              <w:t>Killer pool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49277A" w:rsidRPr="00F94475" w:rsidRDefault="00784D88" w:rsidP="00D24F09"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0A33B0" w:rsidRPr="00F94475" w:rsidRDefault="000A33B0" w:rsidP="00D24F09"/>
        </w:tc>
      </w:tr>
      <w:tr w:rsidR="007B6D95" w:rsidRPr="00013F2C" w:rsidTr="00193F33">
        <w:trPr>
          <w:trHeight w:val="301"/>
        </w:trPr>
        <w:tc>
          <w:tcPr>
            <w:tcW w:w="1166" w:type="pct"/>
          </w:tcPr>
          <w:p w:rsidR="00C254C0" w:rsidRDefault="007B6D95" w:rsidP="00D24F09">
            <w:r>
              <w:t xml:space="preserve">Thurs </w:t>
            </w:r>
          </w:p>
          <w:p w:rsidR="007B6D95" w:rsidRDefault="00C254C0" w:rsidP="00D24F09">
            <w:r>
              <w:t>26/01</w:t>
            </w:r>
            <w:r w:rsidR="007B6D95">
              <w:t>/202</w:t>
            </w:r>
            <w:r>
              <w:t>3</w:t>
            </w:r>
          </w:p>
          <w:p w:rsidR="00C254C0" w:rsidRPr="001C67FB" w:rsidRDefault="00C254C0" w:rsidP="00C254C0">
            <w:pPr>
              <w:jc w:val="both"/>
            </w:pPr>
          </w:p>
        </w:tc>
        <w:tc>
          <w:tcPr>
            <w:tcW w:w="1343" w:type="pct"/>
          </w:tcPr>
          <w:p w:rsidR="00AD0882" w:rsidRDefault="00AD0882" w:rsidP="00D24F09">
            <w:r>
              <w:t xml:space="preserve">Homelessness </w:t>
            </w:r>
          </w:p>
          <w:p w:rsidR="007B6D95" w:rsidRDefault="00AD0882" w:rsidP="00D24F09">
            <w:r>
              <w:t xml:space="preserve">Project </w:t>
            </w:r>
            <w:r w:rsidR="007B6D95">
              <w:t xml:space="preserve"> </w:t>
            </w:r>
          </w:p>
        </w:tc>
        <w:tc>
          <w:tcPr>
            <w:tcW w:w="1127" w:type="pct"/>
            <w:vAlign w:val="center"/>
          </w:tcPr>
          <w:p w:rsidR="007B6D95" w:rsidRPr="00B55C79" w:rsidRDefault="00784D88" w:rsidP="00D24F09">
            <w:r>
              <w:t>6pm – 8pm</w:t>
            </w:r>
          </w:p>
        </w:tc>
        <w:tc>
          <w:tcPr>
            <w:tcW w:w="1364" w:type="pct"/>
          </w:tcPr>
          <w:p w:rsidR="00784D88" w:rsidRDefault="007B6D95" w:rsidP="00784D88">
            <w:r>
              <w:t xml:space="preserve"> </w:t>
            </w:r>
            <w:r w:rsidR="00784D88">
              <w:t>Ruabon COE</w:t>
            </w:r>
          </w:p>
          <w:p w:rsidR="007B6D95" w:rsidRPr="00B55C79" w:rsidRDefault="007B6D95" w:rsidP="00D24F09"/>
        </w:tc>
      </w:tr>
      <w:tr w:rsidR="00784D88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784D88" w:rsidP="00784D88">
            <w:r>
              <w:lastRenderedPageBreak/>
              <w:t xml:space="preserve">Mon </w:t>
            </w:r>
          </w:p>
          <w:p w:rsidR="00784D88" w:rsidRDefault="00784D88" w:rsidP="00784D88">
            <w:r>
              <w:t>30/01/2023</w:t>
            </w:r>
          </w:p>
          <w:p w:rsidR="00784D88" w:rsidRPr="001C67FB" w:rsidRDefault="00784D88" w:rsidP="00784D88">
            <w:r w:rsidRPr="00C254C0">
              <w:rPr>
                <w:color w:val="00B050"/>
              </w:rPr>
              <w:t>JUNIORS</w:t>
            </w:r>
          </w:p>
        </w:tc>
        <w:tc>
          <w:tcPr>
            <w:tcW w:w="1343" w:type="pct"/>
            <w:shd w:val="clear" w:color="auto" w:fill="FFFFFF" w:themeFill="background1"/>
          </w:tcPr>
          <w:p w:rsidR="00784D88" w:rsidRPr="003D1646" w:rsidRDefault="00784D88" w:rsidP="00784D88">
            <w:r>
              <w:t>National story telling week – write a short story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090992" w:rsidRDefault="00784D88" w:rsidP="00784D88">
            <w:r>
              <w:t>4:30pm – 6:30pm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090992" w:rsidRDefault="00784D88" w:rsidP="00784D88"/>
        </w:tc>
      </w:tr>
      <w:tr w:rsidR="00784D88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31/01/2023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Pr="001C67FB" w:rsidRDefault="00784D88" w:rsidP="00784D88">
            <w:r>
              <w:t>National story telling week – write a short story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Pr="001C67FB" w:rsidRDefault="00784D88" w:rsidP="00784D88">
            <w:pPr>
              <w:pStyle w:val="TableText"/>
            </w:pPr>
            <w: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1C67FB" w:rsidRDefault="00784D88" w:rsidP="00784D88"/>
        </w:tc>
      </w:tr>
      <w:tr w:rsidR="00784D88" w:rsidRPr="00013F2C" w:rsidTr="0090419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02/02/2023</w:t>
            </w:r>
          </w:p>
          <w:p w:rsidR="00784D88" w:rsidRPr="001C67FB" w:rsidRDefault="00784D88" w:rsidP="00784D88"/>
        </w:tc>
        <w:tc>
          <w:tcPr>
            <w:tcW w:w="1343" w:type="pct"/>
            <w:shd w:val="clear" w:color="auto" w:fill="FFFFFF" w:themeFill="background1"/>
          </w:tcPr>
          <w:p w:rsidR="00784D88" w:rsidRDefault="00784D88" w:rsidP="00784D88">
            <w:r>
              <w:t xml:space="preserve">Fire pit  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</w:t>
            </w:r>
          </w:p>
        </w:tc>
      </w:tr>
      <w:tr w:rsidR="00784D88" w:rsidRPr="00013F2C" w:rsidTr="00193F33">
        <w:trPr>
          <w:trHeight w:val="301"/>
        </w:trPr>
        <w:tc>
          <w:tcPr>
            <w:tcW w:w="1166" w:type="pct"/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06/02/2023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784D88" w:rsidRPr="00090992" w:rsidRDefault="00784D88" w:rsidP="00784D88">
            <w:r>
              <w:t>Children’s mental health week – Inspire TBC</w:t>
            </w:r>
          </w:p>
        </w:tc>
        <w:tc>
          <w:tcPr>
            <w:tcW w:w="1127" w:type="pct"/>
            <w:vAlign w:val="center"/>
          </w:tcPr>
          <w:p w:rsidR="00784D88" w:rsidRPr="009F563A" w:rsidRDefault="00784D88" w:rsidP="00784D88">
            <w:r>
              <w:t>4:30pm – 6:30pm</w:t>
            </w:r>
          </w:p>
          <w:p w:rsidR="00784D88" w:rsidRPr="00090992" w:rsidRDefault="00784D88" w:rsidP="00784D88"/>
        </w:tc>
        <w:tc>
          <w:tcPr>
            <w:tcW w:w="1364" w:type="pct"/>
          </w:tcPr>
          <w:p w:rsidR="00784D88" w:rsidRDefault="00784D88" w:rsidP="00784D88">
            <w:r>
              <w:t>Ruabon COE</w:t>
            </w:r>
          </w:p>
          <w:p w:rsidR="00784D88" w:rsidRPr="00090992" w:rsidRDefault="00784D88" w:rsidP="00784D88"/>
        </w:tc>
      </w:tr>
      <w:tr w:rsidR="00784D88" w:rsidRPr="00013F2C" w:rsidTr="00193F33">
        <w:trPr>
          <w:trHeight w:val="301"/>
        </w:trPr>
        <w:tc>
          <w:tcPr>
            <w:tcW w:w="1166" w:type="pct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07/02/2023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784D88" w:rsidRPr="00E33D61" w:rsidRDefault="00784D88" w:rsidP="00784D88">
            <w:r>
              <w:t>Children’s mental health week – Inspire TBC</w:t>
            </w:r>
          </w:p>
        </w:tc>
        <w:tc>
          <w:tcPr>
            <w:tcW w:w="1127" w:type="pct"/>
            <w:vAlign w:val="center"/>
          </w:tcPr>
          <w:p w:rsidR="00784D88" w:rsidRPr="00B55C79" w:rsidRDefault="00784D88" w:rsidP="00784D88">
            <w:r>
              <w:t>6pm – 8pm</w:t>
            </w:r>
          </w:p>
        </w:tc>
        <w:tc>
          <w:tcPr>
            <w:tcW w:w="1364" w:type="pct"/>
          </w:tcPr>
          <w:p w:rsidR="00784D88" w:rsidRDefault="00784D88" w:rsidP="00784D88">
            <w:r>
              <w:t>Ruabon COE</w:t>
            </w:r>
          </w:p>
          <w:p w:rsidR="00784D88" w:rsidRPr="001C67FB" w:rsidRDefault="00784D88" w:rsidP="00784D88"/>
        </w:tc>
      </w:tr>
      <w:tr w:rsidR="00784D88" w:rsidRPr="00013F2C" w:rsidTr="00193F33">
        <w:trPr>
          <w:trHeight w:val="301"/>
        </w:trPr>
        <w:tc>
          <w:tcPr>
            <w:tcW w:w="1166" w:type="pct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09/02/2023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784D88" w:rsidRDefault="00784D88" w:rsidP="00784D88">
            <w:r>
              <w:t xml:space="preserve">Children’s mental health week – Inspire TBC </w:t>
            </w:r>
          </w:p>
        </w:tc>
        <w:tc>
          <w:tcPr>
            <w:tcW w:w="1127" w:type="pct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</w:t>
            </w:r>
          </w:p>
        </w:tc>
      </w:tr>
      <w:tr w:rsidR="00784D88" w:rsidRPr="00013F2C" w:rsidTr="00193F33">
        <w:trPr>
          <w:trHeight w:val="301"/>
        </w:trPr>
        <w:tc>
          <w:tcPr>
            <w:tcW w:w="1166" w:type="pct"/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13/02/2023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784D88" w:rsidRPr="00E33D61" w:rsidRDefault="00784D88" w:rsidP="00784D88">
            <w:r>
              <w:t>Fire pit</w:t>
            </w:r>
          </w:p>
        </w:tc>
        <w:tc>
          <w:tcPr>
            <w:tcW w:w="1127" w:type="pct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</w:tcPr>
          <w:p w:rsidR="00784D88" w:rsidRDefault="00784D88" w:rsidP="00784D88">
            <w:r>
              <w:t>Ruabon COE</w:t>
            </w:r>
          </w:p>
          <w:p w:rsidR="00784D88" w:rsidRPr="00090992" w:rsidRDefault="00784D88" w:rsidP="00784D88"/>
        </w:tc>
      </w:tr>
      <w:tr w:rsidR="00784D88" w:rsidRPr="00013F2C" w:rsidTr="00081EC5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784D88" w:rsidRDefault="00784D88" w:rsidP="00784D88">
            <w:r w:rsidRPr="00AB2427">
              <w:t xml:space="preserve">Tues </w:t>
            </w:r>
          </w:p>
          <w:p w:rsidR="00784D88" w:rsidRDefault="00784D88" w:rsidP="00784D88">
            <w:r>
              <w:t>14/02</w:t>
            </w:r>
            <w:r w:rsidRPr="00AB2427">
              <w:t>/202</w:t>
            </w:r>
            <w:r>
              <w:t>3</w:t>
            </w:r>
          </w:p>
          <w:p w:rsidR="00784D88" w:rsidRPr="00AB2427" w:rsidRDefault="00784D88" w:rsidP="00784D88"/>
        </w:tc>
        <w:tc>
          <w:tcPr>
            <w:tcW w:w="1343" w:type="pct"/>
            <w:shd w:val="clear" w:color="auto" w:fill="C6D9F1" w:themeFill="text2" w:themeFillTint="33"/>
          </w:tcPr>
          <w:p w:rsidR="00784D88" w:rsidRPr="00AB2427" w:rsidRDefault="00784D88" w:rsidP="00784D88">
            <w:r>
              <w:t>Trip planning CLOSED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84D88" w:rsidRPr="00AB2427" w:rsidRDefault="00784D88" w:rsidP="00784D88"/>
        </w:tc>
        <w:tc>
          <w:tcPr>
            <w:tcW w:w="1364" w:type="pct"/>
            <w:shd w:val="clear" w:color="auto" w:fill="C6D9F1" w:themeFill="text2" w:themeFillTint="33"/>
          </w:tcPr>
          <w:p w:rsidR="00784D88" w:rsidRPr="001C67FB" w:rsidRDefault="00784D88" w:rsidP="00081EC5"/>
        </w:tc>
      </w:tr>
      <w:tr w:rsidR="00784D88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784D88" w:rsidRDefault="00784D88" w:rsidP="00784D88">
            <w:r>
              <w:t xml:space="preserve">Thurs </w:t>
            </w:r>
          </w:p>
          <w:p w:rsidR="00784D88" w:rsidRPr="00AB2427" w:rsidRDefault="00784D88" w:rsidP="00784D88">
            <w:r>
              <w:t>16/02/2023</w:t>
            </w:r>
          </w:p>
        </w:tc>
        <w:tc>
          <w:tcPr>
            <w:tcW w:w="1343" w:type="pct"/>
            <w:shd w:val="clear" w:color="auto" w:fill="auto"/>
          </w:tcPr>
          <w:p w:rsidR="00784D88" w:rsidRPr="00AB2427" w:rsidRDefault="00784D88" w:rsidP="00784D88">
            <w:r>
              <w:t>Pancake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AB2427" w:rsidRDefault="00784D88" w:rsidP="00784D88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</w:t>
            </w:r>
          </w:p>
        </w:tc>
      </w:tr>
      <w:tr w:rsidR="00784D88" w:rsidRPr="00013F2C" w:rsidTr="00AB2306">
        <w:trPr>
          <w:trHeight w:val="301"/>
        </w:trPr>
        <w:tc>
          <w:tcPr>
            <w:tcW w:w="5000" w:type="pct"/>
            <w:gridSpan w:val="4"/>
            <w:shd w:val="clear" w:color="auto" w:fill="A6A6A6" w:themeFill="background1" w:themeFillShade="A6"/>
          </w:tcPr>
          <w:p w:rsidR="00784D88" w:rsidRPr="00AB2427" w:rsidRDefault="00784D88" w:rsidP="00784D88">
            <w:r>
              <w:t>Half Term</w:t>
            </w:r>
          </w:p>
        </w:tc>
      </w:tr>
      <w:tr w:rsidR="00784D88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27/02/2023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>Welcome back</w:t>
            </w:r>
          </w:p>
          <w:p w:rsidR="00784D88" w:rsidRPr="00E33D61" w:rsidRDefault="00081EC5" w:rsidP="00784D88">
            <w:r>
              <w:t>Pokémon</w:t>
            </w:r>
            <w:r w:rsidR="00784D88">
              <w:t xml:space="preserve"> Day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9F563A" w:rsidRDefault="00784D88" w:rsidP="00784D88"/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28/02/2023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Pr="00E33D61" w:rsidRDefault="00784D88" w:rsidP="00784D88">
            <w:r>
              <w:lastRenderedPageBreak/>
              <w:t xml:space="preserve">Welcome back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B55C79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02/03/2023</w:t>
            </w:r>
          </w:p>
          <w:p w:rsidR="00784D88" w:rsidRDefault="00784D88" w:rsidP="00784D88"/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 xml:space="preserve">Make your own pizza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B55C79" w:rsidRDefault="00784D88" w:rsidP="00784D88">
            <w:r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06/03/2023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Pancakes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Tues</w:t>
            </w:r>
          </w:p>
          <w:p w:rsidR="00784D88" w:rsidRDefault="00784D88" w:rsidP="00784D88">
            <w:r>
              <w:t xml:space="preserve"> 07/03/2023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 xml:space="preserve">International Women’s Day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09/03/2023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Bingo – with prizes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 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Mon 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>
              <w:t>13/03/2023</w:t>
            </w:r>
            <w:r w:rsidRPr="00C254C0">
              <w:rPr>
                <w:color w:val="00B050"/>
              </w:rPr>
              <w:t xml:space="preserve"> JUNIORS</w:t>
            </w:r>
          </w:p>
          <w:p w:rsidR="00784D88" w:rsidRDefault="00784D88" w:rsidP="00784D88"/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Mother’s Day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 w:rsidRPr="00AB2427">
              <w:t xml:space="preserve">Tues </w:t>
            </w:r>
          </w:p>
          <w:p w:rsidR="00784D88" w:rsidRDefault="00784D88" w:rsidP="00784D88">
            <w:r>
              <w:t>14/03</w:t>
            </w:r>
            <w:r w:rsidRPr="00AB2427">
              <w:t>/202</w:t>
            </w:r>
            <w:r>
              <w:t>3</w:t>
            </w:r>
          </w:p>
          <w:p w:rsidR="00784D88" w:rsidRPr="00AB2427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/>
          <w:p w:rsidR="00784D88" w:rsidRPr="00AB2427" w:rsidRDefault="00784D88" w:rsidP="00784D88">
            <w:r>
              <w:t>Trip -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AB2427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 w:rsidRPr="005746B9">
              <w:t xml:space="preserve">Thurs </w:t>
            </w:r>
          </w:p>
          <w:p w:rsidR="00784D88" w:rsidRDefault="00784D88" w:rsidP="00784D88">
            <w:r>
              <w:t>16/03</w:t>
            </w:r>
            <w:r w:rsidRPr="005746B9">
              <w:t>/202</w:t>
            </w:r>
            <w:r>
              <w:t>3</w:t>
            </w:r>
          </w:p>
          <w:p w:rsidR="00784D88" w:rsidRPr="005746B9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5746B9" w:rsidRDefault="00784D88" w:rsidP="00784D88">
            <w:r>
              <w:t>Red Nose Day</w:t>
            </w:r>
            <w:r w:rsidRPr="005746B9">
              <w:t xml:space="preserve">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5746B9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/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20/03/2023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Young People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21/03/2023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Young People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081EC5">
            <w:r>
              <w:t>23/03/2023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Movie night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lastRenderedPageBreak/>
              <w:t xml:space="preserve">Mon </w:t>
            </w:r>
          </w:p>
          <w:p w:rsidR="00784D88" w:rsidRDefault="00784D88" w:rsidP="00784D88">
            <w:r>
              <w:t>27/03/2023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Arts &amp; craft night </w:t>
            </w:r>
          </w:p>
          <w:p w:rsidR="00784D88" w:rsidRPr="00E33D61" w:rsidRDefault="00784D88" w:rsidP="00784D88">
            <w:r>
              <w:t xml:space="preserve">Easter crafts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081EC5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28/03/2023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Pr="00E33D61" w:rsidRDefault="00784D88" w:rsidP="00784D88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784D88" w:rsidRPr="00B55C79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30/03/2023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 Hot dogs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  <w:tr w:rsidR="00784D88" w:rsidRPr="00B55C79" w:rsidTr="0097551C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6A6A6" w:themeFill="background1" w:themeFillShade="A6"/>
          </w:tcPr>
          <w:p w:rsidR="00784D88" w:rsidRDefault="00784D88" w:rsidP="00784D88">
            <w:r>
              <w:t>EASTER BREAK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Mon </w:t>
            </w:r>
          </w:p>
          <w:p w:rsidR="00784D88" w:rsidRDefault="00784D88" w:rsidP="00784D88">
            <w:r>
              <w:t>17/04/2023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 w:rsidRPr="00C254C0">
              <w:rPr>
                <w:color w:val="00B050"/>
              </w:rPr>
              <w:t>JUNIORS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Welcome back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18/04/2023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>Welcome back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20/04/2023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Karaoke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Pr="00B55C79" w:rsidRDefault="00784D88" w:rsidP="00784D88">
            <w:r>
              <w:t xml:space="preserve">  </w:t>
            </w:r>
          </w:p>
          <w:p w:rsidR="00784D88" w:rsidRPr="00B55C79" w:rsidRDefault="00784D88" w:rsidP="00784D88"/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Mon </w:t>
            </w:r>
          </w:p>
          <w:p w:rsidR="00784D88" w:rsidRPr="00C254C0" w:rsidRDefault="00784D88" w:rsidP="00784D88">
            <w:pPr>
              <w:rPr>
                <w:color w:val="00B050"/>
              </w:rPr>
            </w:pPr>
            <w:r>
              <w:t>24/04/2023</w:t>
            </w:r>
            <w:r w:rsidRPr="00C254C0">
              <w:rPr>
                <w:color w:val="00B050"/>
              </w:rPr>
              <w:t xml:space="preserve"> JUNIORS</w:t>
            </w:r>
          </w:p>
          <w:p w:rsidR="00784D88" w:rsidRDefault="00784D88" w:rsidP="00784D88">
            <w:pPr>
              <w:jc w:val="both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784D88" w:rsidP="00784D88">
            <w:r>
              <w:t xml:space="preserve">Xbox tournament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784D88" w:rsidP="00784D88">
            <w: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Tues </w:t>
            </w:r>
          </w:p>
          <w:p w:rsidR="00784D88" w:rsidRDefault="00784D88" w:rsidP="00784D88">
            <w:r>
              <w:t>25/04/2023</w:t>
            </w:r>
          </w:p>
          <w:p w:rsidR="00784D88" w:rsidRDefault="00784D88" w:rsidP="00784D88"/>
          <w:p w:rsidR="00081EC5" w:rsidRDefault="00081EC5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081EC5">
            <w:r>
              <w:t xml:space="preserve">Graffiti Art – TBC </w:t>
            </w:r>
          </w:p>
          <w:p w:rsidR="00081EC5" w:rsidRPr="00E33D61" w:rsidRDefault="00081EC5" w:rsidP="00081EC5">
            <w:r>
              <w:t xml:space="preserve">(Funding </w:t>
            </w:r>
            <w:proofErr w:type="spellStart"/>
            <w:r>
              <w:t>Dependant</w:t>
            </w:r>
            <w:proofErr w:type="spellEnd"/>
            <w:r>
              <w:t>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784D88" w:rsidP="00784D8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>Ruabon COE</w:t>
            </w:r>
          </w:p>
          <w:p w:rsidR="00784D88" w:rsidRDefault="00784D88" w:rsidP="00784D88">
            <w:r>
              <w:t xml:space="preserve">  </w:t>
            </w:r>
          </w:p>
        </w:tc>
      </w:tr>
      <w:tr w:rsidR="00784D8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Thurs </w:t>
            </w:r>
          </w:p>
          <w:p w:rsidR="00784D88" w:rsidRDefault="00784D88" w:rsidP="00784D88">
            <w:r>
              <w:t>27/04/2023</w:t>
            </w:r>
          </w:p>
          <w:p w:rsidR="00784D88" w:rsidRDefault="00784D88" w:rsidP="00784D88"/>
          <w:p w:rsidR="00081EC5" w:rsidRDefault="00081EC5" w:rsidP="00784D88">
            <w:bookmarkStart w:id="0" w:name="_GoBack"/>
            <w:bookmarkEnd w:id="0"/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1EC5" w:rsidRDefault="00784D88" w:rsidP="00081EC5">
            <w:r>
              <w:t xml:space="preserve">Graffiti Art – TBC  </w:t>
            </w:r>
          </w:p>
          <w:p w:rsidR="00784D88" w:rsidRPr="00081EC5" w:rsidRDefault="00081EC5" w:rsidP="00081EC5">
            <w:pPr>
              <w:tabs>
                <w:tab w:val="left" w:pos="770"/>
                <w:tab w:val="center" w:pos="1249"/>
              </w:tabs>
            </w:pPr>
            <w:r>
              <w:t xml:space="preserve">(Funding </w:t>
            </w:r>
            <w:proofErr w:type="spellStart"/>
            <w:r>
              <w:t>Dependant</w:t>
            </w:r>
            <w:proofErr w:type="spellEnd"/>
            <w:r>
              <w:t>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784D88" w:rsidP="00784D88">
            <w:r>
              <w:t xml:space="preserve">6pm – 8pm 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>
            <w:r>
              <w:t xml:space="preserve"> Ruabon COE</w:t>
            </w:r>
          </w:p>
          <w:p w:rsidR="00784D88" w:rsidRPr="00B55C79" w:rsidRDefault="00784D88" w:rsidP="00784D88">
            <w:r>
              <w:t xml:space="preserve">  </w:t>
            </w:r>
          </w:p>
        </w:tc>
      </w:tr>
    </w:tbl>
    <w:p w:rsidR="00AD0882" w:rsidRDefault="00AD0882" w:rsidP="00D24F09"/>
    <w:p w:rsidR="00C76BF0" w:rsidRPr="00807842" w:rsidRDefault="00C76BF0" w:rsidP="00D24F09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D24F0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D24F09">
      <w:r>
        <w:separator/>
      </w:r>
    </w:p>
  </w:endnote>
  <w:endnote w:type="continuationSeparator" w:id="0">
    <w:p w:rsidR="00566903" w:rsidRDefault="00566903" w:rsidP="00D2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D24F0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D24F09">
      <w:r>
        <w:separator/>
      </w:r>
    </w:p>
  </w:footnote>
  <w:footnote w:type="continuationSeparator" w:id="0">
    <w:p w:rsidR="00566903" w:rsidRDefault="00566903" w:rsidP="00D24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D24F0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D24F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4F09">
    <w:pPr>
      <w:pStyle w:val="Header"/>
    </w:pPr>
  </w:p>
  <w:p w:rsidR="00F86700" w:rsidRDefault="005C00E8" w:rsidP="00D24F09">
    <w:pPr>
      <w:pStyle w:val="Header"/>
    </w:pPr>
    <w:r>
      <w:t xml:space="preserve">                               </w:t>
    </w:r>
  </w:p>
  <w:p w:rsidR="00F86700" w:rsidRDefault="00F86700" w:rsidP="00D24F09">
    <w:pPr>
      <w:pStyle w:val="Header"/>
    </w:pPr>
  </w:p>
  <w:p w:rsidR="00DC2E54" w:rsidRDefault="00DC2E54" w:rsidP="00D24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1EC5"/>
    <w:rsid w:val="00083953"/>
    <w:rsid w:val="00090992"/>
    <w:rsid w:val="000A1F71"/>
    <w:rsid w:val="000A33B0"/>
    <w:rsid w:val="000C3BA4"/>
    <w:rsid w:val="000D241E"/>
    <w:rsid w:val="000E229B"/>
    <w:rsid w:val="000E5A10"/>
    <w:rsid w:val="00111490"/>
    <w:rsid w:val="001251B9"/>
    <w:rsid w:val="00126A6E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D40D7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29D0"/>
    <w:rsid w:val="005650EB"/>
    <w:rsid w:val="00566903"/>
    <w:rsid w:val="005746B9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25F4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4D88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55D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59A3"/>
    <w:rsid w:val="00B77D08"/>
    <w:rsid w:val="00BB0778"/>
    <w:rsid w:val="00BC4345"/>
    <w:rsid w:val="00BC6BAD"/>
    <w:rsid w:val="00C03743"/>
    <w:rsid w:val="00C0746E"/>
    <w:rsid w:val="00C254C0"/>
    <w:rsid w:val="00C33ED2"/>
    <w:rsid w:val="00C35AD2"/>
    <w:rsid w:val="00C512E1"/>
    <w:rsid w:val="00C60F51"/>
    <w:rsid w:val="00C727D2"/>
    <w:rsid w:val="00C72F32"/>
    <w:rsid w:val="00C76BF0"/>
    <w:rsid w:val="00C80222"/>
    <w:rsid w:val="00C86094"/>
    <w:rsid w:val="00CA0330"/>
    <w:rsid w:val="00CA6E90"/>
    <w:rsid w:val="00CD4812"/>
    <w:rsid w:val="00CE7834"/>
    <w:rsid w:val="00D24F09"/>
    <w:rsid w:val="00D309C3"/>
    <w:rsid w:val="00D33177"/>
    <w:rsid w:val="00D4312D"/>
    <w:rsid w:val="00D87A85"/>
    <w:rsid w:val="00D969FD"/>
    <w:rsid w:val="00DB0570"/>
    <w:rsid w:val="00DC2E54"/>
    <w:rsid w:val="00DC4B62"/>
    <w:rsid w:val="00DC64B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17E30"/>
    <w:rsid w:val="00F214A3"/>
    <w:rsid w:val="00F333E6"/>
    <w:rsid w:val="00F33842"/>
    <w:rsid w:val="00F47A62"/>
    <w:rsid w:val="00F50FDC"/>
    <w:rsid w:val="00F54D19"/>
    <w:rsid w:val="00F760F9"/>
    <w:rsid w:val="00F86700"/>
    <w:rsid w:val="00F94475"/>
    <w:rsid w:val="00FA6E99"/>
    <w:rsid w:val="00FB508E"/>
    <w:rsid w:val="00FB65C4"/>
    <w:rsid w:val="00FC025D"/>
    <w:rsid w:val="00FC0EA8"/>
    <w:rsid w:val="00FD0A45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06CB1CDC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4F0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0308D-8B8B-4445-B118-50FF7D5D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5</Pages>
  <Words>437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3</cp:revision>
  <cp:lastPrinted>2022-06-09T19:04:00Z</cp:lastPrinted>
  <dcterms:created xsi:type="dcterms:W3CDTF">2022-11-15T18:48:00Z</dcterms:created>
  <dcterms:modified xsi:type="dcterms:W3CDTF">2022-12-06T18:48:00Z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