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3C47D4">
      <w:pPr>
        <w:pStyle w:val="Title"/>
      </w:pPr>
      <w:r w:rsidRPr="00013F2C">
        <w:t xml:space="preserve">Programme for </w:t>
      </w:r>
      <w:r w:rsidR="00A17D95">
        <w:t>Youth Provision</w:t>
      </w:r>
    </w:p>
    <w:p w:rsidR="00C76BF0" w:rsidRDefault="00800184" w:rsidP="003C47D4">
      <w:pPr>
        <w:pStyle w:val="Title"/>
      </w:pPr>
      <w:r>
        <w:t>January</w:t>
      </w:r>
      <w:r w:rsidR="007244A9">
        <w:t xml:space="preserve"> – </w:t>
      </w:r>
      <w:r>
        <w:t>April 2023</w:t>
      </w:r>
    </w:p>
    <w:p w:rsidR="00800184" w:rsidRPr="00013F2C" w:rsidRDefault="00477A2F" w:rsidP="003C47D4">
      <w:pPr>
        <w:pStyle w:val="Title"/>
      </w:pPr>
      <w:r>
        <w:t>Tanyfron</w:t>
      </w:r>
    </w:p>
    <w:p w:rsidR="00C76BF0" w:rsidRPr="00013F2C" w:rsidRDefault="00C76BF0" w:rsidP="003C47D4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3C47D4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C47D4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C47D4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C47D4">
            <w:pPr>
              <w:pStyle w:val="TableHeader"/>
            </w:pPr>
            <w:r w:rsidRPr="00013F2C">
              <w:t>Location</w:t>
            </w:r>
          </w:p>
        </w:tc>
      </w:tr>
      <w:tr w:rsidR="00B3234C" w:rsidRPr="00013F2C" w:rsidTr="003C47D4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B3234C" w:rsidRDefault="00B3234C" w:rsidP="003C47D4">
            <w:r>
              <w:t>Monday 9</w:t>
            </w:r>
            <w:r w:rsidRPr="00B3234C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9C6E6F" w:rsidRDefault="009C6E6F" w:rsidP="003C47D4">
            <w:r>
              <w:t xml:space="preserve">         CLOSED</w:t>
            </w:r>
          </w:p>
          <w:p w:rsidR="00B3234C" w:rsidRDefault="00B3234C" w:rsidP="003C47D4">
            <w:r>
              <w:t>Team Meeting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B3234C" w:rsidRPr="00B55C79" w:rsidRDefault="00B3234C" w:rsidP="003C47D4">
            <w:r>
              <w:t>6pm-9pm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B3234C" w:rsidRDefault="00B3234C" w:rsidP="003C47D4"/>
          <w:p w:rsidR="00B3234C" w:rsidRDefault="00B3234C" w:rsidP="003C47D4">
            <w:r>
              <w:t>Ruabon COE</w:t>
            </w:r>
          </w:p>
          <w:p w:rsidR="00B3234C" w:rsidRPr="00B55C79" w:rsidRDefault="00B3234C" w:rsidP="003C47D4"/>
        </w:tc>
      </w:tr>
      <w:tr w:rsidR="00B3234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B3234C" w:rsidRDefault="00B3234C" w:rsidP="003C47D4">
            <w:r>
              <w:t>Tuesday 10</w:t>
            </w:r>
            <w:r w:rsidRPr="00B3234C">
              <w:rPr>
                <w:vertAlign w:val="superscript"/>
              </w:rPr>
              <w:t>th</w:t>
            </w:r>
            <w:r>
              <w:t xml:space="preserve"> Jan </w:t>
            </w:r>
          </w:p>
        </w:tc>
        <w:tc>
          <w:tcPr>
            <w:tcW w:w="1343" w:type="pct"/>
            <w:shd w:val="clear" w:color="auto" w:fill="auto"/>
          </w:tcPr>
          <w:p w:rsidR="00B3234C" w:rsidRDefault="00B3234C" w:rsidP="003C47D4"/>
          <w:p w:rsidR="00B3234C" w:rsidRDefault="00066E62" w:rsidP="003C47D4">
            <w:r>
              <w:t>Catch up with young people</w:t>
            </w:r>
          </w:p>
          <w:p w:rsidR="00B3234C" w:rsidRDefault="00B3234C" w:rsidP="003C47D4"/>
        </w:tc>
        <w:tc>
          <w:tcPr>
            <w:tcW w:w="1127" w:type="pct"/>
            <w:shd w:val="clear" w:color="auto" w:fill="auto"/>
            <w:vAlign w:val="center"/>
          </w:tcPr>
          <w:p w:rsidR="00B3234C" w:rsidRPr="00B55C79" w:rsidRDefault="00066E62" w:rsidP="003C47D4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B3234C" w:rsidRPr="00B55C79" w:rsidRDefault="00066E62" w:rsidP="003C47D4">
            <w:r>
              <w:t>MUGA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Default="00477A2F" w:rsidP="003C47D4">
            <w:r>
              <w:t>Tuesday 17</w:t>
            </w:r>
            <w:r w:rsidR="00800184">
              <w:t xml:space="preserve"> Jan</w:t>
            </w:r>
          </w:p>
          <w:p w:rsidR="00800184" w:rsidRPr="001C67FB" w:rsidRDefault="00800184" w:rsidP="003C47D4"/>
        </w:tc>
        <w:tc>
          <w:tcPr>
            <w:tcW w:w="1343" w:type="pct"/>
            <w:shd w:val="clear" w:color="auto" w:fill="auto"/>
          </w:tcPr>
          <w:p w:rsidR="00032A94" w:rsidRDefault="00032A94" w:rsidP="003C47D4"/>
          <w:p w:rsidR="00D22475" w:rsidRDefault="00023690" w:rsidP="003C47D4">
            <w:r>
              <w:t>Leaflet making</w:t>
            </w:r>
          </w:p>
          <w:p w:rsidR="00B3234C" w:rsidRDefault="00B3234C" w:rsidP="003C47D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66E62" w:rsidP="003C47D4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066E62" w:rsidP="003C47D4">
            <w:r>
              <w:t>MUGA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Default="00477A2F" w:rsidP="003C47D4">
            <w:r>
              <w:t>Tuesday 24</w:t>
            </w:r>
            <w:r w:rsidR="00557E65" w:rsidRPr="00557E65">
              <w:rPr>
                <w:vertAlign w:val="superscript"/>
              </w:rPr>
              <w:t>rd</w:t>
            </w:r>
            <w:r w:rsidR="00557E65">
              <w:t xml:space="preserve"> Jan</w:t>
            </w:r>
          </w:p>
          <w:p w:rsidR="00557E65" w:rsidRPr="001C67FB" w:rsidRDefault="00557E65" w:rsidP="003C47D4"/>
        </w:tc>
        <w:tc>
          <w:tcPr>
            <w:tcW w:w="1343" w:type="pct"/>
            <w:shd w:val="clear" w:color="auto" w:fill="auto"/>
          </w:tcPr>
          <w:p w:rsidR="0049277A" w:rsidRDefault="0049277A" w:rsidP="003C47D4"/>
          <w:p w:rsidR="00D22475" w:rsidRDefault="00023690" w:rsidP="003C47D4">
            <w:r>
              <w:t>Pizza night</w:t>
            </w:r>
          </w:p>
          <w:p w:rsidR="003C47D4" w:rsidRDefault="003C47D4" w:rsidP="003C47D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66E62" w:rsidP="003C47D4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066E62" w:rsidP="003C47D4">
            <w:r>
              <w:t>MUGA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477A2F" w:rsidP="003C47D4">
            <w:r>
              <w:t>Tuesday 31</w:t>
            </w:r>
            <w:r w:rsidR="00557E65" w:rsidRPr="00557E65">
              <w:rPr>
                <w:vertAlign w:val="superscript"/>
              </w:rPr>
              <w:t>th</w:t>
            </w:r>
            <w:r w:rsidR="00557E65">
              <w:t xml:space="preserve"> Jan</w:t>
            </w:r>
          </w:p>
          <w:p w:rsidR="00557E65" w:rsidRPr="00090992" w:rsidRDefault="00557E65" w:rsidP="003C47D4"/>
        </w:tc>
        <w:tc>
          <w:tcPr>
            <w:tcW w:w="1343" w:type="pct"/>
            <w:shd w:val="clear" w:color="auto" w:fill="auto"/>
          </w:tcPr>
          <w:p w:rsidR="00D22475" w:rsidRDefault="00023690" w:rsidP="003C47D4">
            <w:r>
              <w:t>Night walk with torches</w:t>
            </w:r>
          </w:p>
          <w:p w:rsidR="003C47D4" w:rsidRPr="00090992" w:rsidRDefault="003C47D4" w:rsidP="003C47D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66E62" w:rsidP="003C47D4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08778D" w:rsidRDefault="00066E62" w:rsidP="003C47D4">
            <w:r>
              <w:t>MUGA</w:t>
            </w:r>
          </w:p>
          <w:p w:rsidR="0008778D" w:rsidRPr="00B55C79" w:rsidRDefault="0008778D" w:rsidP="003C47D4"/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477A2F" w:rsidP="003C47D4">
            <w:r>
              <w:t>7</w:t>
            </w:r>
            <w:r w:rsidR="00557E65" w:rsidRPr="00557E65">
              <w:rPr>
                <w:vertAlign w:val="superscript"/>
              </w:rPr>
              <w:t>th</w:t>
            </w:r>
            <w:r w:rsidR="00686CB1">
              <w:t xml:space="preserve"> Feb</w:t>
            </w:r>
          </w:p>
          <w:p w:rsidR="00557E65" w:rsidRPr="001C67FB" w:rsidRDefault="00477A2F" w:rsidP="003C47D4">
            <w:r>
              <w:t>Tuesday</w:t>
            </w:r>
          </w:p>
        </w:tc>
        <w:tc>
          <w:tcPr>
            <w:tcW w:w="1343" w:type="pct"/>
            <w:shd w:val="clear" w:color="auto" w:fill="auto"/>
          </w:tcPr>
          <w:p w:rsidR="00DC2E54" w:rsidRDefault="00DC2E54" w:rsidP="003C47D4"/>
          <w:p w:rsidR="00D22475" w:rsidRDefault="00AD1282" w:rsidP="003C47D4">
            <w:r>
              <w:t xml:space="preserve">Leaflet drop around area </w:t>
            </w:r>
          </w:p>
          <w:p w:rsidR="00D22475" w:rsidRPr="00090992" w:rsidRDefault="00D22475" w:rsidP="003C47D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AD1282" w:rsidP="003C47D4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AD1282" w:rsidP="003C47D4">
            <w:r>
              <w:t>MUGA</w:t>
            </w:r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49277A" w:rsidRDefault="00477A2F" w:rsidP="003C47D4">
            <w:r>
              <w:t>Tuesday 14</w:t>
            </w:r>
            <w:r w:rsidR="00686CB1" w:rsidRPr="00686CB1">
              <w:rPr>
                <w:vertAlign w:val="superscript"/>
              </w:rPr>
              <w:t>th</w:t>
            </w:r>
            <w:r w:rsidR="00686CB1">
              <w:t xml:space="preserve"> Feb</w:t>
            </w:r>
          </w:p>
          <w:p w:rsidR="00686CB1" w:rsidRPr="001C67FB" w:rsidRDefault="00686CB1" w:rsidP="003C47D4"/>
        </w:tc>
        <w:tc>
          <w:tcPr>
            <w:tcW w:w="1343" w:type="pct"/>
          </w:tcPr>
          <w:p w:rsidR="00DC2E54" w:rsidRDefault="00DC2E54" w:rsidP="003C47D4"/>
          <w:p w:rsidR="00D22475" w:rsidRDefault="00066E62" w:rsidP="003C47D4">
            <w:r>
              <w:t>Valentines craft</w:t>
            </w:r>
          </w:p>
          <w:p w:rsidR="00D22475" w:rsidRPr="00090992" w:rsidRDefault="00D22475" w:rsidP="003C47D4"/>
        </w:tc>
        <w:tc>
          <w:tcPr>
            <w:tcW w:w="1127" w:type="pct"/>
            <w:vAlign w:val="center"/>
          </w:tcPr>
          <w:p w:rsidR="006067D3" w:rsidRPr="00B55C79" w:rsidRDefault="00066E62" w:rsidP="003C47D4">
            <w:r>
              <w:t>6pm-9pm</w:t>
            </w:r>
          </w:p>
        </w:tc>
        <w:tc>
          <w:tcPr>
            <w:tcW w:w="1364" w:type="pct"/>
          </w:tcPr>
          <w:p w:rsidR="000A33B0" w:rsidRPr="00B55C79" w:rsidRDefault="00066E62" w:rsidP="003C47D4">
            <w:r>
              <w:t>MUGA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3C47D4">
            <w:r>
              <w:t xml:space="preserve"> 1 week</w:t>
            </w:r>
            <w:r w:rsidR="00DC4B62">
              <w:t xml:space="preserve"> </w:t>
            </w:r>
            <w:r w:rsidR="00686CB1">
              <w:t>February</w:t>
            </w:r>
            <w:r>
              <w:t xml:space="preserve"> Half Term</w:t>
            </w:r>
            <w:r w:rsidR="00DC4B62">
              <w:t xml:space="preserve"> Holidays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A0363" w:rsidRDefault="00477A2F" w:rsidP="003C47D4">
            <w:r>
              <w:t>Tuesday 28</w:t>
            </w:r>
            <w:r w:rsidR="00686CB1" w:rsidRPr="00686CB1">
              <w:rPr>
                <w:vertAlign w:val="superscript"/>
              </w:rPr>
              <w:t>th</w:t>
            </w:r>
            <w:r w:rsidR="00686CB1">
              <w:t xml:space="preserve"> Feb</w:t>
            </w:r>
          </w:p>
          <w:p w:rsidR="00686CB1" w:rsidRPr="001C67FB" w:rsidRDefault="00686CB1" w:rsidP="003C47D4"/>
        </w:tc>
        <w:tc>
          <w:tcPr>
            <w:tcW w:w="1343" w:type="pct"/>
            <w:shd w:val="clear" w:color="auto" w:fill="FFFFFF" w:themeFill="background1"/>
          </w:tcPr>
          <w:p w:rsidR="00D22475" w:rsidRPr="003D1646" w:rsidRDefault="00023690" w:rsidP="003C47D4">
            <w:r>
              <w:t xml:space="preserve">St </w:t>
            </w:r>
            <w:r w:rsidR="006863AF">
              <w:t>David’s</w:t>
            </w:r>
            <w:r>
              <w:t xml:space="preserve"> Day welsh food tasting/craft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090992" w:rsidRDefault="00023690" w:rsidP="003C47D4">
            <w:r>
              <w:t>6pm-9pm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Pr="00090992" w:rsidRDefault="00023690" w:rsidP="003C47D4">
            <w:r>
              <w:t>MUGA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B4A5C" w:rsidRDefault="00477A2F" w:rsidP="003C47D4">
            <w:r>
              <w:lastRenderedPageBreak/>
              <w:t>7</w:t>
            </w:r>
            <w:r w:rsidR="00686CB1">
              <w:t>th March</w:t>
            </w:r>
          </w:p>
          <w:p w:rsidR="00686CB1" w:rsidRPr="001C67FB" w:rsidRDefault="00477A2F" w:rsidP="003C47D4">
            <w:r>
              <w:t>Tuesday</w:t>
            </w:r>
          </w:p>
        </w:tc>
        <w:tc>
          <w:tcPr>
            <w:tcW w:w="1343" w:type="pct"/>
            <w:shd w:val="clear" w:color="auto" w:fill="FFFFFF" w:themeFill="background1"/>
          </w:tcPr>
          <w:p w:rsidR="008A0363" w:rsidRDefault="008A0363" w:rsidP="003C47D4"/>
          <w:p w:rsidR="00023690" w:rsidRDefault="00023690" w:rsidP="003C47D4">
            <w:r>
              <w:t xml:space="preserve">Fire pit &amp; Games </w:t>
            </w:r>
          </w:p>
          <w:p w:rsidR="00D22475" w:rsidRDefault="00D22475" w:rsidP="003C47D4"/>
          <w:p w:rsidR="00D22475" w:rsidRPr="001C67FB" w:rsidRDefault="00D22475" w:rsidP="003C47D4"/>
        </w:tc>
        <w:tc>
          <w:tcPr>
            <w:tcW w:w="1127" w:type="pct"/>
            <w:shd w:val="clear" w:color="auto" w:fill="FFFFFF" w:themeFill="background1"/>
          </w:tcPr>
          <w:p w:rsidR="008A0363" w:rsidRPr="001C67FB" w:rsidRDefault="00023690" w:rsidP="003C47D4">
            <w:pPr>
              <w:pStyle w:val="TableText"/>
            </w:pPr>
            <w:r>
              <w:t>6pm-9pm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Pr="001C67FB" w:rsidRDefault="00023690" w:rsidP="003C47D4">
            <w:r>
              <w:t>MUGA</w:t>
            </w:r>
          </w:p>
        </w:tc>
      </w:tr>
      <w:tr w:rsidR="00367CB3" w:rsidRPr="00013F2C" w:rsidTr="00193F33">
        <w:trPr>
          <w:trHeight w:val="301"/>
        </w:trPr>
        <w:tc>
          <w:tcPr>
            <w:tcW w:w="1166" w:type="pct"/>
          </w:tcPr>
          <w:p w:rsidR="00367CB3" w:rsidRDefault="00477A2F" w:rsidP="003C47D4">
            <w:r>
              <w:t>Tuesday 14</w:t>
            </w:r>
            <w:r w:rsidR="00686CB1" w:rsidRPr="00686CB1">
              <w:rPr>
                <w:vertAlign w:val="superscript"/>
              </w:rPr>
              <w:t>th</w:t>
            </w:r>
            <w:r w:rsidR="00686CB1">
              <w:t xml:space="preserve"> March</w:t>
            </w:r>
          </w:p>
          <w:p w:rsidR="00686CB1" w:rsidRPr="001C67FB" w:rsidRDefault="00686CB1" w:rsidP="003C47D4"/>
        </w:tc>
        <w:tc>
          <w:tcPr>
            <w:tcW w:w="1343" w:type="pct"/>
          </w:tcPr>
          <w:p w:rsidR="0002174A" w:rsidRDefault="00AD1282" w:rsidP="003C47D4">
            <w:r>
              <w:t xml:space="preserve">Mother’s day craft </w:t>
            </w:r>
          </w:p>
          <w:p w:rsidR="00AD1282" w:rsidRPr="00E33D61" w:rsidRDefault="00AD1282" w:rsidP="003C47D4">
            <w:r>
              <w:t>(19</w:t>
            </w:r>
            <w:r w:rsidRPr="00AD1282">
              <w:rPr>
                <w:vertAlign w:val="superscript"/>
              </w:rPr>
              <w:t>th</w:t>
            </w:r>
            <w:r>
              <w:t>)</w:t>
            </w:r>
          </w:p>
        </w:tc>
        <w:tc>
          <w:tcPr>
            <w:tcW w:w="1127" w:type="pct"/>
            <w:vAlign w:val="center"/>
          </w:tcPr>
          <w:p w:rsidR="00367CB3" w:rsidRPr="00B55C79" w:rsidRDefault="00023690" w:rsidP="003C47D4">
            <w:r>
              <w:t>6pm-9pm</w:t>
            </w:r>
          </w:p>
        </w:tc>
        <w:tc>
          <w:tcPr>
            <w:tcW w:w="1364" w:type="pct"/>
          </w:tcPr>
          <w:p w:rsidR="00EE7556" w:rsidRPr="00B55C79" w:rsidRDefault="00023690" w:rsidP="003C47D4">
            <w:r>
              <w:t>MUGA</w:t>
            </w:r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B43804" w:rsidRDefault="00477A2F" w:rsidP="003C47D4">
            <w:r>
              <w:t>Tuesday 21</w:t>
            </w:r>
            <w:r w:rsidR="00D22475" w:rsidRPr="00D22475">
              <w:rPr>
                <w:vertAlign w:val="superscript"/>
              </w:rPr>
              <w:t>th</w:t>
            </w:r>
            <w:r w:rsidR="00D22475">
              <w:t xml:space="preserve"> March</w:t>
            </w:r>
          </w:p>
          <w:p w:rsidR="00D22475" w:rsidRPr="001C67FB" w:rsidRDefault="00D22475" w:rsidP="003C47D4"/>
        </w:tc>
        <w:tc>
          <w:tcPr>
            <w:tcW w:w="1343" w:type="pct"/>
          </w:tcPr>
          <w:p w:rsidR="005841B6" w:rsidRPr="00E33D61" w:rsidRDefault="009C6E6F" w:rsidP="003C47D4">
            <w:r>
              <w:t>Young people Planning Night</w:t>
            </w:r>
          </w:p>
        </w:tc>
        <w:tc>
          <w:tcPr>
            <w:tcW w:w="1127" w:type="pct"/>
            <w:vAlign w:val="center"/>
          </w:tcPr>
          <w:p w:rsidR="005841B6" w:rsidRPr="00B55C79" w:rsidRDefault="009C6E6F" w:rsidP="003C47D4">
            <w:r>
              <w:t>6pm-9pm</w:t>
            </w:r>
          </w:p>
        </w:tc>
        <w:tc>
          <w:tcPr>
            <w:tcW w:w="1364" w:type="pct"/>
          </w:tcPr>
          <w:p w:rsidR="005841B6" w:rsidRPr="00B55C79" w:rsidRDefault="00023690" w:rsidP="003C47D4">
            <w:r>
              <w:t>MUGA</w:t>
            </w:r>
          </w:p>
        </w:tc>
      </w:tr>
      <w:tr w:rsidR="005841B6" w:rsidRPr="00013F2C" w:rsidTr="002E52EF">
        <w:trPr>
          <w:trHeight w:val="301"/>
        </w:trPr>
        <w:tc>
          <w:tcPr>
            <w:tcW w:w="1166" w:type="pct"/>
          </w:tcPr>
          <w:p w:rsidR="00B43804" w:rsidRDefault="00477A2F" w:rsidP="003C47D4">
            <w:r>
              <w:t>Tuesday 28</w:t>
            </w:r>
            <w:r w:rsidR="00D22475" w:rsidRPr="00D22475">
              <w:rPr>
                <w:vertAlign w:val="superscript"/>
              </w:rPr>
              <w:t>th</w:t>
            </w:r>
            <w:r w:rsidR="00D22475">
              <w:t xml:space="preserve"> March</w:t>
            </w:r>
          </w:p>
          <w:p w:rsidR="00D22475" w:rsidRPr="001C67FB" w:rsidRDefault="00D22475" w:rsidP="003C47D4"/>
        </w:tc>
        <w:tc>
          <w:tcPr>
            <w:tcW w:w="1343" w:type="pct"/>
          </w:tcPr>
          <w:p w:rsidR="005841B6" w:rsidRPr="00E33D61" w:rsidRDefault="00023690" w:rsidP="003C47D4">
            <w:r>
              <w:t>Easter egg hunt</w:t>
            </w:r>
          </w:p>
        </w:tc>
        <w:tc>
          <w:tcPr>
            <w:tcW w:w="1127" w:type="pct"/>
            <w:vAlign w:val="center"/>
          </w:tcPr>
          <w:p w:rsidR="005841B6" w:rsidRPr="00B55C79" w:rsidRDefault="00023690" w:rsidP="003C47D4">
            <w:r>
              <w:t>6pm-9pm</w:t>
            </w:r>
          </w:p>
        </w:tc>
        <w:tc>
          <w:tcPr>
            <w:tcW w:w="1364" w:type="pct"/>
          </w:tcPr>
          <w:p w:rsidR="005841B6" w:rsidRPr="00B55C79" w:rsidRDefault="00023690" w:rsidP="003C47D4">
            <w:r>
              <w:t>MUGA</w:t>
            </w:r>
          </w:p>
        </w:tc>
      </w:tr>
      <w:tr w:rsidR="00D22475" w:rsidRPr="00B55C79" w:rsidTr="005E324D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B55C79" w:rsidRDefault="00D22475" w:rsidP="003C47D4">
            <w:r>
              <w:t>Out Of County Trip - TBC</w:t>
            </w:r>
          </w:p>
        </w:tc>
      </w:tr>
      <w:tr w:rsidR="00D22475" w:rsidRPr="00B55C79" w:rsidTr="005E324D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D22475" w:rsidRDefault="00D22475" w:rsidP="003C47D4">
            <w:pPr>
              <w:rPr>
                <w:color w:val="A6A6A6" w:themeColor="background1" w:themeShade="A6"/>
              </w:rPr>
            </w:pPr>
            <w:r w:rsidRPr="00D22475">
              <w:t xml:space="preserve">Easter Holidays </w:t>
            </w:r>
          </w:p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Default="00477A2F" w:rsidP="003C47D4">
            <w:r>
              <w:t>Tuesday 18</w:t>
            </w:r>
            <w:r w:rsidR="00D22475" w:rsidRPr="00D22475">
              <w:rPr>
                <w:vertAlign w:val="superscript"/>
              </w:rPr>
              <w:t>th</w:t>
            </w:r>
            <w:r w:rsidR="00D22475">
              <w:t xml:space="preserve"> April</w:t>
            </w:r>
          </w:p>
          <w:p w:rsidR="00D22475" w:rsidRPr="001C67FB" w:rsidRDefault="00D22475" w:rsidP="003C47D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Default="005841B6" w:rsidP="003C47D4"/>
          <w:p w:rsidR="00D22475" w:rsidRDefault="00023690" w:rsidP="003C47D4">
            <w:r>
              <w:t>Hot chocolate &amp;</w:t>
            </w:r>
          </w:p>
          <w:p w:rsidR="00023690" w:rsidRDefault="00023690" w:rsidP="003C47D4">
            <w:r>
              <w:t>Catch up</w:t>
            </w:r>
          </w:p>
          <w:p w:rsidR="00D22475" w:rsidRPr="00E33D61" w:rsidRDefault="00D22475" w:rsidP="003C47D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023690" w:rsidP="003C47D4">
            <w:r>
              <w:t>6pm-9pm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023690" w:rsidP="003C47D4">
            <w:r>
              <w:t>MUGA</w:t>
            </w:r>
          </w:p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477A2F" w:rsidP="003C47D4">
            <w:r>
              <w:t>Tuesday 25</w:t>
            </w:r>
            <w:r w:rsidR="00D22475" w:rsidRPr="00D22475">
              <w:rPr>
                <w:vertAlign w:val="superscript"/>
              </w:rPr>
              <w:t>th</w:t>
            </w:r>
            <w:r w:rsidR="00D22475">
              <w:t xml:space="preserve"> April</w:t>
            </w:r>
          </w:p>
          <w:p w:rsidR="00D22475" w:rsidRPr="001C67FB" w:rsidRDefault="00D22475" w:rsidP="003C47D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5841B6" w:rsidP="003C47D4"/>
          <w:p w:rsidR="00D22475" w:rsidRDefault="00023690" w:rsidP="003C47D4">
            <w:r>
              <w:t>Quiz and games night</w:t>
            </w:r>
          </w:p>
          <w:p w:rsidR="00D22475" w:rsidRPr="00E33D61" w:rsidRDefault="00D22475" w:rsidP="003C47D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023690" w:rsidP="003C47D4">
            <w:r>
              <w:t>6pm-9pm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023690" w:rsidP="003C47D4">
            <w:r>
              <w:t>MUGA</w:t>
            </w:r>
          </w:p>
        </w:tc>
      </w:tr>
    </w:tbl>
    <w:p w:rsidR="003C47D4" w:rsidRDefault="003C47D4" w:rsidP="003C47D4"/>
    <w:p w:rsidR="00C76BF0" w:rsidRPr="00807842" w:rsidRDefault="00C76BF0" w:rsidP="003C47D4">
      <w:bookmarkStart w:id="0" w:name="_GoBack"/>
      <w:bookmarkEnd w:id="0"/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3C47D4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3C47D4">
      <w:r>
        <w:separator/>
      </w:r>
    </w:p>
  </w:endnote>
  <w:endnote w:type="continuationSeparator" w:id="0">
    <w:p w:rsidR="00566903" w:rsidRDefault="00566903" w:rsidP="003C4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3C47D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3C47D4">
      <w:r>
        <w:separator/>
      </w:r>
    </w:p>
  </w:footnote>
  <w:footnote w:type="continuationSeparator" w:id="0">
    <w:p w:rsidR="00566903" w:rsidRDefault="00566903" w:rsidP="003C4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3C47D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3C47D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C47D4">
    <w:pPr>
      <w:pStyle w:val="Header"/>
    </w:pPr>
  </w:p>
  <w:p w:rsidR="00F86700" w:rsidRDefault="005C00E8" w:rsidP="003C47D4">
    <w:pPr>
      <w:pStyle w:val="Header"/>
    </w:pPr>
    <w:r>
      <w:t xml:space="preserve">                               </w:t>
    </w:r>
  </w:p>
  <w:p w:rsidR="00F86700" w:rsidRDefault="00F86700" w:rsidP="003C47D4">
    <w:pPr>
      <w:pStyle w:val="Header"/>
    </w:pPr>
  </w:p>
  <w:p w:rsidR="00DC2E54" w:rsidRDefault="00DC2E54" w:rsidP="003C47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23690"/>
    <w:rsid w:val="00032A94"/>
    <w:rsid w:val="0006190D"/>
    <w:rsid w:val="00066E62"/>
    <w:rsid w:val="00070707"/>
    <w:rsid w:val="0007554E"/>
    <w:rsid w:val="00076EAF"/>
    <w:rsid w:val="00083953"/>
    <w:rsid w:val="0008778D"/>
    <w:rsid w:val="00090992"/>
    <w:rsid w:val="000A1F71"/>
    <w:rsid w:val="000A33B0"/>
    <w:rsid w:val="000C3BA4"/>
    <w:rsid w:val="000D241E"/>
    <w:rsid w:val="000E229B"/>
    <w:rsid w:val="00111490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29D8"/>
    <w:rsid w:val="003C47D4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77A2F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24D"/>
    <w:rsid w:val="005E3B3A"/>
    <w:rsid w:val="005F0372"/>
    <w:rsid w:val="005F0FEE"/>
    <w:rsid w:val="006067D3"/>
    <w:rsid w:val="0063327B"/>
    <w:rsid w:val="00636651"/>
    <w:rsid w:val="00676666"/>
    <w:rsid w:val="0067694B"/>
    <w:rsid w:val="00685153"/>
    <w:rsid w:val="006863AF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63C6"/>
    <w:rsid w:val="00956136"/>
    <w:rsid w:val="00972BD7"/>
    <w:rsid w:val="0099010A"/>
    <w:rsid w:val="009A22F8"/>
    <w:rsid w:val="009B4D8C"/>
    <w:rsid w:val="009C1B68"/>
    <w:rsid w:val="009C52B5"/>
    <w:rsid w:val="009C6E6F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1282"/>
    <w:rsid w:val="00AD2F7F"/>
    <w:rsid w:val="00AD3325"/>
    <w:rsid w:val="00AE30B8"/>
    <w:rsid w:val="00AE5A26"/>
    <w:rsid w:val="00AF7BA2"/>
    <w:rsid w:val="00B3234C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43EFCBE0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C47D4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DB990-3104-4D93-8BFA-C2D3EA706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98</TotalTime>
  <Pages>2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10</cp:revision>
  <cp:lastPrinted>2019-01-21T20:21:00Z</cp:lastPrinted>
  <dcterms:created xsi:type="dcterms:W3CDTF">2022-11-10T09:57:00Z</dcterms:created>
  <dcterms:modified xsi:type="dcterms:W3CDTF">2022-12-06T18:51:00Z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