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6811A9">
      <w:pPr>
        <w:pStyle w:val="Title"/>
      </w:pPr>
      <w:r w:rsidRPr="00013F2C">
        <w:t xml:space="preserve">Programme for </w:t>
      </w:r>
      <w:r w:rsidR="007244A9">
        <w:t xml:space="preserve">Youth Provision </w:t>
      </w:r>
      <w:r w:rsidR="004810F1">
        <w:t>– Bwlchgwyn</w:t>
      </w:r>
    </w:p>
    <w:p w:rsidR="00C76BF0" w:rsidRPr="00013F2C" w:rsidRDefault="003E109E" w:rsidP="006811A9">
      <w:pPr>
        <w:pStyle w:val="Title"/>
      </w:pPr>
      <w:r>
        <w:t>May</w:t>
      </w:r>
      <w:r w:rsidR="00B831A5">
        <w:t xml:space="preserve"> </w:t>
      </w:r>
      <w:r w:rsidR="00032A94">
        <w:t>202</w:t>
      </w:r>
      <w:r w:rsidR="002E31B2">
        <w:t>3</w:t>
      </w:r>
      <w:r w:rsidR="007244A9">
        <w:t xml:space="preserve"> – </w:t>
      </w:r>
      <w:r>
        <w:t>July</w:t>
      </w:r>
      <w:r w:rsidR="002E31B2">
        <w:t xml:space="preserve"> 2023</w:t>
      </w:r>
    </w:p>
    <w:p w:rsidR="00C76BF0" w:rsidRPr="00013F2C" w:rsidRDefault="00C76BF0" w:rsidP="006811A9">
      <w:pPr>
        <w:pStyle w:val="Title"/>
      </w:pPr>
    </w:p>
    <w:tbl>
      <w:tblPr>
        <w:tblW w:w="4995" w:type="pct"/>
        <w:jc w:val="center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98"/>
        <w:gridCol w:w="2883"/>
        <w:gridCol w:w="2107"/>
        <w:gridCol w:w="2672"/>
      </w:tblGrid>
      <w:tr w:rsidR="00C76BF0" w:rsidRPr="007263AB" w:rsidTr="00926E19">
        <w:trPr>
          <w:trHeight w:val="301"/>
          <w:jc w:val="center"/>
        </w:trPr>
        <w:tc>
          <w:tcPr>
            <w:tcW w:w="1192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7263AB" w:rsidRDefault="00C76BF0" w:rsidP="006811A9">
            <w:pPr>
              <w:pStyle w:val="TableHeader"/>
            </w:pPr>
            <w:r w:rsidRPr="007263AB">
              <w:t>Date</w:t>
            </w:r>
          </w:p>
        </w:tc>
        <w:tc>
          <w:tcPr>
            <w:tcW w:w="143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76BF0" w:rsidP="006811A9">
            <w:pPr>
              <w:pStyle w:val="TableHeader"/>
            </w:pPr>
            <w:r w:rsidRPr="007263AB">
              <w:t>Activity</w:t>
            </w:r>
          </w:p>
        </w:tc>
        <w:tc>
          <w:tcPr>
            <w:tcW w:w="104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76BF0" w:rsidP="006811A9">
            <w:pPr>
              <w:pStyle w:val="TableHeader"/>
            </w:pPr>
            <w:r w:rsidRPr="007263AB">
              <w:t>Time</w:t>
            </w:r>
          </w:p>
        </w:tc>
        <w:tc>
          <w:tcPr>
            <w:tcW w:w="1328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76BF0" w:rsidP="006811A9">
            <w:pPr>
              <w:pStyle w:val="TableHeader"/>
            </w:pPr>
            <w:r w:rsidRPr="007263AB">
              <w:t>Location</w:t>
            </w:r>
          </w:p>
        </w:tc>
      </w:tr>
      <w:tr w:rsidR="00275CB9" w:rsidRPr="007263AB" w:rsidTr="00926E19">
        <w:trPr>
          <w:trHeight w:val="301"/>
          <w:jc w:val="center"/>
        </w:trPr>
        <w:tc>
          <w:tcPr>
            <w:tcW w:w="1192" w:type="pct"/>
          </w:tcPr>
          <w:p w:rsidR="00275CB9" w:rsidRPr="007263AB" w:rsidRDefault="00B831A5" w:rsidP="00A23F9A">
            <w:r>
              <w:t xml:space="preserve">Wed </w:t>
            </w:r>
            <w:r w:rsidR="000D34B7">
              <w:t>3/5/23</w:t>
            </w:r>
          </w:p>
        </w:tc>
        <w:tc>
          <w:tcPr>
            <w:tcW w:w="1433" w:type="pct"/>
            <w:shd w:val="clear" w:color="auto" w:fill="auto"/>
          </w:tcPr>
          <w:p w:rsidR="00715470" w:rsidRDefault="00715470" w:rsidP="002E31B2">
            <w:r>
              <w:t xml:space="preserve"> </w:t>
            </w:r>
            <w:r w:rsidR="00E6356D">
              <w:t xml:space="preserve">Homelessness Prevention </w:t>
            </w:r>
          </w:p>
          <w:p w:rsidR="00F10629" w:rsidRPr="007263AB" w:rsidRDefault="00AD33D8" w:rsidP="002E31B2">
            <w:r>
              <w:t>s</w:t>
            </w:r>
            <w:r w:rsidR="00F10629">
              <w:t>ession</w:t>
            </w:r>
          </w:p>
        </w:tc>
        <w:tc>
          <w:tcPr>
            <w:tcW w:w="1047" w:type="pct"/>
            <w:shd w:val="clear" w:color="auto" w:fill="auto"/>
          </w:tcPr>
          <w:p w:rsidR="00275CB9" w:rsidRPr="007263AB" w:rsidRDefault="00275CB9" w:rsidP="006811A9">
            <w:r w:rsidRPr="007263AB"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275CB9" w:rsidRPr="007263AB" w:rsidRDefault="004810F1" w:rsidP="006811A9">
            <w:r>
              <w:t>Bwlchgwyn Village Hall</w:t>
            </w:r>
          </w:p>
        </w:tc>
      </w:tr>
      <w:tr w:rsidR="00275CB9" w:rsidRPr="007263AB" w:rsidTr="00926E19">
        <w:trPr>
          <w:trHeight w:val="301"/>
          <w:jc w:val="center"/>
        </w:trPr>
        <w:tc>
          <w:tcPr>
            <w:tcW w:w="1192" w:type="pct"/>
            <w:shd w:val="clear" w:color="auto" w:fill="FFFFFF" w:themeFill="background1"/>
          </w:tcPr>
          <w:p w:rsidR="00275CB9" w:rsidRPr="007263AB" w:rsidRDefault="00B831A5" w:rsidP="00A23F9A">
            <w:r>
              <w:t xml:space="preserve">Wed </w:t>
            </w:r>
            <w:r w:rsidR="000D34B7">
              <w:t>10/5/23</w:t>
            </w:r>
          </w:p>
        </w:tc>
        <w:tc>
          <w:tcPr>
            <w:tcW w:w="1433" w:type="pct"/>
          </w:tcPr>
          <w:p w:rsidR="001F407F" w:rsidRPr="007263AB" w:rsidRDefault="008E7A30" w:rsidP="001F407F">
            <w:r>
              <w:t xml:space="preserve">Kings Coronation </w:t>
            </w:r>
            <w:r w:rsidR="00AD33D8">
              <w:t>c</w:t>
            </w:r>
            <w:r>
              <w:t>elebrations</w:t>
            </w:r>
          </w:p>
        </w:tc>
        <w:tc>
          <w:tcPr>
            <w:tcW w:w="1047" w:type="pct"/>
            <w:shd w:val="clear" w:color="auto" w:fill="auto"/>
          </w:tcPr>
          <w:p w:rsidR="00275CB9" w:rsidRPr="007263AB" w:rsidRDefault="00A23F9A" w:rsidP="006811A9">
            <w:r w:rsidRPr="007263AB"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275CB9" w:rsidRPr="007263AB" w:rsidRDefault="00A23F9A" w:rsidP="006811A9">
            <w:r>
              <w:t>Bwlchgwyn Village Hall</w:t>
            </w:r>
          </w:p>
        </w:tc>
      </w:tr>
      <w:tr w:rsidR="00275CB9" w:rsidRPr="007263AB" w:rsidTr="00926E19">
        <w:trPr>
          <w:trHeight w:val="301"/>
          <w:jc w:val="center"/>
        </w:trPr>
        <w:tc>
          <w:tcPr>
            <w:tcW w:w="1192" w:type="pct"/>
          </w:tcPr>
          <w:p w:rsidR="00275CB9" w:rsidRPr="007263AB" w:rsidRDefault="00B831A5" w:rsidP="00A23F9A">
            <w:r>
              <w:t xml:space="preserve">Wed </w:t>
            </w:r>
            <w:r w:rsidR="000D34B7">
              <w:t>17/5/23</w:t>
            </w:r>
          </w:p>
        </w:tc>
        <w:tc>
          <w:tcPr>
            <w:tcW w:w="1433" w:type="pct"/>
            <w:shd w:val="clear" w:color="auto" w:fill="auto"/>
          </w:tcPr>
          <w:p w:rsidR="001F407F" w:rsidRPr="007263AB" w:rsidRDefault="00AD33D8" w:rsidP="006811A9">
            <w:r>
              <w:t>Cake baking!!!!</w:t>
            </w:r>
          </w:p>
        </w:tc>
        <w:tc>
          <w:tcPr>
            <w:tcW w:w="1047" w:type="pct"/>
            <w:shd w:val="clear" w:color="auto" w:fill="auto"/>
          </w:tcPr>
          <w:p w:rsidR="00275CB9" w:rsidRPr="007263AB" w:rsidRDefault="00A23F9A" w:rsidP="006811A9">
            <w:r w:rsidRPr="007263AB"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275CB9" w:rsidRPr="007263AB" w:rsidRDefault="00A23F9A" w:rsidP="006811A9">
            <w:r>
              <w:t>Bwlchgwyn Village Hall</w:t>
            </w:r>
          </w:p>
        </w:tc>
      </w:tr>
      <w:tr w:rsidR="00275CB9" w:rsidRPr="007263AB" w:rsidTr="00926E19">
        <w:trPr>
          <w:trHeight w:val="301"/>
          <w:jc w:val="center"/>
        </w:trPr>
        <w:tc>
          <w:tcPr>
            <w:tcW w:w="1192" w:type="pct"/>
          </w:tcPr>
          <w:p w:rsidR="00275CB9" w:rsidRPr="00FF5342" w:rsidRDefault="00B831A5" w:rsidP="00A23F9A">
            <w:r w:rsidRPr="00FF5342">
              <w:t xml:space="preserve">Wed </w:t>
            </w:r>
            <w:r w:rsidR="000D34B7" w:rsidRPr="00FF5342">
              <w:t>24/5/23</w:t>
            </w:r>
          </w:p>
        </w:tc>
        <w:tc>
          <w:tcPr>
            <w:tcW w:w="1433" w:type="pct"/>
            <w:shd w:val="clear" w:color="auto" w:fill="auto"/>
          </w:tcPr>
          <w:p w:rsidR="001F407F" w:rsidRDefault="002C0AF0" w:rsidP="00B802A9">
            <w:r w:rsidRPr="00FF5342">
              <w:t xml:space="preserve">Info shop Session </w:t>
            </w:r>
          </w:p>
          <w:p w:rsidR="00B802A9" w:rsidRPr="00FF5342" w:rsidRDefault="00B802A9" w:rsidP="00B802A9">
            <w:r>
              <w:t>Games and Crafts</w:t>
            </w:r>
            <w:bookmarkStart w:id="0" w:name="_GoBack"/>
            <w:bookmarkEnd w:id="0"/>
          </w:p>
        </w:tc>
        <w:tc>
          <w:tcPr>
            <w:tcW w:w="1047" w:type="pct"/>
            <w:shd w:val="clear" w:color="auto" w:fill="auto"/>
          </w:tcPr>
          <w:p w:rsidR="00275CB9" w:rsidRPr="00FF5342" w:rsidRDefault="00A23F9A" w:rsidP="006811A9">
            <w:r w:rsidRPr="00FF5342"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275CB9" w:rsidRPr="00FF5342" w:rsidRDefault="00A23F9A" w:rsidP="006811A9">
            <w:r w:rsidRPr="00FF5342">
              <w:t>Bwlchgwyn Village Hall</w:t>
            </w:r>
          </w:p>
        </w:tc>
      </w:tr>
      <w:tr w:rsidR="00275CB9" w:rsidRPr="007263AB" w:rsidTr="00E50562">
        <w:trPr>
          <w:trHeight w:val="301"/>
          <w:jc w:val="center"/>
        </w:trPr>
        <w:tc>
          <w:tcPr>
            <w:tcW w:w="1192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95B3D7" w:themeFill="accent1" w:themeFillTint="99"/>
          </w:tcPr>
          <w:p w:rsidR="00275CB9" w:rsidRPr="009272A0" w:rsidRDefault="00B831A5" w:rsidP="00A23F9A">
            <w:r w:rsidRPr="009272A0">
              <w:t>Wed</w:t>
            </w:r>
            <w:r w:rsidR="000D34B7" w:rsidRPr="009272A0">
              <w:t xml:space="preserve"> 31/5/23</w:t>
            </w:r>
          </w:p>
          <w:p w:rsidR="009272A0" w:rsidRPr="009272A0" w:rsidRDefault="009272A0" w:rsidP="00A23F9A"/>
        </w:tc>
        <w:tc>
          <w:tcPr>
            <w:tcW w:w="1433" w:type="pct"/>
            <w:shd w:val="clear" w:color="auto" w:fill="95B3D7" w:themeFill="accent1" w:themeFillTint="99"/>
          </w:tcPr>
          <w:p w:rsidR="001F407F" w:rsidRPr="009272A0" w:rsidRDefault="009272A0" w:rsidP="006811A9">
            <w:r w:rsidRPr="009272A0">
              <w:t>Half Term</w:t>
            </w:r>
          </w:p>
        </w:tc>
        <w:tc>
          <w:tcPr>
            <w:tcW w:w="1047" w:type="pct"/>
            <w:shd w:val="clear" w:color="auto" w:fill="95B3D7" w:themeFill="accent1" w:themeFillTint="99"/>
          </w:tcPr>
          <w:p w:rsidR="00275CB9" w:rsidRPr="009272A0" w:rsidRDefault="009272A0" w:rsidP="006811A9">
            <w:r w:rsidRPr="009272A0">
              <w:t>Closed</w:t>
            </w:r>
          </w:p>
        </w:tc>
        <w:tc>
          <w:tcPr>
            <w:tcW w:w="1328" w:type="pct"/>
            <w:shd w:val="clear" w:color="auto" w:fill="95B3D7" w:themeFill="accent1" w:themeFillTint="99"/>
          </w:tcPr>
          <w:p w:rsidR="00275CB9" w:rsidRPr="009272A0" w:rsidRDefault="00275CB9" w:rsidP="006811A9"/>
        </w:tc>
      </w:tr>
      <w:tr w:rsidR="00275CB9" w:rsidRPr="007263AB" w:rsidTr="00926E19">
        <w:trPr>
          <w:trHeight w:val="301"/>
          <w:jc w:val="center"/>
        </w:trPr>
        <w:tc>
          <w:tcPr>
            <w:tcW w:w="1192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75CB9" w:rsidRPr="00FF5342" w:rsidRDefault="00B831A5" w:rsidP="00A23F9A">
            <w:r w:rsidRPr="00FF5342">
              <w:t xml:space="preserve">Wed </w:t>
            </w:r>
            <w:r w:rsidR="000D34B7" w:rsidRPr="00FF5342">
              <w:t>7/6/23</w:t>
            </w:r>
          </w:p>
        </w:tc>
        <w:tc>
          <w:tcPr>
            <w:tcW w:w="1433" w:type="pct"/>
            <w:shd w:val="clear" w:color="auto" w:fill="auto"/>
          </w:tcPr>
          <w:p w:rsidR="001F407F" w:rsidRPr="00FF5342" w:rsidRDefault="00AD33D8" w:rsidP="006811A9">
            <w:r w:rsidRPr="00FF5342">
              <w:t>Active Wrexham session - TBC</w:t>
            </w:r>
          </w:p>
        </w:tc>
        <w:tc>
          <w:tcPr>
            <w:tcW w:w="1047" w:type="pct"/>
            <w:shd w:val="clear" w:color="auto" w:fill="auto"/>
          </w:tcPr>
          <w:p w:rsidR="00275CB9" w:rsidRPr="00FF5342" w:rsidRDefault="00A23F9A" w:rsidP="006811A9">
            <w:r w:rsidRPr="00FF5342"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275CB9" w:rsidRPr="00FF5342" w:rsidRDefault="00A23F9A" w:rsidP="006811A9">
            <w:r w:rsidRPr="00FF5342">
              <w:t>Bwlchgwyn Village Hall</w:t>
            </w:r>
          </w:p>
        </w:tc>
      </w:tr>
      <w:tr w:rsidR="00B831A5" w:rsidRPr="007263AB" w:rsidTr="00926E19">
        <w:trPr>
          <w:trHeight w:val="301"/>
          <w:jc w:val="center"/>
        </w:trPr>
        <w:tc>
          <w:tcPr>
            <w:tcW w:w="1192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FF5342" w:rsidRDefault="00B831A5" w:rsidP="00A23F9A">
            <w:r w:rsidRPr="00FF5342">
              <w:t xml:space="preserve">Wed </w:t>
            </w:r>
            <w:r w:rsidR="000D34B7" w:rsidRPr="00FF5342">
              <w:t>14/6/23</w:t>
            </w:r>
          </w:p>
        </w:tc>
        <w:tc>
          <w:tcPr>
            <w:tcW w:w="1433" w:type="pct"/>
            <w:shd w:val="clear" w:color="auto" w:fill="auto"/>
          </w:tcPr>
          <w:p w:rsidR="00B831A5" w:rsidRPr="00FF5342" w:rsidRDefault="00AD33D8" w:rsidP="007160C0">
            <w:r w:rsidRPr="00FF5342">
              <w:t>Active Wrexham session - TBC</w:t>
            </w:r>
          </w:p>
        </w:tc>
        <w:tc>
          <w:tcPr>
            <w:tcW w:w="1047" w:type="pct"/>
            <w:shd w:val="clear" w:color="auto" w:fill="auto"/>
          </w:tcPr>
          <w:p w:rsidR="00B831A5" w:rsidRPr="00FF5342" w:rsidRDefault="00A23F9A" w:rsidP="006811A9">
            <w:r w:rsidRPr="00FF5342"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B831A5" w:rsidRPr="00FF5342" w:rsidRDefault="00A23F9A" w:rsidP="006811A9">
            <w:r w:rsidRPr="00FF5342">
              <w:t>Bwlchgwyn Village Hall</w:t>
            </w:r>
          </w:p>
        </w:tc>
      </w:tr>
      <w:tr w:rsidR="00B831A5" w:rsidRPr="004F362B" w:rsidTr="00926E19">
        <w:trPr>
          <w:trHeight w:val="301"/>
          <w:jc w:val="center"/>
        </w:trPr>
        <w:tc>
          <w:tcPr>
            <w:tcW w:w="1192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FF5342" w:rsidRDefault="00B831A5" w:rsidP="00A23F9A">
            <w:r w:rsidRPr="00FF5342">
              <w:t xml:space="preserve">Wed </w:t>
            </w:r>
            <w:r w:rsidR="000D34B7" w:rsidRPr="00FF5342">
              <w:t>21/6/23</w:t>
            </w:r>
          </w:p>
        </w:tc>
        <w:tc>
          <w:tcPr>
            <w:tcW w:w="1433" w:type="pct"/>
            <w:shd w:val="clear" w:color="auto" w:fill="auto"/>
          </w:tcPr>
          <w:p w:rsidR="00AD33D8" w:rsidRPr="00FF5342" w:rsidRDefault="00AD33D8" w:rsidP="005127E2">
            <w:r w:rsidRPr="00FF5342">
              <w:t>Active Wrexham session - TBC</w:t>
            </w:r>
          </w:p>
          <w:p w:rsidR="001F407F" w:rsidRPr="00FF5342" w:rsidRDefault="009D7B7F" w:rsidP="005127E2">
            <w:r w:rsidRPr="00FF5342">
              <w:t>Youth Work Week Preparations</w:t>
            </w:r>
          </w:p>
        </w:tc>
        <w:tc>
          <w:tcPr>
            <w:tcW w:w="1047" w:type="pct"/>
            <w:shd w:val="clear" w:color="auto" w:fill="auto"/>
          </w:tcPr>
          <w:p w:rsidR="00B831A5" w:rsidRPr="00FF5342" w:rsidRDefault="00C31C73" w:rsidP="006811A9">
            <w:r w:rsidRPr="00FF5342">
              <w:t>6</w:t>
            </w:r>
            <w:r w:rsidR="00B831A5" w:rsidRPr="00FF5342">
              <w:t>pm – 8pm</w:t>
            </w:r>
          </w:p>
        </w:tc>
        <w:tc>
          <w:tcPr>
            <w:tcW w:w="1328" w:type="pct"/>
            <w:shd w:val="clear" w:color="auto" w:fill="auto"/>
          </w:tcPr>
          <w:p w:rsidR="00B831A5" w:rsidRPr="00FF5342" w:rsidRDefault="00B831A5" w:rsidP="006811A9">
            <w:pPr>
              <w:rPr>
                <w:color w:val="1F497D" w:themeColor="text2"/>
              </w:rPr>
            </w:pPr>
            <w:r w:rsidRPr="00FF5342">
              <w:t>Bwlchgwyn Village Hall</w:t>
            </w:r>
          </w:p>
        </w:tc>
      </w:tr>
      <w:tr w:rsidR="009D7B7F" w:rsidRPr="004F362B" w:rsidTr="00E50562">
        <w:trPr>
          <w:trHeight w:val="301"/>
          <w:jc w:val="center"/>
        </w:trPr>
        <w:tc>
          <w:tcPr>
            <w:tcW w:w="1192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2D69B" w:themeFill="accent3" w:themeFillTint="99"/>
          </w:tcPr>
          <w:p w:rsidR="009D7B7F" w:rsidRDefault="009D7B7F" w:rsidP="00A23F9A">
            <w:r>
              <w:t>Sat 24/6/23</w:t>
            </w:r>
          </w:p>
        </w:tc>
        <w:tc>
          <w:tcPr>
            <w:tcW w:w="1433" w:type="pct"/>
            <w:shd w:val="clear" w:color="auto" w:fill="C2D69B" w:themeFill="accent3" w:themeFillTint="99"/>
          </w:tcPr>
          <w:p w:rsidR="009D7B7F" w:rsidRDefault="009D7B7F" w:rsidP="005127E2">
            <w:r w:rsidRPr="009D7B7F">
              <w:t>Youth Work Week</w:t>
            </w:r>
          </w:p>
          <w:p w:rsidR="009D7B7F" w:rsidRDefault="00AD33D8" w:rsidP="005127E2">
            <w:r>
              <w:t>c</w:t>
            </w:r>
            <w:r w:rsidR="009D7B7F">
              <w:t>elebrations</w:t>
            </w:r>
          </w:p>
        </w:tc>
        <w:tc>
          <w:tcPr>
            <w:tcW w:w="1047" w:type="pct"/>
            <w:shd w:val="clear" w:color="auto" w:fill="C2D69B" w:themeFill="accent3" w:themeFillTint="99"/>
          </w:tcPr>
          <w:p w:rsidR="009D7B7F" w:rsidRDefault="009D7B7F" w:rsidP="006811A9">
            <w:r>
              <w:t>TBC</w:t>
            </w:r>
          </w:p>
        </w:tc>
        <w:tc>
          <w:tcPr>
            <w:tcW w:w="1328" w:type="pct"/>
            <w:shd w:val="clear" w:color="auto" w:fill="C2D69B" w:themeFill="accent3" w:themeFillTint="99"/>
          </w:tcPr>
          <w:p w:rsidR="009D7B7F" w:rsidRPr="004810F1" w:rsidRDefault="009D7B7F" w:rsidP="006811A9">
            <w:r>
              <w:t>Wrexham</w:t>
            </w:r>
          </w:p>
        </w:tc>
      </w:tr>
      <w:tr w:rsidR="00B831A5" w:rsidRPr="007263AB" w:rsidTr="00926E19">
        <w:trPr>
          <w:trHeight w:val="301"/>
          <w:jc w:val="center"/>
        </w:trPr>
        <w:tc>
          <w:tcPr>
            <w:tcW w:w="1192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7263AB" w:rsidRDefault="00B831A5" w:rsidP="00A23F9A">
            <w:r>
              <w:t xml:space="preserve">Wed </w:t>
            </w:r>
            <w:r w:rsidR="000D34B7">
              <w:t>26/6/23</w:t>
            </w:r>
          </w:p>
        </w:tc>
        <w:tc>
          <w:tcPr>
            <w:tcW w:w="1433" w:type="pct"/>
            <w:shd w:val="clear" w:color="auto" w:fill="auto"/>
          </w:tcPr>
          <w:p w:rsidR="005127E2" w:rsidRDefault="00AD33D8" w:rsidP="00C31C73">
            <w:r>
              <w:t>Program planning</w:t>
            </w:r>
          </w:p>
          <w:p w:rsidR="00AD33D8" w:rsidRPr="007263AB" w:rsidRDefault="00AD33D8" w:rsidP="00C31C73">
            <w:r>
              <w:t xml:space="preserve">and pizza making </w:t>
            </w:r>
          </w:p>
        </w:tc>
        <w:tc>
          <w:tcPr>
            <w:tcW w:w="1047" w:type="pct"/>
            <w:shd w:val="clear" w:color="auto" w:fill="auto"/>
          </w:tcPr>
          <w:p w:rsidR="00B831A5" w:rsidRPr="007263AB" w:rsidRDefault="00B831A5" w:rsidP="006811A9">
            <w:r w:rsidRPr="007263AB"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B831A5" w:rsidRPr="007263AB" w:rsidRDefault="00B831A5" w:rsidP="006811A9">
            <w:r w:rsidRPr="004810F1">
              <w:t>Bwlchgwyn Village Hall</w:t>
            </w:r>
          </w:p>
        </w:tc>
      </w:tr>
      <w:tr w:rsidR="00B831A5" w:rsidRPr="007263AB" w:rsidTr="00926E19">
        <w:trPr>
          <w:trHeight w:val="301"/>
          <w:jc w:val="center"/>
        </w:trPr>
        <w:tc>
          <w:tcPr>
            <w:tcW w:w="1192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2C0AF0" w:rsidRDefault="00B831A5" w:rsidP="00A23F9A">
            <w:r w:rsidRPr="002C0AF0">
              <w:t xml:space="preserve">Wed </w:t>
            </w:r>
            <w:r w:rsidR="000D34B7" w:rsidRPr="002C0AF0">
              <w:t>5/7/23</w:t>
            </w:r>
          </w:p>
        </w:tc>
        <w:tc>
          <w:tcPr>
            <w:tcW w:w="1433" w:type="pct"/>
            <w:shd w:val="clear" w:color="auto" w:fill="auto"/>
          </w:tcPr>
          <w:p w:rsidR="00926E19" w:rsidRPr="002C0AF0" w:rsidRDefault="002C0AF0" w:rsidP="008023B2">
            <w:pPr>
              <w:jc w:val="both"/>
            </w:pPr>
            <w:r w:rsidRPr="002C0AF0">
              <w:t>Crafts- Jewelry making or pyrography?</w:t>
            </w:r>
          </w:p>
        </w:tc>
        <w:tc>
          <w:tcPr>
            <w:tcW w:w="1047" w:type="pct"/>
            <w:shd w:val="clear" w:color="auto" w:fill="auto"/>
          </w:tcPr>
          <w:p w:rsidR="00B831A5" w:rsidRPr="002C0AF0" w:rsidRDefault="00B831A5" w:rsidP="006811A9">
            <w:r w:rsidRPr="002C0AF0"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B831A5" w:rsidRPr="002C0AF0" w:rsidRDefault="00B831A5" w:rsidP="006811A9">
            <w:r w:rsidRPr="002C0AF0">
              <w:t>Bwlchgwyn Village Hall</w:t>
            </w:r>
          </w:p>
        </w:tc>
      </w:tr>
      <w:tr w:rsidR="00B831A5" w:rsidRPr="007263AB" w:rsidTr="00E50562">
        <w:trPr>
          <w:trHeight w:val="301"/>
          <w:jc w:val="center"/>
        </w:trPr>
        <w:tc>
          <w:tcPr>
            <w:tcW w:w="1192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2D69B" w:themeFill="accent3" w:themeFillTint="99"/>
          </w:tcPr>
          <w:p w:rsidR="00B831A5" w:rsidRPr="007263AB" w:rsidRDefault="00B831A5" w:rsidP="00A23F9A">
            <w:r>
              <w:t xml:space="preserve">Wed </w:t>
            </w:r>
            <w:r w:rsidR="000D34B7">
              <w:t>12/7/23</w:t>
            </w:r>
          </w:p>
        </w:tc>
        <w:tc>
          <w:tcPr>
            <w:tcW w:w="1433" w:type="pct"/>
            <w:shd w:val="clear" w:color="auto" w:fill="C2D69B" w:themeFill="accent3" w:themeFillTint="99"/>
          </w:tcPr>
          <w:p w:rsidR="00926E19" w:rsidRPr="007263AB" w:rsidRDefault="00FB72D4" w:rsidP="002E31B2">
            <w:r>
              <w:t>End of year trip out - TCB</w:t>
            </w:r>
          </w:p>
        </w:tc>
        <w:tc>
          <w:tcPr>
            <w:tcW w:w="1047" w:type="pct"/>
            <w:shd w:val="clear" w:color="auto" w:fill="C2D69B" w:themeFill="accent3" w:themeFillTint="99"/>
          </w:tcPr>
          <w:p w:rsidR="00B831A5" w:rsidRPr="007263AB" w:rsidRDefault="009D7B7F" w:rsidP="006811A9">
            <w:r>
              <w:t>6pm – 9</w:t>
            </w:r>
            <w:r w:rsidR="00A23F9A" w:rsidRPr="007263AB">
              <w:t>pm</w:t>
            </w:r>
          </w:p>
        </w:tc>
        <w:tc>
          <w:tcPr>
            <w:tcW w:w="1328" w:type="pct"/>
            <w:shd w:val="clear" w:color="auto" w:fill="C2D69B" w:themeFill="accent3" w:themeFillTint="99"/>
          </w:tcPr>
          <w:p w:rsidR="00B831A5" w:rsidRPr="007263AB" w:rsidRDefault="00FB72D4" w:rsidP="006811A9">
            <w:r>
              <w:t>TCB</w:t>
            </w:r>
          </w:p>
        </w:tc>
      </w:tr>
      <w:tr w:rsidR="000D34B7" w:rsidRPr="007263AB" w:rsidTr="00D12463">
        <w:trPr>
          <w:trHeight w:val="301"/>
          <w:jc w:val="center"/>
        </w:trPr>
        <w:tc>
          <w:tcPr>
            <w:tcW w:w="1192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4BACC6" w:themeFill="accent5"/>
          </w:tcPr>
          <w:p w:rsidR="000D34B7" w:rsidRDefault="000D34B7" w:rsidP="00A23F9A">
            <w:r>
              <w:t>Wed 19/7/23</w:t>
            </w:r>
          </w:p>
        </w:tc>
        <w:tc>
          <w:tcPr>
            <w:tcW w:w="1433" w:type="pct"/>
            <w:shd w:val="clear" w:color="auto" w:fill="4BACC6" w:themeFill="accent5"/>
          </w:tcPr>
          <w:p w:rsidR="000D34B7" w:rsidRPr="007263AB" w:rsidRDefault="00F10629" w:rsidP="002E31B2">
            <w:r>
              <w:t xml:space="preserve">Closed –Staff Meeting </w:t>
            </w:r>
          </w:p>
        </w:tc>
        <w:tc>
          <w:tcPr>
            <w:tcW w:w="1047" w:type="pct"/>
            <w:shd w:val="clear" w:color="auto" w:fill="4BACC6" w:themeFill="accent5"/>
          </w:tcPr>
          <w:p w:rsidR="000D34B7" w:rsidRPr="007263AB" w:rsidRDefault="00F10629" w:rsidP="006811A9">
            <w:r>
              <w:t>Closed</w:t>
            </w:r>
          </w:p>
        </w:tc>
        <w:tc>
          <w:tcPr>
            <w:tcW w:w="1328" w:type="pct"/>
            <w:shd w:val="clear" w:color="auto" w:fill="4BACC6" w:themeFill="accent5"/>
          </w:tcPr>
          <w:p w:rsidR="000D34B7" w:rsidRPr="004810F1" w:rsidRDefault="00F10629" w:rsidP="006811A9">
            <w:r>
              <w:t>Closed</w:t>
            </w:r>
          </w:p>
        </w:tc>
      </w:tr>
    </w:tbl>
    <w:p w:rsidR="00E50562" w:rsidRDefault="00E50562" w:rsidP="00E50562"/>
    <w:p w:rsidR="00E50562" w:rsidRDefault="00E50562" w:rsidP="00E50562">
      <w:r>
        <w:t xml:space="preserve">For further information about all of the above activities, for regular updates and any changes to the program contact www.youngwrexham.co.uk.   </w:t>
      </w:r>
    </w:p>
    <w:p w:rsidR="00C76BF0" w:rsidRPr="007D74B4" w:rsidRDefault="00E50562" w:rsidP="00E50562">
      <w:r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5FE" w:rsidRDefault="001075FE" w:rsidP="006811A9">
      <w:r>
        <w:separator/>
      </w:r>
    </w:p>
  </w:endnote>
  <w:endnote w:type="continuationSeparator" w:id="0">
    <w:p w:rsidR="001075FE" w:rsidRDefault="001075FE" w:rsidP="00681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6811A9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5FE" w:rsidRDefault="001075FE" w:rsidP="006811A9">
      <w:r>
        <w:separator/>
      </w:r>
    </w:p>
  </w:footnote>
  <w:footnote w:type="continuationSeparator" w:id="0">
    <w:p w:rsidR="001075FE" w:rsidRDefault="001075FE" w:rsidP="006811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6811A9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6811A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6811A9">
    <w:pPr>
      <w:pStyle w:val="Header"/>
    </w:pPr>
  </w:p>
  <w:p w:rsidR="00F86700" w:rsidRDefault="005C00E8" w:rsidP="006811A9">
    <w:pPr>
      <w:pStyle w:val="Header"/>
    </w:pPr>
    <w:r>
      <w:t xml:space="preserve">                               </w:t>
    </w:r>
  </w:p>
  <w:p w:rsidR="00F86700" w:rsidRDefault="00F86700" w:rsidP="006811A9">
    <w:pPr>
      <w:pStyle w:val="Header"/>
    </w:pPr>
  </w:p>
  <w:p w:rsidR="00DC2E54" w:rsidRDefault="00DC2E54" w:rsidP="006811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25C3C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D34B7"/>
    <w:rsid w:val="000E229B"/>
    <w:rsid w:val="001075FE"/>
    <w:rsid w:val="00111490"/>
    <w:rsid w:val="001251B9"/>
    <w:rsid w:val="00141945"/>
    <w:rsid w:val="0014680C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407F"/>
    <w:rsid w:val="001F664F"/>
    <w:rsid w:val="001F6A4F"/>
    <w:rsid w:val="001F6C72"/>
    <w:rsid w:val="002060A5"/>
    <w:rsid w:val="002172CE"/>
    <w:rsid w:val="00230857"/>
    <w:rsid w:val="002519EC"/>
    <w:rsid w:val="00263683"/>
    <w:rsid w:val="00275CB9"/>
    <w:rsid w:val="00285AB6"/>
    <w:rsid w:val="00290022"/>
    <w:rsid w:val="00294ABF"/>
    <w:rsid w:val="002A1AD5"/>
    <w:rsid w:val="002A6108"/>
    <w:rsid w:val="002B116D"/>
    <w:rsid w:val="002B5526"/>
    <w:rsid w:val="002C0AF0"/>
    <w:rsid w:val="002C3BEC"/>
    <w:rsid w:val="002E31B2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3E109E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10F1"/>
    <w:rsid w:val="00487D63"/>
    <w:rsid w:val="0049277A"/>
    <w:rsid w:val="004C53F4"/>
    <w:rsid w:val="004C7E87"/>
    <w:rsid w:val="004F362B"/>
    <w:rsid w:val="004F5185"/>
    <w:rsid w:val="004F780C"/>
    <w:rsid w:val="00505DF3"/>
    <w:rsid w:val="005127E2"/>
    <w:rsid w:val="00535C01"/>
    <w:rsid w:val="0055449E"/>
    <w:rsid w:val="005650EB"/>
    <w:rsid w:val="00566903"/>
    <w:rsid w:val="005841B6"/>
    <w:rsid w:val="00587611"/>
    <w:rsid w:val="00596751"/>
    <w:rsid w:val="005A1D46"/>
    <w:rsid w:val="005B1E80"/>
    <w:rsid w:val="005B4A5C"/>
    <w:rsid w:val="005B5A9C"/>
    <w:rsid w:val="005C00E8"/>
    <w:rsid w:val="005C29AF"/>
    <w:rsid w:val="005C4E19"/>
    <w:rsid w:val="005E3B3A"/>
    <w:rsid w:val="005F0372"/>
    <w:rsid w:val="005F0FEE"/>
    <w:rsid w:val="00603592"/>
    <w:rsid w:val="006067D3"/>
    <w:rsid w:val="0063327B"/>
    <w:rsid w:val="00676666"/>
    <w:rsid w:val="0067694B"/>
    <w:rsid w:val="006811A9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15470"/>
    <w:rsid w:val="007160C0"/>
    <w:rsid w:val="00721B24"/>
    <w:rsid w:val="007244A9"/>
    <w:rsid w:val="007263AB"/>
    <w:rsid w:val="007428C7"/>
    <w:rsid w:val="00754518"/>
    <w:rsid w:val="00775A50"/>
    <w:rsid w:val="007764CA"/>
    <w:rsid w:val="007A7213"/>
    <w:rsid w:val="007B0049"/>
    <w:rsid w:val="007B00F2"/>
    <w:rsid w:val="007B6DF2"/>
    <w:rsid w:val="007C03A3"/>
    <w:rsid w:val="007C739A"/>
    <w:rsid w:val="007D1B02"/>
    <w:rsid w:val="007D2825"/>
    <w:rsid w:val="007D3AA2"/>
    <w:rsid w:val="007D5020"/>
    <w:rsid w:val="007D74B4"/>
    <w:rsid w:val="007E2F55"/>
    <w:rsid w:val="007F3640"/>
    <w:rsid w:val="007F74E4"/>
    <w:rsid w:val="00800DF1"/>
    <w:rsid w:val="008023B2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8E7A30"/>
    <w:rsid w:val="00926E19"/>
    <w:rsid w:val="009272A0"/>
    <w:rsid w:val="00956136"/>
    <w:rsid w:val="00972BD7"/>
    <w:rsid w:val="0099010A"/>
    <w:rsid w:val="009A22F8"/>
    <w:rsid w:val="009A2E2B"/>
    <w:rsid w:val="009B4D8C"/>
    <w:rsid w:val="009C1B68"/>
    <w:rsid w:val="009C52B5"/>
    <w:rsid w:val="009C63B9"/>
    <w:rsid w:val="009D4433"/>
    <w:rsid w:val="009D7B7F"/>
    <w:rsid w:val="009E3381"/>
    <w:rsid w:val="009F02DB"/>
    <w:rsid w:val="009F1D1F"/>
    <w:rsid w:val="00A12940"/>
    <w:rsid w:val="00A23F9A"/>
    <w:rsid w:val="00A610DC"/>
    <w:rsid w:val="00A619DD"/>
    <w:rsid w:val="00A71447"/>
    <w:rsid w:val="00A73AA3"/>
    <w:rsid w:val="00A75636"/>
    <w:rsid w:val="00A82047"/>
    <w:rsid w:val="00A916EE"/>
    <w:rsid w:val="00A96B7A"/>
    <w:rsid w:val="00AA1F40"/>
    <w:rsid w:val="00AA2592"/>
    <w:rsid w:val="00AC651E"/>
    <w:rsid w:val="00AD2F7F"/>
    <w:rsid w:val="00AD3325"/>
    <w:rsid w:val="00AD33D8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802A9"/>
    <w:rsid w:val="00B831A5"/>
    <w:rsid w:val="00BB0778"/>
    <w:rsid w:val="00BC0910"/>
    <w:rsid w:val="00BC6BAD"/>
    <w:rsid w:val="00C03743"/>
    <w:rsid w:val="00C0746E"/>
    <w:rsid w:val="00C31C73"/>
    <w:rsid w:val="00C33ED2"/>
    <w:rsid w:val="00C512E1"/>
    <w:rsid w:val="00C727D2"/>
    <w:rsid w:val="00C72F32"/>
    <w:rsid w:val="00C76BF0"/>
    <w:rsid w:val="00C80222"/>
    <w:rsid w:val="00C86094"/>
    <w:rsid w:val="00CA0330"/>
    <w:rsid w:val="00CB79D8"/>
    <w:rsid w:val="00CD4812"/>
    <w:rsid w:val="00CE7834"/>
    <w:rsid w:val="00D12463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15E4"/>
    <w:rsid w:val="00E250C0"/>
    <w:rsid w:val="00E25CD4"/>
    <w:rsid w:val="00E33D61"/>
    <w:rsid w:val="00E43C02"/>
    <w:rsid w:val="00E50562"/>
    <w:rsid w:val="00E51232"/>
    <w:rsid w:val="00E53A4B"/>
    <w:rsid w:val="00E55E4F"/>
    <w:rsid w:val="00E56320"/>
    <w:rsid w:val="00E6356D"/>
    <w:rsid w:val="00E94019"/>
    <w:rsid w:val="00E95A48"/>
    <w:rsid w:val="00EA7A13"/>
    <w:rsid w:val="00EC23CF"/>
    <w:rsid w:val="00ED0333"/>
    <w:rsid w:val="00ED5300"/>
    <w:rsid w:val="00EE12E7"/>
    <w:rsid w:val="00EE19DF"/>
    <w:rsid w:val="00EE7556"/>
    <w:rsid w:val="00F10629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B72D4"/>
    <w:rsid w:val="00FC025D"/>
    <w:rsid w:val="00FE7D80"/>
    <w:rsid w:val="00FF07D1"/>
    <w:rsid w:val="00FF5342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3239703F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6811A9"/>
    <w:pPr>
      <w:jc w:val="center"/>
    </w:pPr>
    <w:rPr>
      <w:rFonts w:ascii="Arial" w:hAnsi="Arial" w:cs="Arial"/>
      <w:b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6FACC-5A4A-4E35-84FC-A9C537A1C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466</TotalTime>
  <Pages>2</Pages>
  <Words>189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Caroline Bennett</cp:lastModifiedBy>
  <cp:revision>9</cp:revision>
  <cp:lastPrinted>2019-01-21T20:21:00Z</cp:lastPrinted>
  <dcterms:created xsi:type="dcterms:W3CDTF">2023-03-27T13:32:00Z</dcterms:created>
  <dcterms:modified xsi:type="dcterms:W3CDTF">2023-04-17T12:15:00Z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