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D22475">
      <w:pPr>
        <w:pStyle w:val="Title"/>
      </w:pPr>
      <w:r w:rsidRPr="00013F2C">
        <w:t xml:space="preserve">Programme for </w:t>
      </w:r>
      <w:r w:rsidR="00A17D95">
        <w:t>Youth Provision</w:t>
      </w:r>
    </w:p>
    <w:p w:rsidR="00C76BF0" w:rsidRDefault="0033050F" w:rsidP="00D22475">
      <w:pPr>
        <w:pStyle w:val="Title"/>
      </w:pPr>
      <w:r>
        <w:t>May – July</w:t>
      </w:r>
      <w:r w:rsidR="00800184">
        <w:t xml:space="preserve"> 2023</w:t>
      </w:r>
    </w:p>
    <w:p w:rsidR="00C76BF0" w:rsidRPr="00013F2C" w:rsidRDefault="00645FFA" w:rsidP="00D22475">
      <w:pPr>
        <w:pStyle w:val="Title"/>
      </w:pPr>
      <w:r>
        <w:t>Cefn Mawr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D22475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D22475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D22475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D22475">
            <w:pPr>
              <w:pStyle w:val="TableHeader"/>
            </w:pPr>
            <w:r w:rsidRPr="00013F2C">
              <w:t>Location</w:t>
            </w:r>
          </w:p>
        </w:tc>
      </w:tr>
      <w:tr w:rsidR="00924952" w:rsidRPr="00013F2C" w:rsidTr="00B009FA">
        <w:trPr>
          <w:trHeight w:val="301"/>
        </w:trPr>
        <w:tc>
          <w:tcPr>
            <w:tcW w:w="1166" w:type="pct"/>
            <w:shd w:val="clear" w:color="auto" w:fill="E5B8B7" w:themeFill="accent2" w:themeFillTint="66"/>
          </w:tcPr>
          <w:p w:rsidR="00924952" w:rsidRDefault="00924952" w:rsidP="00FA53DF">
            <w:r>
              <w:t xml:space="preserve">Monday </w:t>
            </w:r>
            <w:r w:rsidR="00B009FA">
              <w:t>1/5/23</w:t>
            </w:r>
          </w:p>
        </w:tc>
        <w:tc>
          <w:tcPr>
            <w:tcW w:w="1343" w:type="pct"/>
            <w:shd w:val="clear" w:color="auto" w:fill="E5B8B7" w:themeFill="accent2" w:themeFillTint="66"/>
          </w:tcPr>
          <w:p w:rsidR="00924952" w:rsidRDefault="00B009FA" w:rsidP="00D22475">
            <w:r>
              <w:t>Closed</w:t>
            </w:r>
          </w:p>
        </w:tc>
        <w:tc>
          <w:tcPr>
            <w:tcW w:w="1127" w:type="pct"/>
            <w:shd w:val="clear" w:color="auto" w:fill="E5B8B7" w:themeFill="accent2" w:themeFillTint="66"/>
            <w:vAlign w:val="center"/>
          </w:tcPr>
          <w:p w:rsidR="00924952" w:rsidRPr="00B55C79" w:rsidRDefault="00924952" w:rsidP="00D22475"/>
        </w:tc>
        <w:tc>
          <w:tcPr>
            <w:tcW w:w="1364" w:type="pct"/>
            <w:shd w:val="clear" w:color="auto" w:fill="E5B8B7" w:themeFill="accent2" w:themeFillTint="66"/>
          </w:tcPr>
          <w:p w:rsidR="00924952" w:rsidRPr="00B55C79" w:rsidRDefault="00924952" w:rsidP="00FA53DF"/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557E65" w:rsidRPr="000D241E" w:rsidRDefault="00645FFA" w:rsidP="00FA53DF">
            <w:r>
              <w:t xml:space="preserve">Wednesday </w:t>
            </w:r>
            <w:r w:rsidR="00B009FA">
              <w:t>3/5/23</w:t>
            </w:r>
          </w:p>
        </w:tc>
        <w:tc>
          <w:tcPr>
            <w:tcW w:w="1343" w:type="pct"/>
            <w:shd w:val="clear" w:color="auto" w:fill="auto"/>
          </w:tcPr>
          <w:p w:rsidR="00D22475" w:rsidRPr="008A0363" w:rsidRDefault="00CE243D" w:rsidP="00D22475">
            <w:r>
              <w:t>Welcome Back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0A33B0" w:rsidRPr="00B55C79" w:rsidRDefault="003C532A" w:rsidP="00D22475">
            <w:r>
              <w:t>6</w:t>
            </w:r>
            <w:r w:rsidR="003B3F98">
              <w:t>pm – 8</w:t>
            </w:r>
            <w:r w:rsidR="00710026">
              <w:t>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7874AC" w:rsidP="00D22475">
            <w:r>
              <w:t>George Edwards Hall</w:t>
            </w:r>
          </w:p>
        </w:tc>
      </w:tr>
      <w:tr w:rsidR="0049277A" w:rsidRPr="00013F2C" w:rsidTr="00B009FA">
        <w:trPr>
          <w:trHeight w:val="301"/>
        </w:trPr>
        <w:tc>
          <w:tcPr>
            <w:tcW w:w="1166" w:type="pct"/>
            <w:shd w:val="clear" w:color="auto" w:fill="E5B8B7" w:themeFill="accent2" w:themeFillTint="66"/>
          </w:tcPr>
          <w:p w:rsidR="006067D3" w:rsidRDefault="00645FFA" w:rsidP="00D22475">
            <w:r>
              <w:t>Monday</w:t>
            </w:r>
            <w:r w:rsidR="00800184">
              <w:t xml:space="preserve"> </w:t>
            </w:r>
            <w:r w:rsidR="00B009FA">
              <w:t>8/5/23</w:t>
            </w:r>
          </w:p>
          <w:p w:rsidR="00800184" w:rsidRPr="001C67FB" w:rsidRDefault="00800184" w:rsidP="00D22475"/>
        </w:tc>
        <w:tc>
          <w:tcPr>
            <w:tcW w:w="1343" w:type="pct"/>
            <w:shd w:val="clear" w:color="auto" w:fill="E5B8B7" w:themeFill="accent2" w:themeFillTint="66"/>
          </w:tcPr>
          <w:p w:rsidR="00D22475" w:rsidRDefault="00B009FA" w:rsidP="00D22475">
            <w:r>
              <w:t>Closed</w:t>
            </w:r>
          </w:p>
          <w:p w:rsidR="000411C5" w:rsidRDefault="000411C5" w:rsidP="00D22475">
            <w:r>
              <w:t>King Charles III Coronation day</w:t>
            </w:r>
          </w:p>
        </w:tc>
        <w:tc>
          <w:tcPr>
            <w:tcW w:w="1127" w:type="pct"/>
            <w:shd w:val="clear" w:color="auto" w:fill="E5B8B7" w:themeFill="accent2" w:themeFillTint="66"/>
            <w:vAlign w:val="center"/>
          </w:tcPr>
          <w:p w:rsidR="0049277A" w:rsidRPr="00B55C79" w:rsidRDefault="0049277A" w:rsidP="00D22475"/>
        </w:tc>
        <w:tc>
          <w:tcPr>
            <w:tcW w:w="1364" w:type="pct"/>
            <w:shd w:val="clear" w:color="auto" w:fill="E5B8B7" w:themeFill="accent2" w:themeFillTint="66"/>
          </w:tcPr>
          <w:p w:rsidR="001E1D24" w:rsidRPr="00B55C79" w:rsidRDefault="001E1D24" w:rsidP="00D22475"/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557E65" w:rsidRPr="001C67FB" w:rsidRDefault="00645FFA" w:rsidP="00FA53DF">
            <w:r>
              <w:t xml:space="preserve">Wednesday </w:t>
            </w:r>
            <w:r w:rsidR="00B009FA">
              <w:t>10/5/23</w:t>
            </w:r>
          </w:p>
        </w:tc>
        <w:tc>
          <w:tcPr>
            <w:tcW w:w="1343" w:type="pct"/>
            <w:shd w:val="clear" w:color="auto" w:fill="auto"/>
          </w:tcPr>
          <w:p w:rsidR="00D22475" w:rsidRPr="001C67FB" w:rsidRDefault="00CE243D" w:rsidP="00D22475">
            <w:r>
              <w:t>Bingo And Prices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3B3F98" w:rsidP="00D22475">
            <w:r>
              <w:t>6pm – 8</w:t>
            </w:r>
            <w:r w:rsidR="00710026">
              <w:t>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7874AC" w:rsidP="00D22475">
            <w:r>
              <w:t>George Edwards Hall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0A33B0" w:rsidRDefault="00557E65" w:rsidP="00D22475">
            <w:r>
              <w:t xml:space="preserve">Monday </w:t>
            </w:r>
          </w:p>
          <w:p w:rsidR="00557E65" w:rsidRPr="001C67FB" w:rsidRDefault="00B009FA" w:rsidP="00D22475">
            <w:r>
              <w:t>15/5/23</w:t>
            </w:r>
          </w:p>
        </w:tc>
        <w:tc>
          <w:tcPr>
            <w:tcW w:w="1343" w:type="pct"/>
            <w:shd w:val="clear" w:color="auto" w:fill="auto"/>
          </w:tcPr>
          <w:p w:rsidR="00D22475" w:rsidRDefault="007A125A" w:rsidP="00D22475">
            <w:r>
              <w:t>National Biscuit day.</w:t>
            </w:r>
          </w:p>
          <w:p w:rsidR="007A125A" w:rsidRDefault="007A125A" w:rsidP="00D22475">
            <w:r>
              <w:t>Biscuits And Beads</w:t>
            </w:r>
          </w:p>
          <w:p w:rsidR="007A125A" w:rsidRDefault="007A125A" w:rsidP="00D22475"/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3B3F98" w:rsidP="00D22475">
            <w:r>
              <w:t>6pm – 8</w:t>
            </w:r>
            <w:r w:rsidR="00710026">
              <w:t>pm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7874AC" w:rsidP="00D22475">
            <w:r>
              <w:t>George Edwards Hall</w:t>
            </w:r>
          </w:p>
        </w:tc>
      </w:tr>
      <w:tr w:rsidR="007874AC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874AC" w:rsidRPr="00956136" w:rsidRDefault="007874AC" w:rsidP="00FA53DF">
            <w:r>
              <w:t xml:space="preserve">Wednesday </w:t>
            </w:r>
            <w:r w:rsidR="00B009FA">
              <w:t>17/5/23</w:t>
            </w:r>
          </w:p>
        </w:tc>
        <w:tc>
          <w:tcPr>
            <w:tcW w:w="1343" w:type="pct"/>
            <w:shd w:val="clear" w:color="auto" w:fill="auto"/>
          </w:tcPr>
          <w:p w:rsidR="007874AC" w:rsidRDefault="00CE243D" w:rsidP="007874AC">
            <w:r>
              <w:t>Pizza Night Make Your Own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874AC" w:rsidRPr="00B55C79" w:rsidRDefault="003B3F98" w:rsidP="007874AC">
            <w:r>
              <w:t>6pm -8</w:t>
            </w:r>
            <w:r w:rsidR="007874AC">
              <w:t>pm</w:t>
            </w:r>
          </w:p>
        </w:tc>
        <w:tc>
          <w:tcPr>
            <w:tcW w:w="1364" w:type="pct"/>
            <w:shd w:val="clear" w:color="auto" w:fill="auto"/>
          </w:tcPr>
          <w:p w:rsidR="007874AC" w:rsidRPr="00B55C79" w:rsidRDefault="007874AC" w:rsidP="007874AC">
            <w:r>
              <w:t>George Edwards Hall</w:t>
            </w:r>
          </w:p>
        </w:tc>
      </w:tr>
      <w:tr w:rsidR="00B009FA" w:rsidRPr="00013F2C" w:rsidTr="00B009FA">
        <w:trPr>
          <w:trHeight w:val="301"/>
        </w:trPr>
        <w:tc>
          <w:tcPr>
            <w:tcW w:w="1166" w:type="pct"/>
            <w:shd w:val="clear" w:color="auto" w:fill="D6E3BC" w:themeFill="accent3" w:themeFillTint="66"/>
          </w:tcPr>
          <w:p w:rsidR="00B009FA" w:rsidRDefault="00B009FA" w:rsidP="00FA53DF">
            <w:r>
              <w:t>Saturday 20/5/23</w:t>
            </w:r>
          </w:p>
        </w:tc>
        <w:tc>
          <w:tcPr>
            <w:tcW w:w="1343" w:type="pct"/>
            <w:shd w:val="clear" w:color="auto" w:fill="D6E3BC" w:themeFill="accent3" w:themeFillTint="66"/>
          </w:tcPr>
          <w:p w:rsidR="00B009FA" w:rsidRPr="00090992" w:rsidRDefault="00B009FA" w:rsidP="007874AC">
            <w:proofErr w:type="spellStart"/>
            <w:r>
              <w:t>Blackpool</w:t>
            </w:r>
            <w:proofErr w:type="spellEnd"/>
            <w:r>
              <w:t xml:space="preserve"> Trip</w:t>
            </w:r>
          </w:p>
        </w:tc>
        <w:tc>
          <w:tcPr>
            <w:tcW w:w="1127" w:type="pct"/>
            <w:shd w:val="clear" w:color="auto" w:fill="D6E3BC" w:themeFill="accent3" w:themeFillTint="66"/>
            <w:vAlign w:val="center"/>
          </w:tcPr>
          <w:p w:rsidR="00B009FA" w:rsidRDefault="00B009FA" w:rsidP="007874AC"/>
        </w:tc>
        <w:tc>
          <w:tcPr>
            <w:tcW w:w="1364" w:type="pct"/>
            <w:shd w:val="clear" w:color="auto" w:fill="D6E3BC" w:themeFill="accent3" w:themeFillTint="66"/>
          </w:tcPr>
          <w:p w:rsidR="00B009FA" w:rsidRDefault="00B009FA" w:rsidP="007874AC"/>
        </w:tc>
      </w:tr>
      <w:tr w:rsidR="007874AC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874AC" w:rsidRPr="00090992" w:rsidRDefault="007874AC" w:rsidP="00FA53DF">
            <w:r>
              <w:t xml:space="preserve">Monday </w:t>
            </w:r>
            <w:r w:rsidR="00B009FA">
              <w:t>22/5/23</w:t>
            </w:r>
          </w:p>
        </w:tc>
        <w:tc>
          <w:tcPr>
            <w:tcW w:w="1343" w:type="pct"/>
            <w:shd w:val="clear" w:color="auto" w:fill="auto"/>
          </w:tcPr>
          <w:p w:rsidR="007874AC" w:rsidRPr="00090992" w:rsidRDefault="00CE243D" w:rsidP="007874AC">
            <w:r>
              <w:t>Active Wrexham Activity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874AC" w:rsidRPr="00B55C79" w:rsidRDefault="003B3F98" w:rsidP="007874AC">
            <w:r>
              <w:t>6pm – 8</w:t>
            </w:r>
            <w:r w:rsidR="007874AC">
              <w:t>pm</w:t>
            </w:r>
          </w:p>
        </w:tc>
        <w:tc>
          <w:tcPr>
            <w:tcW w:w="1364" w:type="pct"/>
            <w:shd w:val="clear" w:color="auto" w:fill="auto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874AC" w:rsidRPr="003B29D8" w:rsidRDefault="007874AC" w:rsidP="00FA53DF">
            <w:r>
              <w:t xml:space="preserve">Wednesday </w:t>
            </w:r>
            <w:r w:rsidR="00B009FA">
              <w:t>24/5/23</w:t>
            </w:r>
          </w:p>
        </w:tc>
        <w:tc>
          <w:tcPr>
            <w:tcW w:w="1343" w:type="pct"/>
            <w:shd w:val="clear" w:color="auto" w:fill="auto"/>
          </w:tcPr>
          <w:p w:rsidR="007874AC" w:rsidRDefault="00CE243D" w:rsidP="007874AC">
            <w:r>
              <w:t>Active Wrexham</w:t>
            </w:r>
          </w:p>
          <w:p w:rsidR="00CE243D" w:rsidRPr="00090992" w:rsidRDefault="00CE243D" w:rsidP="007874AC">
            <w:r>
              <w:t>Activity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874AC" w:rsidRPr="00B55C79" w:rsidRDefault="003B3F98" w:rsidP="007874AC">
            <w:r>
              <w:t>6pm – 8</w:t>
            </w:r>
            <w:r w:rsidR="007874AC">
              <w:t>pm</w:t>
            </w:r>
          </w:p>
        </w:tc>
        <w:tc>
          <w:tcPr>
            <w:tcW w:w="1364" w:type="pct"/>
            <w:shd w:val="clear" w:color="auto" w:fill="auto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B009FA">
        <w:trPr>
          <w:trHeight w:val="301"/>
        </w:trPr>
        <w:tc>
          <w:tcPr>
            <w:tcW w:w="1166" w:type="pct"/>
            <w:shd w:val="clear" w:color="auto" w:fill="8DB3E2" w:themeFill="text2" w:themeFillTint="66"/>
          </w:tcPr>
          <w:p w:rsidR="007874AC" w:rsidRPr="001C67FB" w:rsidRDefault="007874AC" w:rsidP="00FA53DF">
            <w:r>
              <w:t xml:space="preserve">Monday </w:t>
            </w:r>
            <w:r w:rsidR="00B009FA">
              <w:t>29/05/23</w:t>
            </w:r>
          </w:p>
        </w:tc>
        <w:tc>
          <w:tcPr>
            <w:tcW w:w="1343" w:type="pct"/>
            <w:shd w:val="clear" w:color="auto" w:fill="8DB3E2" w:themeFill="text2" w:themeFillTint="66"/>
          </w:tcPr>
          <w:p w:rsidR="007874AC" w:rsidRDefault="007874AC" w:rsidP="007874AC"/>
          <w:p w:rsidR="007874AC" w:rsidRPr="00090992" w:rsidRDefault="00B009FA" w:rsidP="007874AC">
            <w:r>
              <w:t>Half Term</w:t>
            </w:r>
          </w:p>
        </w:tc>
        <w:tc>
          <w:tcPr>
            <w:tcW w:w="1127" w:type="pct"/>
            <w:shd w:val="clear" w:color="auto" w:fill="8DB3E2" w:themeFill="text2" w:themeFillTint="66"/>
            <w:vAlign w:val="center"/>
          </w:tcPr>
          <w:p w:rsidR="007874AC" w:rsidRPr="00B55C79" w:rsidRDefault="007874AC" w:rsidP="007874AC"/>
        </w:tc>
        <w:tc>
          <w:tcPr>
            <w:tcW w:w="1364" w:type="pct"/>
            <w:shd w:val="clear" w:color="auto" w:fill="8DB3E2" w:themeFill="text2" w:themeFillTint="66"/>
          </w:tcPr>
          <w:p w:rsidR="007874AC" w:rsidRPr="00B55C79" w:rsidRDefault="007874AC" w:rsidP="007874AC"/>
        </w:tc>
      </w:tr>
      <w:tr w:rsidR="007874AC" w:rsidRPr="00013F2C" w:rsidTr="00B009FA">
        <w:trPr>
          <w:trHeight w:val="301"/>
        </w:trPr>
        <w:tc>
          <w:tcPr>
            <w:tcW w:w="1166" w:type="pct"/>
            <w:shd w:val="clear" w:color="auto" w:fill="8DB3E2" w:themeFill="text2" w:themeFillTint="66"/>
          </w:tcPr>
          <w:p w:rsidR="007874AC" w:rsidRPr="001C67FB" w:rsidRDefault="007874AC" w:rsidP="00FA53DF">
            <w:r>
              <w:t xml:space="preserve">Wednesday </w:t>
            </w:r>
            <w:r w:rsidR="00B009FA">
              <w:t>31/5/23</w:t>
            </w:r>
          </w:p>
        </w:tc>
        <w:tc>
          <w:tcPr>
            <w:tcW w:w="1343" w:type="pct"/>
            <w:shd w:val="clear" w:color="auto" w:fill="8DB3E2" w:themeFill="text2" w:themeFillTint="66"/>
          </w:tcPr>
          <w:p w:rsidR="007874AC" w:rsidRDefault="007874AC" w:rsidP="007874AC"/>
          <w:p w:rsidR="007874AC" w:rsidRPr="00090992" w:rsidRDefault="00B009FA" w:rsidP="007874AC">
            <w:r>
              <w:t>Half Term</w:t>
            </w:r>
          </w:p>
        </w:tc>
        <w:tc>
          <w:tcPr>
            <w:tcW w:w="1127" w:type="pct"/>
            <w:shd w:val="clear" w:color="auto" w:fill="8DB3E2" w:themeFill="text2" w:themeFillTint="66"/>
            <w:vAlign w:val="center"/>
          </w:tcPr>
          <w:p w:rsidR="007874AC" w:rsidRPr="00B55C79" w:rsidRDefault="007874AC" w:rsidP="007874AC"/>
        </w:tc>
        <w:tc>
          <w:tcPr>
            <w:tcW w:w="1364" w:type="pct"/>
            <w:shd w:val="clear" w:color="auto" w:fill="8DB3E2" w:themeFill="text2" w:themeFillTint="66"/>
          </w:tcPr>
          <w:p w:rsidR="007874AC" w:rsidRPr="00B55C79" w:rsidRDefault="007874AC" w:rsidP="007874AC"/>
        </w:tc>
      </w:tr>
      <w:tr w:rsidR="007874AC" w:rsidRPr="00013F2C" w:rsidTr="00193F33">
        <w:trPr>
          <w:trHeight w:val="301"/>
        </w:trPr>
        <w:tc>
          <w:tcPr>
            <w:tcW w:w="1166" w:type="pct"/>
          </w:tcPr>
          <w:p w:rsidR="007874AC" w:rsidRPr="001C67FB" w:rsidRDefault="007874AC" w:rsidP="00FA53DF">
            <w:r>
              <w:t xml:space="preserve">Monday </w:t>
            </w:r>
            <w:r w:rsidR="00B009FA">
              <w:t>5/6/23</w:t>
            </w:r>
          </w:p>
        </w:tc>
        <w:tc>
          <w:tcPr>
            <w:tcW w:w="1343" w:type="pct"/>
          </w:tcPr>
          <w:p w:rsidR="00CE243D" w:rsidRDefault="00CE243D" w:rsidP="007874AC">
            <w:r>
              <w:t>Pamper Night With Emily.</w:t>
            </w:r>
          </w:p>
          <w:p w:rsidR="007874AC" w:rsidRDefault="00CE243D" w:rsidP="007874AC">
            <w:r>
              <w:t>Hair,</w:t>
            </w:r>
            <w:r w:rsidR="007A125A">
              <w:t xml:space="preserve"> </w:t>
            </w:r>
            <w:r>
              <w:t>Nails and Facemasks</w:t>
            </w:r>
          </w:p>
          <w:p w:rsidR="007874AC" w:rsidRPr="00090992" w:rsidRDefault="007874AC" w:rsidP="00FA53DF"/>
        </w:tc>
        <w:tc>
          <w:tcPr>
            <w:tcW w:w="1127" w:type="pct"/>
            <w:vAlign w:val="center"/>
          </w:tcPr>
          <w:p w:rsidR="007874AC" w:rsidRPr="00B55C79" w:rsidRDefault="003B3F98" w:rsidP="007874AC">
            <w:r>
              <w:t>6pm – 8</w:t>
            </w:r>
            <w:r w:rsidR="007874AC">
              <w:t>pm</w:t>
            </w:r>
          </w:p>
        </w:tc>
        <w:tc>
          <w:tcPr>
            <w:tcW w:w="1364" w:type="pct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FA53DF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7874AC" w:rsidRPr="001C67FB" w:rsidRDefault="007874AC" w:rsidP="00FA53DF">
            <w:r>
              <w:t xml:space="preserve">Wednesday </w:t>
            </w:r>
            <w:r w:rsidR="00B009FA">
              <w:t>7/6/23</w:t>
            </w:r>
          </w:p>
        </w:tc>
        <w:tc>
          <w:tcPr>
            <w:tcW w:w="1343" w:type="pct"/>
            <w:shd w:val="clear" w:color="auto" w:fill="FFFFFF" w:themeFill="background1"/>
          </w:tcPr>
          <w:p w:rsidR="007874AC" w:rsidRDefault="00CE243D" w:rsidP="00250C63">
            <w:pPr>
              <w:jc w:val="both"/>
            </w:pPr>
            <w:r>
              <w:t>Closed</w:t>
            </w:r>
          </w:p>
          <w:p w:rsidR="00CE243D" w:rsidRPr="00090992" w:rsidRDefault="00CE243D" w:rsidP="00250C63">
            <w:pPr>
              <w:jc w:val="both"/>
            </w:pPr>
            <w:r>
              <w:t>Trip Planning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7874AC" w:rsidRPr="00B55C79" w:rsidRDefault="007874AC" w:rsidP="007874AC"/>
        </w:tc>
        <w:tc>
          <w:tcPr>
            <w:tcW w:w="1364" w:type="pct"/>
            <w:shd w:val="clear" w:color="auto" w:fill="FFFFFF" w:themeFill="background1"/>
          </w:tcPr>
          <w:p w:rsidR="007874AC" w:rsidRPr="00B55C79" w:rsidRDefault="007874AC" w:rsidP="007874AC"/>
        </w:tc>
      </w:tr>
      <w:tr w:rsidR="007874AC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7874AC" w:rsidRDefault="007874AC" w:rsidP="007874AC">
            <w:r>
              <w:lastRenderedPageBreak/>
              <w:t xml:space="preserve">Monday </w:t>
            </w:r>
            <w:r w:rsidR="00E1079D">
              <w:t>12/6/23</w:t>
            </w:r>
          </w:p>
          <w:p w:rsidR="007874AC" w:rsidRPr="001C67FB" w:rsidRDefault="007874AC" w:rsidP="007874AC"/>
        </w:tc>
        <w:tc>
          <w:tcPr>
            <w:tcW w:w="1343" w:type="pct"/>
            <w:shd w:val="clear" w:color="auto" w:fill="FFFFFF" w:themeFill="background1"/>
          </w:tcPr>
          <w:p w:rsidR="007874AC" w:rsidRPr="003D1646" w:rsidRDefault="00CE243D" w:rsidP="007874AC">
            <w:r>
              <w:t>Interchange Visit (Vaping)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7874AC" w:rsidRPr="00B55C79" w:rsidRDefault="003B3F98" w:rsidP="007874AC">
            <w:r>
              <w:t>6pm – 8</w:t>
            </w:r>
            <w:r w:rsidR="007874AC">
              <w:t>pm</w:t>
            </w:r>
          </w:p>
        </w:tc>
        <w:tc>
          <w:tcPr>
            <w:tcW w:w="1364" w:type="pct"/>
            <w:shd w:val="clear" w:color="auto" w:fill="FFFFFF" w:themeFill="background1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365F46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7874AC" w:rsidRPr="00686CB1" w:rsidRDefault="007874AC" w:rsidP="00DC3EFE">
            <w:r>
              <w:t xml:space="preserve">Wednesday </w:t>
            </w:r>
            <w:r w:rsidR="00E1079D">
              <w:t>1</w:t>
            </w:r>
            <w:r w:rsidR="00DC3EFE">
              <w:t>4</w:t>
            </w:r>
            <w:r w:rsidR="00E1079D">
              <w:t>/6/23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874AC" w:rsidRPr="001C67FB" w:rsidRDefault="00E04ED5" w:rsidP="007874AC">
            <w:r>
              <w:t>Homelessness Prevention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7874AC" w:rsidRPr="00B55C79" w:rsidRDefault="003B3F98" w:rsidP="007874AC">
            <w:r>
              <w:t>6pm – 8</w:t>
            </w:r>
            <w:r w:rsidR="007874AC">
              <w:t>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365F46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7874AC" w:rsidRPr="001C67FB" w:rsidRDefault="007874AC" w:rsidP="00FA53DF">
            <w:r>
              <w:t xml:space="preserve">Monday </w:t>
            </w:r>
            <w:r w:rsidR="00E1079D">
              <w:t>19/6/23</w:t>
            </w:r>
          </w:p>
        </w:tc>
        <w:tc>
          <w:tcPr>
            <w:tcW w:w="1343" w:type="pct"/>
            <w:shd w:val="clear" w:color="auto" w:fill="FFFFFF" w:themeFill="background1"/>
          </w:tcPr>
          <w:p w:rsidR="007874AC" w:rsidRPr="001C67FB" w:rsidRDefault="00CE243D" w:rsidP="007874AC">
            <w:r>
              <w:t>Active Wrexham Activity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7874AC" w:rsidRPr="00B55C79" w:rsidRDefault="003B3F98" w:rsidP="007874AC">
            <w:r>
              <w:t>6pm – 8</w:t>
            </w:r>
            <w:r w:rsidR="007874AC">
              <w:t>pm</w:t>
            </w:r>
          </w:p>
        </w:tc>
        <w:tc>
          <w:tcPr>
            <w:tcW w:w="1364" w:type="pct"/>
            <w:shd w:val="clear" w:color="auto" w:fill="FFFFFF" w:themeFill="background1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193F33">
        <w:trPr>
          <w:trHeight w:val="301"/>
        </w:trPr>
        <w:tc>
          <w:tcPr>
            <w:tcW w:w="1166" w:type="pct"/>
          </w:tcPr>
          <w:p w:rsidR="007874AC" w:rsidRPr="001C67FB" w:rsidRDefault="007874AC" w:rsidP="00FA53DF">
            <w:r>
              <w:t xml:space="preserve">Wednesday </w:t>
            </w:r>
            <w:r w:rsidR="00E1079D">
              <w:t>21/6/23</w:t>
            </w:r>
          </w:p>
        </w:tc>
        <w:tc>
          <w:tcPr>
            <w:tcW w:w="1343" w:type="pct"/>
          </w:tcPr>
          <w:p w:rsidR="007874AC" w:rsidRPr="00090992" w:rsidRDefault="00CE243D" w:rsidP="007874AC">
            <w:r>
              <w:t>Active Wrexham Activity</w:t>
            </w:r>
          </w:p>
        </w:tc>
        <w:tc>
          <w:tcPr>
            <w:tcW w:w="1127" w:type="pct"/>
            <w:vAlign w:val="center"/>
          </w:tcPr>
          <w:p w:rsidR="007874AC" w:rsidRPr="00B55C79" w:rsidRDefault="003B3F98" w:rsidP="007874AC">
            <w:r>
              <w:t>6pm – 8</w:t>
            </w:r>
            <w:r w:rsidR="007874AC">
              <w:t>pm</w:t>
            </w:r>
          </w:p>
        </w:tc>
        <w:tc>
          <w:tcPr>
            <w:tcW w:w="1364" w:type="pct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193F33">
        <w:trPr>
          <w:trHeight w:val="301"/>
        </w:trPr>
        <w:tc>
          <w:tcPr>
            <w:tcW w:w="1166" w:type="pct"/>
          </w:tcPr>
          <w:p w:rsidR="007874AC" w:rsidRPr="001C67FB" w:rsidRDefault="007874AC" w:rsidP="00FA53DF">
            <w:r>
              <w:t xml:space="preserve">Monday </w:t>
            </w:r>
            <w:r w:rsidR="00E1079D">
              <w:t>26/6/23</w:t>
            </w:r>
          </w:p>
        </w:tc>
        <w:tc>
          <w:tcPr>
            <w:tcW w:w="1343" w:type="pct"/>
          </w:tcPr>
          <w:p w:rsidR="007874AC" w:rsidRPr="00E33D61" w:rsidRDefault="00E1079D" w:rsidP="007874AC">
            <w:r>
              <w:t>Youth Work Week</w:t>
            </w:r>
          </w:p>
        </w:tc>
        <w:tc>
          <w:tcPr>
            <w:tcW w:w="1127" w:type="pct"/>
            <w:vAlign w:val="center"/>
          </w:tcPr>
          <w:p w:rsidR="007874AC" w:rsidRPr="00B55C79" w:rsidRDefault="003B3F98" w:rsidP="007874AC">
            <w:r>
              <w:t>6pm – 8</w:t>
            </w:r>
            <w:r w:rsidR="007874AC">
              <w:t>pm</w:t>
            </w:r>
          </w:p>
        </w:tc>
        <w:tc>
          <w:tcPr>
            <w:tcW w:w="1364" w:type="pct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193F33">
        <w:trPr>
          <w:trHeight w:val="301"/>
        </w:trPr>
        <w:tc>
          <w:tcPr>
            <w:tcW w:w="1166" w:type="pct"/>
          </w:tcPr>
          <w:p w:rsidR="00250C63" w:rsidRPr="001C67FB" w:rsidRDefault="007874AC" w:rsidP="00FA53DF">
            <w:r>
              <w:t xml:space="preserve">Wednesday </w:t>
            </w:r>
            <w:r w:rsidR="00E1079D">
              <w:t>28/6/23</w:t>
            </w:r>
          </w:p>
        </w:tc>
        <w:tc>
          <w:tcPr>
            <w:tcW w:w="1343" w:type="pct"/>
          </w:tcPr>
          <w:p w:rsidR="00250C63" w:rsidRPr="00E33D61" w:rsidRDefault="00E1079D" w:rsidP="00250C63">
            <w:r>
              <w:t>Youth Work Week</w:t>
            </w:r>
          </w:p>
        </w:tc>
        <w:tc>
          <w:tcPr>
            <w:tcW w:w="1127" w:type="pct"/>
            <w:vAlign w:val="center"/>
          </w:tcPr>
          <w:p w:rsidR="007874AC" w:rsidRPr="00B55C79" w:rsidRDefault="003B3F98" w:rsidP="007874AC">
            <w:r>
              <w:t>6pm – 8</w:t>
            </w:r>
            <w:r w:rsidR="007874AC">
              <w:t>pm</w:t>
            </w:r>
          </w:p>
        </w:tc>
        <w:tc>
          <w:tcPr>
            <w:tcW w:w="1364" w:type="pct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193F33">
        <w:trPr>
          <w:trHeight w:val="301"/>
        </w:trPr>
        <w:tc>
          <w:tcPr>
            <w:tcW w:w="1166" w:type="pct"/>
          </w:tcPr>
          <w:p w:rsidR="007874AC" w:rsidRPr="001C67FB" w:rsidRDefault="007874AC" w:rsidP="00FA53DF">
            <w:r>
              <w:t xml:space="preserve">Monday </w:t>
            </w:r>
            <w:r w:rsidR="00E1079D">
              <w:t>3/7/23</w:t>
            </w:r>
          </w:p>
        </w:tc>
        <w:tc>
          <w:tcPr>
            <w:tcW w:w="1343" w:type="pct"/>
          </w:tcPr>
          <w:p w:rsidR="007874AC" w:rsidRPr="00E33D61" w:rsidRDefault="00CE243D" w:rsidP="007874AC">
            <w:proofErr w:type="spellStart"/>
            <w:r>
              <w:t>Pom</w:t>
            </w:r>
            <w:proofErr w:type="spellEnd"/>
            <w:r>
              <w:t xml:space="preserve"> </w:t>
            </w:r>
            <w:proofErr w:type="spellStart"/>
            <w:r>
              <w:t>Pom</w:t>
            </w:r>
            <w:proofErr w:type="spellEnd"/>
            <w:r>
              <w:t xml:space="preserve"> Making</w:t>
            </w:r>
          </w:p>
        </w:tc>
        <w:tc>
          <w:tcPr>
            <w:tcW w:w="1127" w:type="pct"/>
            <w:vAlign w:val="center"/>
          </w:tcPr>
          <w:p w:rsidR="007874AC" w:rsidRPr="00B55C79" w:rsidRDefault="003B3F98" w:rsidP="007874AC">
            <w:r>
              <w:t>6pm – 8</w:t>
            </w:r>
            <w:r w:rsidR="007874AC">
              <w:t>pm</w:t>
            </w:r>
          </w:p>
        </w:tc>
        <w:tc>
          <w:tcPr>
            <w:tcW w:w="1364" w:type="pct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5841B6">
        <w:trPr>
          <w:trHeight w:val="301"/>
        </w:trPr>
        <w:tc>
          <w:tcPr>
            <w:tcW w:w="1166" w:type="pct"/>
            <w:shd w:val="clear" w:color="auto" w:fill="auto"/>
          </w:tcPr>
          <w:p w:rsidR="007874AC" w:rsidRPr="001C67FB" w:rsidRDefault="007874AC" w:rsidP="00FA53DF">
            <w:r>
              <w:t xml:space="preserve">Wednesday </w:t>
            </w:r>
            <w:r w:rsidR="00E1079D">
              <w:t>5/7/23</w:t>
            </w:r>
          </w:p>
        </w:tc>
        <w:tc>
          <w:tcPr>
            <w:tcW w:w="1343" w:type="pct"/>
            <w:shd w:val="clear" w:color="auto" w:fill="auto"/>
          </w:tcPr>
          <w:p w:rsidR="007874AC" w:rsidRPr="00E33D61" w:rsidRDefault="00CE243D" w:rsidP="007874AC">
            <w:r>
              <w:t>Trip TBC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874AC" w:rsidRPr="00B55C79" w:rsidRDefault="003B3F98" w:rsidP="007874AC">
            <w:r>
              <w:t>6pm – 8</w:t>
            </w:r>
            <w:r w:rsidR="007874AC">
              <w:t>pm</w:t>
            </w:r>
          </w:p>
        </w:tc>
        <w:tc>
          <w:tcPr>
            <w:tcW w:w="1364" w:type="pct"/>
            <w:shd w:val="clear" w:color="auto" w:fill="auto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013F2C" w:rsidTr="002E52EF">
        <w:trPr>
          <w:trHeight w:val="301"/>
        </w:trPr>
        <w:tc>
          <w:tcPr>
            <w:tcW w:w="1166" w:type="pct"/>
          </w:tcPr>
          <w:p w:rsidR="007874AC" w:rsidRPr="001C67FB" w:rsidRDefault="007874AC" w:rsidP="00FA53DF">
            <w:r>
              <w:t xml:space="preserve">Monday </w:t>
            </w:r>
            <w:r w:rsidR="00E1079D">
              <w:t>10/7/23</w:t>
            </w:r>
          </w:p>
        </w:tc>
        <w:tc>
          <w:tcPr>
            <w:tcW w:w="1343" w:type="pct"/>
          </w:tcPr>
          <w:p w:rsidR="007874AC" w:rsidRPr="00E33D61" w:rsidRDefault="007A125A" w:rsidP="007874AC">
            <w:r>
              <w:t>Closed For Program Planning</w:t>
            </w:r>
          </w:p>
        </w:tc>
        <w:tc>
          <w:tcPr>
            <w:tcW w:w="1127" w:type="pct"/>
            <w:vAlign w:val="center"/>
          </w:tcPr>
          <w:p w:rsidR="007874AC" w:rsidRPr="00B55C79" w:rsidRDefault="003B3F98" w:rsidP="007874AC">
            <w:r>
              <w:t>6pm – 8</w:t>
            </w:r>
            <w:r w:rsidR="007874AC">
              <w:t>pm</w:t>
            </w:r>
          </w:p>
        </w:tc>
        <w:tc>
          <w:tcPr>
            <w:tcW w:w="1364" w:type="pct"/>
          </w:tcPr>
          <w:p w:rsidR="007874AC" w:rsidRPr="00B55C79" w:rsidRDefault="007874AC" w:rsidP="007874AC">
            <w:r>
              <w:t>George Edwards Hall</w:t>
            </w:r>
          </w:p>
        </w:tc>
      </w:tr>
      <w:tr w:rsidR="007874AC" w:rsidRPr="00B55C79" w:rsidTr="0033050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Pr="001C67FB" w:rsidRDefault="007874AC" w:rsidP="00FA53DF">
            <w:r>
              <w:t xml:space="preserve">Wednesday </w:t>
            </w:r>
            <w:r w:rsidR="00E1079D">
              <w:t>12/7/23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Pr="00E33D61" w:rsidRDefault="007A125A" w:rsidP="007874AC">
            <w:r>
              <w:t>Party Night With Food, With Music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874AC" w:rsidRPr="00B55C79" w:rsidRDefault="003B3F98" w:rsidP="007874AC"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874AC" w:rsidRPr="00B55C79" w:rsidRDefault="003B3F98" w:rsidP="003B3F98">
            <w:pPr>
              <w:jc w:val="both"/>
            </w:pPr>
            <w:r>
              <w:t>George Edwards Hall</w:t>
            </w:r>
          </w:p>
        </w:tc>
      </w:tr>
      <w:tr w:rsidR="003B3F98" w:rsidRPr="00B55C79" w:rsidTr="0033050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3F98" w:rsidRDefault="003B3F98" w:rsidP="003B3F98">
            <w:r>
              <w:t xml:space="preserve">Monday </w:t>
            </w:r>
          </w:p>
          <w:p w:rsidR="003B3F98" w:rsidRDefault="003B3F98" w:rsidP="00473162">
            <w:r>
              <w:t>1</w:t>
            </w:r>
            <w:r w:rsidR="00473162">
              <w:t>7</w:t>
            </w:r>
            <w:bookmarkStart w:id="0" w:name="_GoBack"/>
            <w:bookmarkEnd w:id="0"/>
            <w:r>
              <w:t>/7/23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3F98" w:rsidRDefault="003B3F98" w:rsidP="007874AC"/>
          <w:p w:rsidR="003B3F98" w:rsidRDefault="003B3F98" w:rsidP="007874AC">
            <w:r>
              <w:t>Closed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B3F98" w:rsidRDefault="003B3F98" w:rsidP="007874AC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3F98" w:rsidRDefault="003B3F98" w:rsidP="003B3F98">
            <w:pPr>
              <w:jc w:val="both"/>
            </w:pPr>
          </w:p>
        </w:tc>
      </w:tr>
      <w:tr w:rsidR="003B3F98" w:rsidRPr="00B55C79" w:rsidTr="0033050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3F98" w:rsidRDefault="003B3F98" w:rsidP="00FA53DF">
            <w:r>
              <w:t>Wednesday</w:t>
            </w:r>
          </w:p>
          <w:p w:rsidR="003B3F98" w:rsidRDefault="003B3F98" w:rsidP="00FA53DF">
            <w:r>
              <w:t>19/07/23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3F98" w:rsidRDefault="003B3F98" w:rsidP="007874AC"/>
          <w:p w:rsidR="003B3F98" w:rsidRDefault="003B3F98" w:rsidP="007874AC">
            <w:r>
              <w:t>Closed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B3F98" w:rsidRDefault="003B3F98" w:rsidP="007874AC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B3F98" w:rsidRDefault="003B3F98" w:rsidP="003B3F98">
            <w:pPr>
              <w:jc w:val="both"/>
            </w:pPr>
          </w:p>
        </w:tc>
      </w:tr>
    </w:tbl>
    <w:p w:rsidR="00250C63" w:rsidRDefault="00250C63" w:rsidP="00D22475"/>
    <w:p w:rsidR="00C76BF0" w:rsidRPr="00807842" w:rsidRDefault="00C76BF0" w:rsidP="00D22475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D22475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D22475">
      <w:r>
        <w:separator/>
      </w:r>
    </w:p>
  </w:endnote>
  <w:endnote w:type="continuationSeparator" w:id="0">
    <w:p w:rsidR="00566903" w:rsidRDefault="00566903" w:rsidP="00D22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D22475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D22475">
      <w:r>
        <w:separator/>
      </w:r>
    </w:p>
  </w:footnote>
  <w:footnote w:type="continuationSeparator" w:id="0">
    <w:p w:rsidR="00566903" w:rsidRDefault="00566903" w:rsidP="00D224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D22475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D2247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D22475">
    <w:pPr>
      <w:pStyle w:val="Header"/>
    </w:pPr>
  </w:p>
  <w:p w:rsidR="00F86700" w:rsidRDefault="005C00E8" w:rsidP="00D22475">
    <w:pPr>
      <w:pStyle w:val="Header"/>
    </w:pPr>
    <w:r>
      <w:t xml:space="preserve">                               </w:t>
    </w:r>
  </w:p>
  <w:p w:rsidR="00F86700" w:rsidRDefault="00F86700" w:rsidP="00D22475">
    <w:pPr>
      <w:pStyle w:val="Header"/>
    </w:pPr>
  </w:p>
  <w:p w:rsidR="00DC2E54" w:rsidRDefault="00DC2E54" w:rsidP="00D224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411C5"/>
    <w:rsid w:val="0006190D"/>
    <w:rsid w:val="00070707"/>
    <w:rsid w:val="0007554E"/>
    <w:rsid w:val="00076EAF"/>
    <w:rsid w:val="00083953"/>
    <w:rsid w:val="00085CF0"/>
    <w:rsid w:val="0008778D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50C63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27219"/>
    <w:rsid w:val="0033050F"/>
    <w:rsid w:val="00335E4F"/>
    <w:rsid w:val="00362E17"/>
    <w:rsid w:val="00367CB3"/>
    <w:rsid w:val="00374343"/>
    <w:rsid w:val="00382CAD"/>
    <w:rsid w:val="003A4BB0"/>
    <w:rsid w:val="003B29D8"/>
    <w:rsid w:val="003B3F98"/>
    <w:rsid w:val="003C02F7"/>
    <w:rsid w:val="003C532A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3162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120F0"/>
    <w:rsid w:val="00535C01"/>
    <w:rsid w:val="0055449E"/>
    <w:rsid w:val="00557E65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22D4B"/>
    <w:rsid w:val="0063327B"/>
    <w:rsid w:val="00636651"/>
    <w:rsid w:val="00645FFA"/>
    <w:rsid w:val="00676666"/>
    <w:rsid w:val="0067694B"/>
    <w:rsid w:val="00685153"/>
    <w:rsid w:val="00686A0E"/>
    <w:rsid w:val="00686CB1"/>
    <w:rsid w:val="006A0459"/>
    <w:rsid w:val="006B04FD"/>
    <w:rsid w:val="006B12B6"/>
    <w:rsid w:val="006B2FF1"/>
    <w:rsid w:val="006B31EB"/>
    <w:rsid w:val="006E02C0"/>
    <w:rsid w:val="006E711B"/>
    <w:rsid w:val="00710026"/>
    <w:rsid w:val="00715184"/>
    <w:rsid w:val="00721B24"/>
    <w:rsid w:val="007244A9"/>
    <w:rsid w:val="007428C7"/>
    <w:rsid w:val="00754518"/>
    <w:rsid w:val="00775A50"/>
    <w:rsid w:val="007764CA"/>
    <w:rsid w:val="007874AC"/>
    <w:rsid w:val="007A125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0184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8E63C6"/>
    <w:rsid w:val="00924952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009FA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243D"/>
    <w:rsid w:val="00CE7834"/>
    <w:rsid w:val="00D22475"/>
    <w:rsid w:val="00D309C3"/>
    <w:rsid w:val="00D33177"/>
    <w:rsid w:val="00D4312D"/>
    <w:rsid w:val="00D87A85"/>
    <w:rsid w:val="00D969FD"/>
    <w:rsid w:val="00DB0570"/>
    <w:rsid w:val="00DC2E54"/>
    <w:rsid w:val="00DC3EFE"/>
    <w:rsid w:val="00DC4B62"/>
    <w:rsid w:val="00DD18A6"/>
    <w:rsid w:val="00DE3C04"/>
    <w:rsid w:val="00DE6737"/>
    <w:rsid w:val="00DF2636"/>
    <w:rsid w:val="00DF3E74"/>
    <w:rsid w:val="00DF4D3E"/>
    <w:rsid w:val="00E04ED5"/>
    <w:rsid w:val="00E1079D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53DF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."/>
  <w:listSeparator w:val=","/>
  <w14:docId w14:val="27747A87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D22475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45C24-5A9A-4506-9239-AD0427600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24</TotalTime>
  <Pages>2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Jessica Zanirato</cp:lastModifiedBy>
  <cp:revision>10</cp:revision>
  <cp:lastPrinted>2019-01-21T20:21:00Z</cp:lastPrinted>
  <dcterms:created xsi:type="dcterms:W3CDTF">2023-03-14T19:04:00Z</dcterms:created>
  <dcterms:modified xsi:type="dcterms:W3CDTF">2023-03-30T15:13:00Z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