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905A90">
      <w:pPr>
        <w:pStyle w:val="Title"/>
      </w:pPr>
      <w:proofErr w:type="spellStart"/>
      <w:r w:rsidRPr="0096541E">
        <w:t>Programme</w:t>
      </w:r>
      <w:proofErr w:type="spellEnd"/>
      <w:r w:rsidRPr="0096541E">
        <w:t xml:space="preserve"> for </w:t>
      </w:r>
      <w:r w:rsidR="000B62C5">
        <w:t>Coedpoeth</w:t>
      </w:r>
      <w:r w:rsidR="00B81521" w:rsidRPr="0096541E">
        <w:t xml:space="preserve"> </w:t>
      </w:r>
      <w:r w:rsidR="00A17D95" w:rsidRPr="0096541E">
        <w:t>Youth Provision</w:t>
      </w:r>
    </w:p>
    <w:p w:rsidR="00C76BF0" w:rsidRPr="00013F2C" w:rsidRDefault="00544CDB" w:rsidP="00905A90">
      <w:pPr>
        <w:pStyle w:val="Title"/>
      </w:pPr>
      <w:r>
        <w:t>May 2023 - August 2023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905A9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05A9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05A9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905A90">
            <w:pPr>
              <w:pStyle w:val="TableHeader"/>
            </w:pPr>
            <w:r w:rsidRPr="00013F2C">
              <w:t>Location</w:t>
            </w:r>
          </w:p>
        </w:tc>
      </w:tr>
      <w:tr w:rsidR="000C5BD7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0C5BD7" w:rsidRPr="00BA29C4" w:rsidRDefault="000C5BD7" w:rsidP="00905A90">
            <w:pPr>
              <w:pStyle w:val="TableHeader"/>
            </w:pPr>
            <w:r w:rsidRPr="00BA29C4">
              <w:t>Mon 17/4/23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0C5BD7" w:rsidRPr="00BA29C4" w:rsidRDefault="009C17F5" w:rsidP="00905A90">
            <w:pPr>
              <w:pStyle w:val="TableHeader"/>
            </w:pPr>
            <w:r>
              <w:t>Pizzas on the fire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0C5BD7" w:rsidRPr="00BA29C4" w:rsidRDefault="000C5BD7" w:rsidP="00905A90">
            <w:r w:rsidRPr="00BA29C4">
              <w:t>18:00-20:00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0C5BD7" w:rsidRPr="00BA29C4" w:rsidRDefault="000C5BD7" w:rsidP="00905A90">
            <w:r w:rsidRPr="00BA29C4">
              <w:t>Coedpoeth Container</w:t>
            </w:r>
          </w:p>
          <w:p w:rsidR="000C5BD7" w:rsidRPr="00BA29C4" w:rsidRDefault="000C5BD7" w:rsidP="00905A90">
            <w:proofErr w:type="spellStart"/>
            <w:r w:rsidRPr="00BA29C4">
              <w:t>Adwy</w:t>
            </w:r>
            <w:proofErr w:type="spellEnd"/>
            <w:r w:rsidRPr="00BA29C4">
              <w:t xml:space="preserve"> Field</w:t>
            </w:r>
          </w:p>
        </w:tc>
      </w:tr>
      <w:tr w:rsidR="000C5BD7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0C5BD7" w:rsidRPr="00BA29C4" w:rsidRDefault="000C5BD7" w:rsidP="00905A90">
            <w:pPr>
              <w:pStyle w:val="TableHeader"/>
            </w:pPr>
            <w:r w:rsidRPr="00BA29C4">
              <w:t xml:space="preserve">Mon 24/4/23 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0C5BD7" w:rsidRPr="00BA29C4" w:rsidRDefault="000C5BD7" w:rsidP="00905A90">
            <w:pPr>
              <w:pStyle w:val="TableHeader"/>
            </w:pPr>
            <w:r w:rsidRPr="00BA29C4">
              <w:t xml:space="preserve">Dance off for international </w:t>
            </w:r>
            <w:r w:rsidR="00E67AB1">
              <w:t xml:space="preserve">Dance </w:t>
            </w:r>
            <w:r w:rsidRPr="00BA29C4">
              <w:t>day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0C5BD7" w:rsidRPr="00BA29C4" w:rsidRDefault="000C5BD7" w:rsidP="00905A90">
            <w:r w:rsidRPr="00BA29C4">
              <w:t>18:00-20:00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0C5BD7" w:rsidRPr="00BA29C4" w:rsidRDefault="000C5BD7" w:rsidP="00905A90">
            <w:r w:rsidRPr="00BA29C4">
              <w:t>Coedpoeth Container</w:t>
            </w:r>
          </w:p>
          <w:p w:rsidR="000C5BD7" w:rsidRPr="00BA29C4" w:rsidRDefault="000C5BD7" w:rsidP="00905A90">
            <w:proofErr w:type="spellStart"/>
            <w:r w:rsidRPr="00BA29C4">
              <w:t>Adwy</w:t>
            </w:r>
            <w:proofErr w:type="spellEnd"/>
            <w:r w:rsidRPr="00BA29C4">
              <w:t xml:space="preserve"> Field</w:t>
            </w:r>
          </w:p>
        </w:tc>
      </w:tr>
      <w:tr w:rsidR="00BF55BA" w:rsidRPr="00013F2C" w:rsidTr="007D799D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BF55BA" w:rsidRPr="000D241E" w:rsidRDefault="007D799D" w:rsidP="00905A90">
            <w:pPr>
              <w:pStyle w:val="TableHeader"/>
            </w:pPr>
            <w:r>
              <w:t>Mon</w:t>
            </w:r>
            <w:r w:rsidR="00C751D9">
              <w:t xml:space="preserve"> 1/5/2</w:t>
            </w:r>
            <w:r>
              <w:t>3</w:t>
            </w:r>
          </w:p>
        </w:tc>
        <w:tc>
          <w:tcPr>
            <w:tcW w:w="1343" w:type="pct"/>
            <w:shd w:val="clear" w:color="auto" w:fill="E5B8B7" w:themeFill="accent2" w:themeFillTint="66"/>
          </w:tcPr>
          <w:p w:rsidR="00B81521" w:rsidRPr="008A0363" w:rsidRDefault="007D799D" w:rsidP="00905A90">
            <w:r>
              <w:t>Bank Holiday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BF55BA" w:rsidRDefault="00BF55BA" w:rsidP="00905A90"/>
        </w:tc>
        <w:tc>
          <w:tcPr>
            <w:tcW w:w="1364" w:type="pct"/>
            <w:shd w:val="clear" w:color="auto" w:fill="E5B8B7" w:themeFill="accent2" w:themeFillTint="66"/>
          </w:tcPr>
          <w:p w:rsidR="000B62C5" w:rsidRPr="00B55C79" w:rsidRDefault="000B62C5" w:rsidP="00905A90"/>
        </w:tc>
      </w:tr>
      <w:tr w:rsidR="00BF55BA" w:rsidRPr="00013F2C" w:rsidTr="007D799D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BF55BA" w:rsidRPr="001C67FB" w:rsidRDefault="0096541E" w:rsidP="00905A90">
            <w:r>
              <w:t xml:space="preserve">Mon </w:t>
            </w:r>
            <w:r w:rsidR="00C751D9">
              <w:t>8 / 5 / 23</w:t>
            </w:r>
          </w:p>
        </w:tc>
        <w:tc>
          <w:tcPr>
            <w:tcW w:w="1343" w:type="pct"/>
            <w:shd w:val="clear" w:color="auto" w:fill="E5B8B7" w:themeFill="accent2" w:themeFillTint="66"/>
          </w:tcPr>
          <w:p w:rsidR="00BF55BA" w:rsidRDefault="007D799D" w:rsidP="00905A90">
            <w:r>
              <w:t>Bank Holiday</w:t>
            </w:r>
          </w:p>
          <w:p w:rsidR="00862559" w:rsidRPr="001C67FB" w:rsidRDefault="00862559" w:rsidP="00905A90">
            <w:r>
              <w:t>King Charles III Coronation day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BF55BA" w:rsidRDefault="00BF55BA" w:rsidP="00905A90"/>
        </w:tc>
        <w:tc>
          <w:tcPr>
            <w:tcW w:w="1364" w:type="pct"/>
            <w:shd w:val="clear" w:color="auto" w:fill="E5B8B7" w:themeFill="accent2" w:themeFillTint="66"/>
          </w:tcPr>
          <w:p w:rsidR="00BF55BA" w:rsidRDefault="00BF55BA" w:rsidP="00905A90"/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905A90">
            <w:r>
              <w:t xml:space="preserve">Mon </w:t>
            </w:r>
            <w:r w:rsidR="00C751D9">
              <w:t>15 / 5 / 23</w:t>
            </w:r>
          </w:p>
        </w:tc>
        <w:tc>
          <w:tcPr>
            <w:tcW w:w="1343" w:type="pct"/>
            <w:shd w:val="clear" w:color="auto" w:fill="auto"/>
          </w:tcPr>
          <w:p w:rsidR="009C17F5" w:rsidRDefault="00B0385F" w:rsidP="00905A90">
            <w:r w:rsidRPr="006268B4">
              <w:rPr>
                <w:highlight w:val="yellow"/>
              </w:rPr>
              <w:t>Graffiti art session with Andy</w:t>
            </w:r>
            <w:r>
              <w:t xml:space="preserve"> </w:t>
            </w:r>
          </w:p>
          <w:p w:rsidR="009C17F5" w:rsidRDefault="009C17F5" w:rsidP="00905A90"/>
        </w:tc>
        <w:tc>
          <w:tcPr>
            <w:tcW w:w="1127" w:type="pct"/>
            <w:shd w:val="clear" w:color="auto" w:fill="auto"/>
          </w:tcPr>
          <w:p w:rsidR="00BF55BA" w:rsidRDefault="000C5BD7" w:rsidP="00905A90">
            <w:r>
              <w:t>18:00-20:0</w:t>
            </w:r>
            <w:r w:rsidR="00BF55BA" w:rsidRPr="00334840">
              <w:t>0</w:t>
            </w:r>
          </w:p>
        </w:tc>
        <w:tc>
          <w:tcPr>
            <w:tcW w:w="1364" w:type="pct"/>
            <w:shd w:val="clear" w:color="auto" w:fill="auto"/>
          </w:tcPr>
          <w:p w:rsidR="000B62C5" w:rsidRDefault="000B62C5" w:rsidP="00905A90">
            <w:r>
              <w:t>Coedpoeth Container</w:t>
            </w:r>
          </w:p>
          <w:p w:rsidR="00BF55BA" w:rsidRDefault="000B62C5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7D799D" w:rsidRPr="00013F2C" w:rsidTr="007D799D">
        <w:trPr>
          <w:trHeight w:val="301"/>
        </w:trPr>
        <w:tc>
          <w:tcPr>
            <w:tcW w:w="1166" w:type="pct"/>
            <w:shd w:val="clear" w:color="auto" w:fill="C2D69B" w:themeFill="accent3" w:themeFillTint="99"/>
          </w:tcPr>
          <w:p w:rsidR="007D799D" w:rsidRDefault="007D799D" w:rsidP="00905A90">
            <w:r>
              <w:t>Sat 20/5/23</w:t>
            </w:r>
          </w:p>
        </w:tc>
        <w:tc>
          <w:tcPr>
            <w:tcW w:w="1343" w:type="pct"/>
            <w:shd w:val="clear" w:color="auto" w:fill="C2D69B" w:themeFill="accent3" w:themeFillTint="99"/>
          </w:tcPr>
          <w:p w:rsidR="007D799D" w:rsidRDefault="000C5BD7" w:rsidP="00905A90">
            <w:proofErr w:type="spellStart"/>
            <w:r>
              <w:t>Blackpool</w:t>
            </w:r>
            <w:proofErr w:type="spellEnd"/>
            <w:r>
              <w:t xml:space="preserve"> Pleasure Beach </w:t>
            </w:r>
          </w:p>
        </w:tc>
        <w:tc>
          <w:tcPr>
            <w:tcW w:w="1127" w:type="pct"/>
            <w:shd w:val="clear" w:color="auto" w:fill="C2D69B" w:themeFill="accent3" w:themeFillTint="99"/>
          </w:tcPr>
          <w:p w:rsidR="007D799D" w:rsidRPr="00334840" w:rsidRDefault="000C5BD7" w:rsidP="00905A90">
            <w:r>
              <w:t xml:space="preserve">TBC </w:t>
            </w:r>
          </w:p>
        </w:tc>
        <w:tc>
          <w:tcPr>
            <w:tcW w:w="1364" w:type="pct"/>
            <w:shd w:val="clear" w:color="auto" w:fill="C2D69B" w:themeFill="accent3" w:themeFillTint="99"/>
          </w:tcPr>
          <w:p w:rsidR="007D799D" w:rsidRDefault="000C5BD7" w:rsidP="00905A90">
            <w:proofErr w:type="spellStart"/>
            <w:r>
              <w:t>Blackpool</w:t>
            </w:r>
            <w:proofErr w:type="spellEnd"/>
            <w:r>
              <w:t xml:space="preserve"> </w:t>
            </w:r>
          </w:p>
        </w:tc>
      </w:tr>
      <w:tr w:rsidR="00BF55BA" w:rsidRPr="00013F2C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96541E" w:rsidP="00905A90">
            <w:r>
              <w:t>Mon</w:t>
            </w:r>
            <w:r w:rsidR="00C751D9">
              <w:t xml:space="preserve"> 22 / 5 / 23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1E3225" w:rsidP="001E3225">
            <w:r>
              <w:t xml:space="preserve">Young people’s </w:t>
            </w:r>
            <w:proofErr w:type="spellStart"/>
            <w:r>
              <w:t>programme</w:t>
            </w:r>
            <w:proofErr w:type="spellEnd"/>
            <w:r>
              <w:t xml:space="preserve"> planning &amp; pizza</w:t>
            </w:r>
          </w:p>
        </w:tc>
        <w:tc>
          <w:tcPr>
            <w:tcW w:w="1127" w:type="pct"/>
            <w:shd w:val="clear" w:color="auto" w:fill="auto"/>
          </w:tcPr>
          <w:p w:rsidR="00BF55BA" w:rsidRDefault="000C5BD7" w:rsidP="00905A90">
            <w:r>
              <w:t>18:00-20:0</w:t>
            </w:r>
            <w:r w:rsidRPr="00334840">
              <w:t>0</w:t>
            </w:r>
          </w:p>
        </w:tc>
        <w:tc>
          <w:tcPr>
            <w:tcW w:w="1364" w:type="pct"/>
            <w:shd w:val="clear" w:color="auto" w:fill="auto"/>
          </w:tcPr>
          <w:p w:rsidR="000B62C5" w:rsidRDefault="000B62C5" w:rsidP="00905A90">
            <w:r>
              <w:t>Coedpoeth Container</w:t>
            </w:r>
          </w:p>
          <w:p w:rsidR="00BF55BA" w:rsidRDefault="000B62C5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  <w:p w:rsidR="006268B4" w:rsidRDefault="006268B4" w:rsidP="00905A90"/>
        </w:tc>
      </w:tr>
      <w:tr w:rsidR="00BF55BA" w:rsidRPr="00013F2C" w:rsidTr="007D799D">
        <w:trPr>
          <w:trHeight w:val="301"/>
        </w:trPr>
        <w:tc>
          <w:tcPr>
            <w:tcW w:w="1166" w:type="pct"/>
            <w:shd w:val="clear" w:color="auto" w:fill="8DB3E2" w:themeFill="text2" w:themeFillTint="66"/>
          </w:tcPr>
          <w:p w:rsidR="00BF55BA" w:rsidRPr="0096541E" w:rsidRDefault="00BF55BA" w:rsidP="00905A90">
            <w:r w:rsidRPr="0096541E">
              <w:t xml:space="preserve">Mon </w:t>
            </w:r>
            <w:r w:rsidR="00B657B9">
              <w:t>29 / 5</w:t>
            </w:r>
            <w:r w:rsidR="00C751D9">
              <w:t xml:space="preserve"> /</w:t>
            </w:r>
            <w:r w:rsidR="00B657B9">
              <w:t xml:space="preserve"> 23</w:t>
            </w:r>
          </w:p>
        </w:tc>
        <w:tc>
          <w:tcPr>
            <w:tcW w:w="1343" w:type="pct"/>
            <w:shd w:val="clear" w:color="auto" w:fill="8DB3E2" w:themeFill="text2" w:themeFillTint="66"/>
          </w:tcPr>
          <w:p w:rsidR="00F35807" w:rsidRPr="00090992" w:rsidRDefault="007D799D" w:rsidP="00905A90">
            <w:r>
              <w:t>Half Term</w:t>
            </w:r>
          </w:p>
        </w:tc>
        <w:tc>
          <w:tcPr>
            <w:tcW w:w="1127" w:type="pct"/>
            <w:shd w:val="clear" w:color="auto" w:fill="8DB3E2" w:themeFill="text2" w:themeFillTint="66"/>
          </w:tcPr>
          <w:p w:rsidR="00BF55BA" w:rsidRDefault="00BF55BA" w:rsidP="00905A90"/>
        </w:tc>
        <w:tc>
          <w:tcPr>
            <w:tcW w:w="1364" w:type="pct"/>
            <w:shd w:val="clear" w:color="auto" w:fill="8DB3E2" w:themeFill="text2" w:themeFillTint="66"/>
          </w:tcPr>
          <w:p w:rsidR="00BF55BA" w:rsidRDefault="00BF55BA" w:rsidP="00905A90"/>
        </w:tc>
      </w:tr>
      <w:tr w:rsidR="000C5BD7" w:rsidRPr="00013F2C" w:rsidTr="006E4E38">
        <w:trPr>
          <w:trHeight w:val="301"/>
        </w:trPr>
        <w:tc>
          <w:tcPr>
            <w:tcW w:w="1166" w:type="pct"/>
          </w:tcPr>
          <w:p w:rsidR="000C5BD7" w:rsidRPr="001C67FB" w:rsidRDefault="000C5BD7" w:rsidP="00905A90">
            <w:r>
              <w:t>Mon 01 / 6 / 23</w:t>
            </w:r>
          </w:p>
        </w:tc>
        <w:tc>
          <w:tcPr>
            <w:tcW w:w="1343" w:type="pct"/>
          </w:tcPr>
          <w:p w:rsidR="001E3225" w:rsidRDefault="001E3225" w:rsidP="001E3225">
            <w:r>
              <w:t xml:space="preserve">Closed – Staff </w:t>
            </w:r>
            <w:proofErr w:type="spellStart"/>
            <w:r>
              <w:t>programme</w:t>
            </w:r>
            <w:proofErr w:type="spellEnd"/>
            <w:r>
              <w:t xml:space="preserve"> planning </w:t>
            </w:r>
          </w:p>
          <w:p w:rsidR="000C5BD7" w:rsidRPr="00090992" w:rsidRDefault="000C5BD7" w:rsidP="00905A90"/>
        </w:tc>
        <w:tc>
          <w:tcPr>
            <w:tcW w:w="1127" w:type="pct"/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</w:tcPr>
          <w:p w:rsidR="000C5BD7" w:rsidRDefault="000C5BD7" w:rsidP="00905A90">
            <w:r>
              <w:t>Coedpoeth Container</w:t>
            </w:r>
          </w:p>
          <w:p w:rsidR="000C5BD7" w:rsidRDefault="000C5BD7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0C5BD7" w:rsidRPr="00013F2C" w:rsidTr="006F7B2C">
        <w:trPr>
          <w:trHeight w:val="301"/>
        </w:trPr>
        <w:tc>
          <w:tcPr>
            <w:tcW w:w="1166" w:type="pct"/>
          </w:tcPr>
          <w:p w:rsidR="000C5BD7" w:rsidRPr="001C67FB" w:rsidRDefault="000C5BD7" w:rsidP="00905A90">
            <w:r>
              <w:t>Mon 5 / 6 / 23</w:t>
            </w:r>
          </w:p>
        </w:tc>
        <w:tc>
          <w:tcPr>
            <w:tcW w:w="1343" w:type="pct"/>
          </w:tcPr>
          <w:p w:rsidR="006268B4" w:rsidRDefault="001E3225" w:rsidP="001E3225">
            <w:r>
              <w:t xml:space="preserve">Fire station visit @ Wrexham fire station </w:t>
            </w:r>
          </w:p>
          <w:p w:rsidR="001E3225" w:rsidRPr="00090992" w:rsidRDefault="001E3225" w:rsidP="001E3225"/>
        </w:tc>
        <w:tc>
          <w:tcPr>
            <w:tcW w:w="1127" w:type="pct"/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</w:tcPr>
          <w:p w:rsidR="000C5BD7" w:rsidRDefault="000C5BD7" w:rsidP="00905A90">
            <w:r>
              <w:t>Coedpoeth Container</w:t>
            </w:r>
          </w:p>
          <w:p w:rsidR="000C5BD7" w:rsidRDefault="000C5BD7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0C5BD7" w:rsidRPr="0096541E" w:rsidTr="000A4E8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0C5BD7" w:rsidRPr="001C67FB" w:rsidRDefault="000C5BD7" w:rsidP="00905A90">
            <w:r>
              <w:t>Mon 12 / 6 / 23</w:t>
            </w:r>
          </w:p>
        </w:tc>
        <w:tc>
          <w:tcPr>
            <w:tcW w:w="1343" w:type="pct"/>
            <w:shd w:val="clear" w:color="auto" w:fill="FFFFFF" w:themeFill="background1"/>
          </w:tcPr>
          <w:p w:rsidR="000C5BD7" w:rsidRDefault="00BB751F" w:rsidP="00BB751F">
            <w:r w:rsidRPr="00BB751F">
              <w:t>Creating design for youth work week</w:t>
            </w:r>
            <w:r w:rsidR="00BF6EF9">
              <w:t xml:space="preserve"> </w:t>
            </w:r>
          </w:p>
          <w:p w:rsidR="00BB751F" w:rsidRPr="003D1646" w:rsidRDefault="00BB751F" w:rsidP="00BB751F"/>
        </w:tc>
        <w:tc>
          <w:tcPr>
            <w:tcW w:w="1127" w:type="pct"/>
            <w:shd w:val="clear" w:color="auto" w:fill="FFFFFF" w:themeFill="background1"/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0C5BD7" w:rsidRDefault="00905A90" w:rsidP="00905A90">
            <w:r>
              <w:t xml:space="preserve">Odeon Wrexham </w:t>
            </w:r>
          </w:p>
          <w:p w:rsidR="00905A90" w:rsidRDefault="00905A90" w:rsidP="00905A90"/>
        </w:tc>
      </w:tr>
      <w:tr w:rsidR="00905A90" w:rsidRPr="00013F2C" w:rsidTr="000868F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905A90" w:rsidRPr="001C67FB" w:rsidRDefault="00905A90" w:rsidP="00905A90">
            <w:r>
              <w:lastRenderedPageBreak/>
              <w:t>Mon 19 / 6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05A90" w:rsidRPr="00E33D61" w:rsidRDefault="00BB751F" w:rsidP="00905A90">
            <w:r w:rsidRPr="00BB751F">
              <w:t>Cinema trip</w:t>
            </w:r>
          </w:p>
        </w:tc>
        <w:tc>
          <w:tcPr>
            <w:tcW w:w="1127" w:type="pct"/>
            <w:shd w:val="clear" w:color="auto" w:fill="FFFFFF" w:themeFill="background1"/>
          </w:tcPr>
          <w:p w:rsidR="00905A90" w:rsidRDefault="00905A90" w:rsidP="00905A90">
            <w:r w:rsidRPr="00A63138">
              <w:t>18:00-20:00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905A90" w:rsidRDefault="00905A90" w:rsidP="00905A90">
            <w:r>
              <w:t>Coedpoeth Container</w:t>
            </w:r>
          </w:p>
          <w:p w:rsidR="00905A90" w:rsidRDefault="00905A90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905A90" w:rsidRPr="00013F2C" w:rsidTr="000868F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905A90" w:rsidRDefault="00905A90" w:rsidP="00905A90">
            <w:r>
              <w:t xml:space="preserve">Sat 24/6/23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05A90" w:rsidRDefault="00905A90" w:rsidP="00905A90">
            <w:r>
              <w:t xml:space="preserve">Youth work week celebrations </w:t>
            </w:r>
          </w:p>
          <w:p w:rsidR="006268B4" w:rsidRDefault="006268B4" w:rsidP="00905A90"/>
        </w:tc>
        <w:tc>
          <w:tcPr>
            <w:tcW w:w="1127" w:type="pct"/>
            <w:shd w:val="clear" w:color="auto" w:fill="FFFFFF" w:themeFill="background1"/>
          </w:tcPr>
          <w:p w:rsidR="00905A90" w:rsidRPr="00A63138" w:rsidRDefault="00905A90" w:rsidP="00905A90">
            <w:r>
              <w:t xml:space="preserve">TBC </w:t>
            </w:r>
          </w:p>
        </w:tc>
        <w:tc>
          <w:tcPr>
            <w:tcW w:w="1364" w:type="pct"/>
            <w:shd w:val="clear" w:color="auto" w:fill="FFFFFF" w:themeFill="background1"/>
          </w:tcPr>
          <w:p w:rsidR="00905A90" w:rsidRDefault="00905A90" w:rsidP="00905A90">
            <w:r>
              <w:t xml:space="preserve">Wrexham city </w:t>
            </w:r>
            <w:proofErr w:type="spellStart"/>
            <w:r>
              <w:t>centre</w:t>
            </w:r>
            <w:proofErr w:type="spellEnd"/>
            <w:r>
              <w:t xml:space="preserve"> </w:t>
            </w:r>
          </w:p>
        </w:tc>
      </w:tr>
      <w:tr w:rsidR="00905A90" w:rsidRPr="00013F2C" w:rsidTr="000868F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905A90" w:rsidRPr="001C67FB" w:rsidRDefault="00905A90" w:rsidP="00905A90">
            <w:r>
              <w:t xml:space="preserve">   Mon 26 / 6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05A90" w:rsidRDefault="00905A90" w:rsidP="00905A90">
            <w:r>
              <w:t>Youth Work Week</w:t>
            </w:r>
          </w:p>
          <w:p w:rsidR="006268B4" w:rsidRDefault="006268B4" w:rsidP="00905A90"/>
        </w:tc>
        <w:tc>
          <w:tcPr>
            <w:tcW w:w="1127" w:type="pct"/>
          </w:tcPr>
          <w:p w:rsidR="00905A90" w:rsidRDefault="00905A90" w:rsidP="00905A90">
            <w:r w:rsidRPr="00A63138">
              <w:t>18:00-20:00</w:t>
            </w:r>
          </w:p>
        </w:tc>
        <w:tc>
          <w:tcPr>
            <w:tcW w:w="1364" w:type="pct"/>
          </w:tcPr>
          <w:p w:rsidR="00905A90" w:rsidRDefault="00905A90" w:rsidP="00905A90">
            <w:r>
              <w:t>Coedpoeth Container</w:t>
            </w:r>
          </w:p>
          <w:p w:rsidR="00905A90" w:rsidRDefault="00905A90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905A90" w:rsidRPr="00013F2C" w:rsidTr="000868F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905A90" w:rsidRDefault="00905A90" w:rsidP="00905A90">
            <w:r>
              <w:t>Fri 30</w:t>
            </w:r>
            <w:r>
              <w:rPr>
                <w:vertAlign w:val="superscript"/>
              </w:rPr>
              <w:t xml:space="preserve">/ </w:t>
            </w:r>
            <w:r>
              <w:t>6/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905A90" w:rsidRDefault="00905A90" w:rsidP="00905A90">
            <w:r>
              <w:t xml:space="preserve">Youth work awards </w:t>
            </w:r>
          </w:p>
        </w:tc>
        <w:tc>
          <w:tcPr>
            <w:tcW w:w="1127" w:type="pct"/>
          </w:tcPr>
          <w:p w:rsidR="00905A90" w:rsidRPr="00A63138" w:rsidRDefault="00905A90" w:rsidP="00905A90">
            <w:r>
              <w:t xml:space="preserve">TBC </w:t>
            </w:r>
          </w:p>
        </w:tc>
        <w:tc>
          <w:tcPr>
            <w:tcW w:w="1364" w:type="pct"/>
          </w:tcPr>
          <w:p w:rsidR="00905A90" w:rsidRDefault="00905A90" w:rsidP="00905A90">
            <w:r>
              <w:t xml:space="preserve">Ty </w:t>
            </w:r>
            <w:proofErr w:type="spellStart"/>
            <w:r>
              <w:t>Pawb</w:t>
            </w:r>
            <w:proofErr w:type="spellEnd"/>
            <w:r>
              <w:t xml:space="preserve"> </w:t>
            </w:r>
          </w:p>
          <w:p w:rsidR="00905A90" w:rsidRDefault="00905A90" w:rsidP="00905A90"/>
        </w:tc>
      </w:tr>
      <w:tr w:rsidR="000C5BD7" w:rsidRPr="00013F2C" w:rsidTr="00DA1231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0C5BD7" w:rsidRPr="00B81521" w:rsidRDefault="000C5BD7" w:rsidP="00905A90">
            <w:r w:rsidRPr="00B81521">
              <w:t xml:space="preserve">Mon </w:t>
            </w:r>
            <w:r>
              <w:t>3 / 7 / 23</w:t>
            </w:r>
          </w:p>
        </w:tc>
        <w:tc>
          <w:tcPr>
            <w:tcW w:w="1343" w:type="pct"/>
          </w:tcPr>
          <w:p w:rsidR="000C5BD7" w:rsidRPr="00B81521" w:rsidRDefault="00BF6EF9" w:rsidP="00905A90">
            <w:r>
              <w:t>4</w:t>
            </w:r>
            <w:r w:rsidRPr="00BF6EF9">
              <w:rPr>
                <w:vertAlign w:val="superscript"/>
              </w:rPr>
              <w:t>th</w:t>
            </w:r>
            <w:r>
              <w:t xml:space="preserve"> July celebrations</w:t>
            </w:r>
            <w:r w:rsidR="00905A90">
              <w:t xml:space="preserve"> </w:t>
            </w:r>
            <w:r>
              <w:t xml:space="preserve"> </w:t>
            </w:r>
          </w:p>
        </w:tc>
        <w:tc>
          <w:tcPr>
            <w:tcW w:w="1127" w:type="pct"/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</w:tcPr>
          <w:p w:rsidR="000C5BD7" w:rsidRDefault="000C5BD7" w:rsidP="00905A90">
            <w:r>
              <w:t>Coedpoeth Container</w:t>
            </w:r>
          </w:p>
          <w:p w:rsidR="000C5BD7" w:rsidRDefault="000C5BD7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  <w:p w:rsidR="009C17F5" w:rsidRPr="00B81521" w:rsidRDefault="009C17F5" w:rsidP="00905A90"/>
        </w:tc>
      </w:tr>
      <w:tr w:rsidR="000C5BD7" w:rsidRPr="00013F2C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0C5BD7" w:rsidRPr="001C67FB" w:rsidRDefault="000C5BD7" w:rsidP="00905A90">
            <w:r>
              <w:t>Mon 10/ 7 / 23</w:t>
            </w:r>
          </w:p>
        </w:tc>
        <w:tc>
          <w:tcPr>
            <w:tcW w:w="1343" w:type="pct"/>
          </w:tcPr>
          <w:p w:rsidR="000C5BD7" w:rsidRDefault="00BF6EF9" w:rsidP="00905A90">
            <w:r>
              <w:t xml:space="preserve">Trip – </w:t>
            </w:r>
            <w:proofErr w:type="spellStart"/>
            <w:r>
              <w:t>Kaspa’s</w:t>
            </w:r>
            <w:proofErr w:type="spellEnd"/>
            <w:r>
              <w:t xml:space="preserve"> Wrexham </w:t>
            </w:r>
          </w:p>
          <w:p w:rsidR="00BF6EF9" w:rsidRPr="00E33D61" w:rsidRDefault="00BF6EF9" w:rsidP="00905A90"/>
        </w:tc>
        <w:tc>
          <w:tcPr>
            <w:tcW w:w="1127" w:type="pct"/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</w:tcPr>
          <w:p w:rsidR="000C5BD7" w:rsidRDefault="00905A90" w:rsidP="00905A90">
            <w:r>
              <w:t xml:space="preserve">Wrexham </w:t>
            </w:r>
          </w:p>
        </w:tc>
      </w:tr>
      <w:tr w:rsidR="000C5BD7" w:rsidRPr="00B55C79" w:rsidTr="00A54399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Pr="001C67FB" w:rsidRDefault="000C5BD7" w:rsidP="00905A90">
            <w:r>
              <w:t>Mon 17/ 7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Pr="00E33D61" w:rsidRDefault="000C5BD7" w:rsidP="00B0385F">
            <w:pPr>
              <w:jc w:val="both"/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Default="000C5BD7" w:rsidP="00905A90">
            <w:r>
              <w:t>Coedpoeth Container</w:t>
            </w:r>
          </w:p>
          <w:p w:rsidR="000C5BD7" w:rsidRDefault="000C5BD7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0C5BD7" w:rsidRPr="00B55C79" w:rsidTr="00DA123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Default="000C5BD7" w:rsidP="00905A90">
            <w:r>
              <w:t>Mon 24/ 7 / 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Default="00905A90" w:rsidP="00905A90">
            <w:r>
              <w:t xml:space="preserve">Summer celebrations – BBQ &amp; water activities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C5BD7" w:rsidRDefault="000C5BD7" w:rsidP="00905A90">
            <w:r>
              <w:t>Coedpoeth Container</w:t>
            </w:r>
          </w:p>
          <w:p w:rsidR="000C5BD7" w:rsidRDefault="000C5BD7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0C5BD7" w:rsidTr="00F16423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0C5BD7" w:rsidRDefault="000C5BD7" w:rsidP="00905A90">
            <w:r>
              <w:t>Mon 31/ 7 / 23</w:t>
            </w:r>
          </w:p>
          <w:p w:rsidR="000C5BD7" w:rsidRDefault="000C5BD7" w:rsidP="00905A90"/>
          <w:p w:rsidR="000C5BD7" w:rsidRPr="001C67FB" w:rsidRDefault="000C5BD7" w:rsidP="00905A90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C5BD7" w:rsidRPr="00E33D61" w:rsidRDefault="000C5BD7" w:rsidP="00905A90">
            <w:r>
              <w:t xml:space="preserve">Closed – see summer </w:t>
            </w:r>
            <w:proofErr w:type="spellStart"/>
            <w:r>
              <w:t>programme</w:t>
            </w:r>
            <w:proofErr w:type="spellEnd"/>
            <w:r>
              <w:t xml:space="preserve">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C5BD7" w:rsidRDefault="000C5BD7" w:rsidP="00905A90">
            <w:r w:rsidRPr="00A63138">
              <w:t>18:00-20:00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C5BD7" w:rsidRDefault="000C5BD7" w:rsidP="00905A90">
            <w:r>
              <w:t>Coedpoeth Container</w:t>
            </w:r>
          </w:p>
          <w:p w:rsidR="000C5BD7" w:rsidRDefault="000C5BD7" w:rsidP="00905A90"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</w:tbl>
    <w:p w:rsidR="00087BB6" w:rsidRDefault="00087BB6" w:rsidP="00905A90"/>
    <w:p w:rsidR="00C76BF0" w:rsidRPr="00807842" w:rsidRDefault="00C76BF0" w:rsidP="00905A90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905A90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9E8" w:rsidRDefault="005539E8" w:rsidP="00905A90">
      <w:r>
        <w:separator/>
      </w:r>
    </w:p>
  </w:endnote>
  <w:endnote w:type="continuationSeparator" w:id="0">
    <w:p w:rsidR="005539E8" w:rsidRDefault="005539E8" w:rsidP="0090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905A90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9E8" w:rsidRDefault="005539E8" w:rsidP="00905A90">
      <w:r>
        <w:separator/>
      </w:r>
    </w:p>
  </w:footnote>
  <w:footnote w:type="continuationSeparator" w:id="0">
    <w:p w:rsidR="005539E8" w:rsidRDefault="005539E8" w:rsidP="00905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905A90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905A9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905A90">
    <w:pPr>
      <w:pStyle w:val="Header"/>
    </w:pPr>
  </w:p>
  <w:p w:rsidR="00F86700" w:rsidRDefault="005C00E8" w:rsidP="00905A90">
    <w:pPr>
      <w:pStyle w:val="Header"/>
    </w:pPr>
    <w:r>
      <w:t xml:space="preserve">                               </w:t>
    </w:r>
  </w:p>
  <w:p w:rsidR="00F86700" w:rsidRDefault="00F86700" w:rsidP="00905A90">
    <w:pPr>
      <w:pStyle w:val="Header"/>
    </w:pPr>
  </w:p>
  <w:p w:rsidR="00DC2E54" w:rsidRDefault="00DC2E54" w:rsidP="00905A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5DC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BB6"/>
    <w:rsid w:val="00090992"/>
    <w:rsid w:val="000A1F71"/>
    <w:rsid w:val="000A33B0"/>
    <w:rsid w:val="000B62C5"/>
    <w:rsid w:val="000C3BA4"/>
    <w:rsid w:val="000C5BD7"/>
    <w:rsid w:val="000D241E"/>
    <w:rsid w:val="000E229B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3225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3E5BA4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B2A38"/>
    <w:rsid w:val="004C53F4"/>
    <w:rsid w:val="004C7E87"/>
    <w:rsid w:val="004E1145"/>
    <w:rsid w:val="004F5185"/>
    <w:rsid w:val="004F780C"/>
    <w:rsid w:val="00505DF3"/>
    <w:rsid w:val="00525D24"/>
    <w:rsid w:val="00535C01"/>
    <w:rsid w:val="00544CDB"/>
    <w:rsid w:val="005539E8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268B4"/>
    <w:rsid w:val="0063327B"/>
    <w:rsid w:val="00676666"/>
    <w:rsid w:val="0067694B"/>
    <w:rsid w:val="00685153"/>
    <w:rsid w:val="00686A0E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D799D"/>
    <w:rsid w:val="007E2F55"/>
    <w:rsid w:val="007F3640"/>
    <w:rsid w:val="00807842"/>
    <w:rsid w:val="00810AC2"/>
    <w:rsid w:val="00816FD8"/>
    <w:rsid w:val="00862559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05A90"/>
    <w:rsid w:val="00952565"/>
    <w:rsid w:val="00956136"/>
    <w:rsid w:val="0096541E"/>
    <w:rsid w:val="00972BD7"/>
    <w:rsid w:val="00984807"/>
    <w:rsid w:val="0099010A"/>
    <w:rsid w:val="009A22F8"/>
    <w:rsid w:val="009B4D8C"/>
    <w:rsid w:val="009C17F5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385F"/>
    <w:rsid w:val="00B33E31"/>
    <w:rsid w:val="00B43804"/>
    <w:rsid w:val="00B57B8A"/>
    <w:rsid w:val="00B61C2B"/>
    <w:rsid w:val="00B657B9"/>
    <w:rsid w:val="00B70D9E"/>
    <w:rsid w:val="00B77D08"/>
    <w:rsid w:val="00B81521"/>
    <w:rsid w:val="00BA29C4"/>
    <w:rsid w:val="00BB0778"/>
    <w:rsid w:val="00BB751F"/>
    <w:rsid w:val="00BC6BAD"/>
    <w:rsid w:val="00BF55BA"/>
    <w:rsid w:val="00BF6EF9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DF71E8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7AB1"/>
    <w:rsid w:val="00E94019"/>
    <w:rsid w:val="00E95A48"/>
    <w:rsid w:val="00EC23CF"/>
    <w:rsid w:val="00ED5300"/>
    <w:rsid w:val="00EE0004"/>
    <w:rsid w:val="00EE12E7"/>
    <w:rsid w:val="00EE19DF"/>
    <w:rsid w:val="00EE7556"/>
    <w:rsid w:val="00F214A3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55808841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05A90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7D799D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0389A-94E0-459E-A427-8E6B84AB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19</TotalTime>
  <Pages>2</Pages>
  <Words>311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Emma1 Jones</cp:lastModifiedBy>
  <cp:revision>3</cp:revision>
  <cp:lastPrinted>2019-01-21T20:21:00Z</cp:lastPrinted>
  <dcterms:created xsi:type="dcterms:W3CDTF">2023-04-24T08:41:00Z</dcterms:created>
  <dcterms:modified xsi:type="dcterms:W3CDTF">2023-04-24T09:13:00Z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