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544CDB">
      <w:pPr>
        <w:pStyle w:val="Title"/>
      </w:pPr>
      <w:proofErr w:type="spellStart"/>
      <w:r w:rsidRPr="0096541E">
        <w:t>Programme</w:t>
      </w:r>
      <w:proofErr w:type="spellEnd"/>
      <w:r w:rsidRPr="0096541E">
        <w:t xml:space="preserve"> for </w:t>
      </w:r>
      <w:r w:rsidR="00993FFE">
        <w:t xml:space="preserve">Llay </w:t>
      </w:r>
      <w:r w:rsidR="00A17D95" w:rsidRPr="0096541E">
        <w:t>Youth Provision</w:t>
      </w:r>
    </w:p>
    <w:p w:rsidR="00C76BF0" w:rsidRPr="00013F2C" w:rsidRDefault="00544CDB" w:rsidP="00544CDB">
      <w:pPr>
        <w:pStyle w:val="Title"/>
      </w:pPr>
      <w:r>
        <w:t>May 2023 - August 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544CDB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44CDB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44CDB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44CDB">
            <w:pPr>
              <w:pStyle w:val="TableHeader"/>
            </w:pPr>
            <w:r w:rsidRPr="00013F2C">
              <w:t>Location</w:t>
            </w:r>
          </w:p>
        </w:tc>
      </w:tr>
      <w:tr w:rsidR="00BF55BA" w:rsidRPr="00013F2C" w:rsidTr="009C3944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BF55BA" w:rsidRPr="000D241E" w:rsidRDefault="0096541E" w:rsidP="00544CDB">
            <w:pPr>
              <w:pStyle w:val="TableHeader"/>
            </w:pPr>
            <w:r>
              <w:t>Monday</w:t>
            </w:r>
            <w:r w:rsidR="00C751D9">
              <w:t xml:space="preserve"> 1/5/23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B81521" w:rsidRPr="008A0363" w:rsidRDefault="009C3944" w:rsidP="00544CDB">
            <w:r>
              <w:t>Bank Holiday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BF55BA" w:rsidRDefault="00BF55BA" w:rsidP="00544CDB"/>
        </w:tc>
        <w:tc>
          <w:tcPr>
            <w:tcW w:w="1364" w:type="pct"/>
            <w:shd w:val="clear" w:color="auto" w:fill="E5B8B7" w:themeFill="accent2" w:themeFillTint="66"/>
          </w:tcPr>
          <w:p w:rsidR="00BF55BA" w:rsidRPr="00B55C79" w:rsidRDefault="00BF55BA" w:rsidP="00544CDB"/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C751D9">
            <w:r>
              <w:t xml:space="preserve">Thurs </w:t>
            </w:r>
            <w:r w:rsidR="00C751D9">
              <w:t>4 / 5/ 23</w:t>
            </w:r>
          </w:p>
        </w:tc>
        <w:tc>
          <w:tcPr>
            <w:tcW w:w="1343" w:type="pct"/>
            <w:shd w:val="clear" w:color="auto" w:fill="auto"/>
          </w:tcPr>
          <w:p w:rsidR="00B81521" w:rsidRDefault="002E33EE" w:rsidP="00435E1E">
            <w:pPr>
              <w:jc w:val="both"/>
            </w:pPr>
            <w:r>
              <w:t xml:space="preserve">Welcome </w:t>
            </w:r>
            <w:bookmarkStart w:id="0" w:name="_GoBack"/>
            <w:bookmarkEnd w:id="0"/>
            <w:r>
              <w:t>back session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9C3944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BF55BA" w:rsidRPr="001C67FB" w:rsidRDefault="0096541E" w:rsidP="00544CDB">
            <w:r>
              <w:t xml:space="preserve">Mon </w:t>
            </w:r>
            <w:r w:rsidR="00C751D9">
              <w:t>8 / 5 / 23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BF55BA" w:rsidRDefault="009C3944" w:rsidP="00544CDB">
            <w:r>
              <w:t>Bank Holiday</w:t>
            </w:r>
          </w:p>
          <w:p w:rsidR="00464162" w:rsidRPr="001C67FB" w:rsidRDefault="00464162" w:rsidP="00544CDB">
            <w:r>
              <w:t>King Charles III Coronation day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BF55BA" w:rsidRDefault="00BF55BA" w:rsidP="00544CDB"/>
        </w:tc>
        <w:tc>
          <w:tcPr>
            <w:tcW w:w="1364" w:type="pct"/>
            <w:shd w:val="clear" w:color="auto" w:fill="E5B8B7" w:themeFill="accent2" w:themeFillTint="66"/>
          </w:tcPr>
          <w:p w:rsidR="00BF55BA" w:rsidRDefault="00BF55BA" w:rsidP="00993FFE"/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544CDB">
            <w:r>
              <w:t xml:space="preserve">Thurs </w:t>
            </w:r>
            <w:r w:rsidR="00C751D9">
              <w:t>11 / 5 / 23</w:t>
            </w:r>
          </w:p>
        </w:tc>
        <w:tc>
          <w:tcPr>
            <w:tcW w:w="1343" w:type="pct"/>
            <w:shd w:val="clear" w:color="auto" w:fill="auto"/>
          </w:tcPr>
          <w:p w:rsidR="00BF55BA" w:rsidRDefault="006B2D66" w:rsidP="00544CDB">
            <w:r>
              <w:t>Coronation party</w:t>
            </w:r>
            <w:r w:rsidR="00435E1E">
              <w:t xml:space="preserve"> </w:t>
            </w:r>
            <w:proofErr w:type="spellStart"/>
            <w:r w:rsidR="00435E1E">
              <w:t>Blackpool</w:t>
            </w:r>
            <w:proofErr w:type="spellEnd"/>
            <w:r w:rsidR="00435E1E">
              <w:t xml:space="preserve"> forms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544CDB">
            <w:r>
              <w:t xml:space="preserve">Mon </w:t>
            </w:r>
            <w:r w:rsidR="00C751D9">
              <w:t>15 / 5 / 23</w:t>
            </w:r>
          </w:p>
        </w:tc>
        <w:tc>
          <w:tcPr>
            <w:tcW w:w="1343" w:type="pct"/>
            <w:shd w:val="clear" w:color="auto" w:fill="auto"/>
          </w:tcPr>
          <w:p w:rsidR="00BF55BA" w:rsidRDefault="00435E1E" w:rsidP="00544CDB">
            <w:r>
              <w:t>Hot dogs &amp; drinks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9C3944" w:rsidRPr="00013F2C" w:rsidTr="009C3944">
        <w:trPr>
          <w:trHeight w:val="301"/>
        </w:trPr>
        <w:tc>
          <w:tcPr>
            <w:tcW w:w="1166" w:type="pct"/>
            <w:shd w:val="clear" w:color="auto" w:fill="C2D69B" w:themeFill="accent3" w:themeFillTint="99"/>
          </w:tcPr>
          <w:p w:rsidR="009C3944" w:rsidRDefault="009C3944" w:rsidP="00544CDB">
            <w:r>
              <w:t xml:space="preserve">Sat 20 /5/ 23 </w:t>
            </w:r>
          </w:p>
        </w:tc>
        <w:tc>
          <w:tcPr>
            <w:tcW w:w="1343" w:type="pct"/>
            <w:shd w:val="clear" w:color="auto" w:fill="C2D69B" w:themeFill="accent3" w:themeFillTint="99"/>
          </w:tcPr>
          <w:p w:rsidR="009C3944" w:rsidRPr="00090992" w:rsidRDefault="009C3944" w:rsidP="00544CDB">
            <w:proofErr w:type="spellStart"/>
            <w:r>
              <w:t>Blackpool</w:t>
            </w:r>
            <w:proofErr w:type="spellEnd"/>
            <w:r>
              <w:t xml:space="preserve"> Trip</w:t>
            </w:r>
          </w:p>
        </w:tc>
        <w:tc>
          <w:tcPr>
            <w:tcW w:w="1127" w:type="pct"/>
            <w:shd w:val="clear" w:color="auto" w:fill="C2D69B" w:themeFill="accent3" w:themeFillTint="99"/>
          </w:tcPr>
          <w:p w:rsidR="009C3944" w:rsidRPr="00334840" w:rsidRDefault="009C3944" w:rsidP="00544CDB"/>
        </w:tc>
        <w:tc>
          <w:tcPr>
            <w:tcW w:w="1364" w:type="pct"/>
            <w:shd w:val="clear" w:color="auto" w:fill="C2D69B" w:themeFill="accent3" w:themeFillTint="99"/>
          </w:tcPr>
          <w:p w:rsidR="009C3944" w:rsidRDefault="009C3944" w:rsidP="00544CDB"/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544CDB">
            <w:r>
              <w:t xml:space="preserve">Thurs </w:t>
            </w:r>
            <w:r w:rsidR="00C751D9">
              <w:t>18 / 5 / 23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98724A" w:rsidP="00544CDB">
            <w:r>
              <w:t>Fruit kababs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544CDB">
            <w:r>
              <w:t>Mon</w:t>
            </w:r>
            <w:r w:rsidR="00C751D9">
              <w:t xml:space="preserve"> 22 / 5 / 23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98724A" w:rsidP="00544CDB">
            <w:r>
              <w:t>Bingo night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BF55BA" w:rsidP="00544CDB">
            <w:r>
              <w:t xml:space="preserve">Thurs </w:t>
            </w:r>
            <w:r w:rsidR="00C751D9">
              <w:t>25 / 5 / 23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98724A" w:rsidP="00544CDB">
            <w:r>
              <w:t>Jubilee decorations making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9C3944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:rsidR="00BF55BA" w:rsidRPr="0096541E" w:rsidRDefault="00BF55BA" w:rsidP="00544CDB">
            <w:r w:rsidRPr="0096541E">
              <w:t xml:space="preserve">Mon </w:t>
            </w:r>
            <w:r w:rsidR="00B657B9">
              <w:t>29 / 5</w:t>
            </w:r>
            <w:r w:rsidR="00C751D9">
              <w:t xml:space="preserve"> /</w:t>
            </w:r>
            <w:r w:rsidR="00B657B9">
              <w:t xml:space="preserve"> 23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:rsidR="00F35807" w:rsidRPr="00090992" w:rsidRDefault="009C3944" w:rsidP="00544CDB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</w:tcPr>
          <w:p w:rsidR="00BF55BA" w:rsidRDefault="00BF55BA" w:rsidP="00544CDB"/>
        </w:tc>
        <w:tc>
          <w:tcPr>
            <w:tcW w:w="1364" w:type="pct"/>
            <w:shd w:val="clear" w:color="auto" w:fill="8DB3E2" w:themeFill="text2" w:themeFillTint="66"/>
          </w:tcPr>
          <w:p w:rsidR="00BF55BA" w:rsidRDefault="00BF55BA" w:rsidP="00544CDB"/>
        </w:tc>
      </w:tr>
      <w:tr w:rsidR="00BF55BA" w:rsidRPr="00013F2C" w:rsidTr="009C3944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:rsidR="00BF55BA" w:rsidRPr="001C67FB" w:rsidRDefault="00BF55BA" w:rsidP="00544CDB">
            <w:r>
              <w:t xml:space="preserve">Thurs </w:t>
            </w:r>
            <w:r w:rsidR="00B657B9">
              <w:t xml:space="preserve"> 01 / 6 / 23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:rsidR="00B81521" w:rsidRPr="00090992" w:rsidRDefault="009C3944" w:rsidP="00544CDB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</w:tcPr>
          <w:p w:rsidR="00BF55BA" w:rsidRPr="0096541E" w:rsidRDefault="00BF55BA" w:rsidP="00544CDB"/>
        </w:tc>
        <w:tc>
          <w:tcPr>
            <w:tcW w:w="1364" w:type="pct"/>
            <w:shd w:val="clear" w:color="auto" w:fill="8DB3E2" w:themeFill="text2" w:themeFillTint="66"/>
          </w:tcPr>
          <w:p w:rsidR="00BF55BA" w:rsidRDefault="00BF55BA" w:rsidP="00544CDB"/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Pr="001C67FB" w:rsidRDefault="00BF55BA" w:rsidP="00544CDB">
            <w:r>
              <w:t xml:space="preserve">Mon </w:t>
            </w:r>
            <w:r w:rsidR="009C3944">
              <w:t>05</w:t>
            </w:r>
            <w:r w:rsidR="00B657B9">
              <w:t xml:space="preserve"> / 6 / 23</w:t>
            </w:r>
          </w:p>
        </w:tc>
        <w:tc>
          <w:tcPr>
            <w:tcW w:w="1343" w:type="pct"/>
          </w:tcPr>
          <w:p w:rsidR="00BF55BA" w:rsidRPr="00090992" w:rsidRDefault="006B2D66" w:rsidP="00544CDB">
            <w:r>
              <w:t xml:space="preserve">Pizza and Jubilee </w:t>
            </w:r>
          </w:p>
        </w:tc>
        <w:tc>
          <w:tcPr>
            <w:tcW w:w="1127" w:type="pct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</w:tcPr>
          <w:p w:rsidR="00BF55BA" w:rsidRDefault="00BF55BA" w:rsidP="00544CDB">
            <w:r>
              <w:t xml:space="preserve">Thurs </w:t>
            </w:r>
            <w:r w:rsidR="009C3944">
              <w:t>08</w:t>
            </w:r>
            <w:r w:rsidR="00B657B9">
              <w:t xml:space="preserve"> / 6 / 23</w:t>
            </w:r>
          </w:p>
        </w:tc>
        <w:tc>
          <w:tcPr>
            <w:tcW w:w="1343" w:type="pct"/>
          </w:tcPr>
          <w:p w:rsidR="00B81521" w:rsidRPr="00090992" w:rsidRDefault="0098724A" w:rsidP="00544CDB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taster session</w:t>
            </w:r>
          </w:p>
        </w:tc>
        <w:tc>
          <w:tcPr>
            <w:tcW w:w="1127" w:type="pct"/>
          </w:tcPr>
          <w:p w:rsidR="00BF55BA" w:rsidRDefault="00BF55BA" w:rsidP="00544CDB">
            <w:r w:rsidRPr="00334840">
              <w:t>18:30-20:30</w:t>
            </w:r>
          </w:p>
        </w:tc>
        <w:tc>
          <w:tcPr>
            <w:tcW w:w="1364" w:type="pct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6F7B2C">
        <w:trPr>
          <w:trHeight w:val="301"/>
        </w:trPr>
        <w:tc>
          <w:tcPr>
            <w:tcW w:w="1166" w:type="pct"/>
          </w:tcPr>
          <w:p w:rsidR="00BF55BA" w:rsidRPr="001C67FB" w:rsidRDefault="00BF55BA" w:rsidP="00544CDB">
            <w:r>
              <w:t xml:space="preserve">Mon </w:t>
            </w:r>
            <w:r w:rsidR="009C3944">
              <w:t>12</w:t>
            </w:r>
            <w:r w:rsidR="00B657B9">
              <w:t xml:space="preserve"> / 6 / 23</w:t>
            </w:r>
          </w:p>
        </w:tc>
        <w:tc>
          <w:tcPr>
            <w:tcW w:w="1343" w:type="pct"/>
          </w:tcPr>
          <w:p w:rsidR="00B81521" w:rsidRPr="00090992" w:rsidRDefault="0098724A" w:rsidP="00544CDB">
            <w:r>
              <w:t>Games night</w:t>
            </w:r>
          </w:p>
        </w:tc>
        <w:tc>
          <w:tcPr>
            <w:tcW w:w="1127" w:type="pct"/>
          </w:tcPr>
          <w:p w:rsidR="00BF55BA" w:rsidRDefault="00BF55BA" w:rsidP="00544CDB">
            <w:r w:rsidRPr="00226082">
              <w:t>18:30-20:30</w:t>
            </w:r>
          </w:p>
        </w:tc>
        <w:tc>
          <w:tcPr>
            <w:tcW w:w="1364" w:type="pct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6F7B2C">
        <w:trPr>
          <w:trHeight w:val="301"/>
        </w:trPr>
        <w:tc>
          <w:tcPr>
            <w:tcW w:w="1166" w:type="pct"/>
          </w:tcPr>
          <w:p w:rsidR="00BF55BA" w:rsidRPr="001C67FB" w:rsidRDefault="00BF55BA" w:rsidP="00544CDB">
            <w:r>
              <w:t xml:space="preserve">Thurs </w:t>
            </w:r>
            <w:r w:rsidR="00DF71E8">
              <w:t>8 / 6 / 23</w:t>
            </w:r>
          </w:p>
        </w:tc>
        <w:tc>
          <w:tcPr>
            <w:tcW w:w="1343" w:type="pct"/>
          </w:tcPr>
          <w:p w:rsidR="00B81521" w:rsidRPr="00090992" w:rsidRDefault="0098724A" w:rsidP="00544CDB">
            <w:r>
              <w:t>Walk to Christmas farm</w:t>
            </w:r>
          </w:p>
        </w:tc>
        <w:tc>
          <w:tcPr>
            <w:tcW w:w="1127" w:type="pct"/>
          </w:tcPr>
          <w:p w:rsidR="00BF55BA" w:rsidRDefault="00BF55BA" w:rsidP="00544CDB">
            <w:r w:rsidRPr="00226082">
              <w:t>18:30-20:30</w:t>
            </w:r>
          </w:p>
        </w:tc>
        <w:tc>
          <w:tcPr>
            <w:tcW w:w="1364" w:type="pct"/>
          </w:tcPr>
          <w:p w:rsidR="00BF55BA" w:rsidRDefault="00D448F7" w:rsidP="00544CDB">
            <w:r>
              <w:t>The Rockery</w:t>
            </w:r>
          </w:p>
        </w:tc>
      </w:tr>
      <w:tr w:rsidR="00BF55BA" w:rsidRPr="0096541E" w:rsidTr="000A4E8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544CDB">
            <w:r>
              <w:t>Mon</w:t>
            </w:r>
            <w:r w:rsidR="00DF71E8">
              <w:t xml:space="preserve"> 12</w:t>
            </w:r>
            <w:r>
              <w:t xml:space="preserve"> </w:t>
            </w:r>
            <w:r w:rsidR="00DF71E8">
              <w:t>/ 6 / 23</w:t>
            </w:r>
          </w:p>
        </w:tc>
        <w:tc>
          <w:tcPr>
            <w:tcW w:w="1343" w:type="pct"/>
            <w:shd w:val="clear" w:color="auto" w:fill="FFFFFF" w:themeFill="background1"/>
          </w:tcPr>
          <w:p w:rsidR="00BF55BA" w:rsidRPr="003D1646" w:rsidRDefault="002E33EE" w:rsidP="002E33EE">
            <w:r>
              <w:t>Cricket/</w:t>
            </w:r>
            <w:proofErr w:type="spellStart"/>
            <w:r>
              <w:t>Rounders</w:t>
            </w:r>
            <w:proofErr w:type="spellEnd"/>
            <w:r>
              <w:t xml:space="preserve"> 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Default="00BF55BA" w:rsidP="00544CDB">
            <w:r w:rsidRPr="009E4D79"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2E33EE" w:rsidP="00544CDB">
            <w:proofErr w:type="spellStart"/>
            <w:r>
              <w:t>Alyn</w:t>
            </w:r>
            <w:proofErr w:type="spellEnd"/>
            <w:r>
              <w:t xml:space="preserve"> waters</w:t>
            </w:r>
          </w:p>
        </w:tc>
      </w:tr>
      <w:tr w:rsidR="00BF55B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544CDB">
            <w:r>
              <w:t xml:space="preserve">Thurs </w:t>
            </w:r>
            <w:r w:rsidR="00DF71E8">
              <w:t>15/ 6 / 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1C67FB" w:rsidRDefault="002E33EE" w:rsidP="00544CDB">
            <w:r>
              <w:t xml:space="preserve">Fire pit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BF55BA" w:rsidP="00544CDB">
            <w:r w:rsidRPr="009E4D79">
              <w:t>18:30-20:30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544CDB">
            <w:r>
              <w:t>Mon</w:t>
            </w:r>
            <w:r w:rsidR="00DF71E8">
              <w:t xml:space="preserve"> 19</w:t>
            </w:r>
            <w:r>
              <w:t xml:space="preserve"> </w:t>
            </w:r>
            <w:r w:rsidR="00DF71E8">
              <w:t>/ 6 / 23</w:t>
            </w:r>
          </w:p>
        </w:tc>
        <w:tc>
          <w:tcPr>
            <w:tcW w:w="1343" w:type="pct"/>
            <w:shd w:val="clear" w:color="auto" w:fill="FFFFFF" w:themeFill="background1"/>
          </w:tcPr>
          <w:p w:rsidR="00B81521" w:rsidRPr="001C67FB" w:rsidRDefault="002E33EE" w:rsidP="00544CDB">
            <w:r>
              <w:t>BBQ &amp; music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Pr="001C67FB" w:rsidRDefault="00BF55BA" w:rsidP="00544CDB">
            <w:pPr>
              <w:pStyle w:val="TableText"/>
            </w:pPr>
            <w:r>
              <w:t>18:30-20:30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7A6873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DF71E8" w:rsidRPr="00993FFE" w:rsidRDefault="00BF55BA" w:rsidP="00993FFE">
            <w:r w:rsidRPr="00544CDB">
              <w:t xml:space="preserve">Thurs </w:t>
            </w:r>
            <w:r w:rsidR="00DF71E8">
              <w:t>22 / 6 / 23</w:t>
            </w:r>
          </w:p>
        </w:tc>
        <w:tc>
          <w:tcPr>
            <w:tcW w:w="1343" w:type="pct"/>
          </w:tcPr>
          <w:p w:rsidR="00BF55BA" w:rsidRPr="00BF55BA" w:rsidRDefault="00435E1E" w:rsidP="00544CDB">
            <w:r>
              <w:t>Make A Banner youth work week</w:t>
            </w:r>
          </w:p>
        </w:tc>
        <w:tc>
          <w:tcPr>
            <w:tcW w:w="1127" w:type="pct"/>
          </w:tcPr>
          <w:p w:rsidR="00BF55BA" w:rsidRPr="00BF55BA" w:rsidRDefault="00DF71E8" w:rsidP="00544CDB">
            <w:r>
              <w:t xml:space="preserve"> 18:30-20:30</w:t>
            </w:r>
          </w:p>
        </w:tc>
        <w:tc>
          <w:tcPr>
            <w:tcW w:w="1364" w:type="pct"/>
          </w:tcPr>
          <w:p w:rsidR="00BF55BA" w:rsidRPr="00BF55BA" w:rsidRDefault="00D448F7" w:rsidP="00544CDB">
            <w:r>
              <w:t>The Rockery</w:t>
            </w:r>
          </w:p>
        </w:tc>
      </w:tr>
      <w:tr w:rsidR="00BF55BA" w:rsidRPr="00013F2C" w:rsidTr="000A710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DF71E8" w:rsidP="00DF71E8">
            <w:pPr>
              <w:jc w:val="both"/>
            </w:pPr>
            <w:r>
              <w:t xml:space="preserve">   </w:t>
            </w:r>
            <w:r w:rsidR="00BF55BA">
              <w:t>Mon</w:t>
            </w:r>
            <w:r>
              <w:t xml:space="preserve"> 26</w:t>
            </w:r>
            <w:r w:rsidR="00BF55BA">
              <w:t xml:space="preserve"> </w:t>
            </w:r>
            <w:r>
              <w:t>/ 6 / 23</w:t>
            </w:r>
          </w:p>
        </w:tc>
        <w:tc>
          <w:tcPr>
            <w:tcW w:w="1343" w:type="pct"/>
          </w:tcPr>
          <w:p w:rsidR="00BF55BA" w:rsidRPr="00E33D61" w:rsidRDefault="00435E1E" w:rsidP="00544CDB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TBC</w:t>
            </w:r>
          </w:p>
        </w:tc>
        <w:tc>
          <w:tcPr>
            <w:tcW w:w="1127" w:type="pct"/>
            <w:vAlign w:val="center"/>
          </w:tcPr>
          <w:p w:rsidR="00BF55BA" w:rsidRPr="00B55C79" w:rsidRDefault="00DF71E8" w:rsidP="00DF71E8">
            <w:pPr>
              <w:jc w:val="both"/>
            </w:pPr>
            <w:r>
              <w:t xml:space="preserve">     </w:t>
            </w:r>
            <w:r w:rsidR="00BF55BA">
              <w:t>18:30-20:30</w:t>
            </w:r>
          </w:p>
        </w:tc>
        <w:tc>
          <w:tcPr>
            <w:tcW w:w="1364" w:type="pct"/>
          </w:tcPr>
          <w:p w:rsidR="00BF55BA" w:rsidRDefault="00D448F7" w:rsidP="00993FFE">
            <w:r>
              <w:t>The Rockery</w:t>
            </w:r>
          </w:p>
        </w:tc>
      </w:tr>
      <w:tr w:rsidR="00BF55BA" w:rsidRPr="00013F2C" w:rsidTr="000A710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BF55BA" w:rsidP="00544CDB">
            <w:r w:rsidRPr="00B81521">
              <w:t xml:space="preserve">Thurs </w:t>
            </w:r>
            <w:r w:rsidR="00DF71E8">
              <w:t>29 / 6 / 23</w:t>
            </w:r>
          </w:p>
        </w:tc>
        <w:tc>
          <w:tcPr>
            <w:tcW w:w="1343" w:type="pct"/>
          </w:tcPr>
          <w:p w:rsidR="00BF55BA" w:rsidRPr="00B81521" w:rsidRDefault="00435E1E" w:rsidP="00544CDB">
            <w:r>
              <w:t>Youth work week</w:t>
            </w:r>
          </w:p>
        </w:tc>
        <w:tc>
          <w:tcPr>
            <w:tcW w:w="1127" w:type="pct"/>
            <w:vAlign w:val="center"/>
          </w:tcPr>
          <w:p w:rsidR="00BF55BA" w:rsidRPr="00B81521" w:rsidRDefault="00DF71E8" w:rsidP="00544CDB">
            <w:r>
              <w:t>18:30-20:30</w:t>
            </w:r>
          </w:p>
        </w:tc>
        <w:tc>
          <w:tcPr>
            <w:tcW w:w="1364" w:type="pct"/>
          </w:tcPr>
          <w:p w:rsidR="00BF55BA" w:rsidRPr="00B81521" w:rsidRDefault="00D448F7" w:rsidP="00544CDB">
            <w:r>
              <w:t>The Rockery</w:t>
            </w:r>
          </w:p>
        </w:tc>
      </w:tr>
      <w:tr w:rsidR="00BF55BA" w:rsidRPr="00013F2C" w:rsidTr="00AF7A4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BF55BA" w:rsidP="00544CDB">
            <w:r w:rsidRPr="00B81521">
              <w:t xml:space="preserve">Mon </w:t>
            </w:r>
            <w:r w:rsidR="00DF71E8">
              <w:t>3 / 7 / 23</w:t>
            </w:r>
          </w:p>
        </w:tc>
        <w:tc>
          <w:tcPr>
            <w:tcW w:w="1343" w:type="pct"/>
          </w:tcPr>
          <w:p w:rsidR="00BF55BA" w:rsidRPr="00B81521" w:rsidRDefault="00435E1E" w:rsidP="00544CDB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TBC</w:t>
            </w:r>
          </w:p>
        </w:tc>
        <w:tc>
          <w:tcPr>
            <w:tcW w:w="1127" w:type="pct"/>
            <w:vAlign w:val="center"/>
          </w:tcPr>
          <w:p w:rsidR="00BF55BA" w:rsidRPr="00B81521" w:rsidRDefault="00DF71E8" w:rsidP="00544CDB">
            <w:r>
              <w:t>18:30-20:30</w:t>
            </w:r>
          </w:p>
        </w:tc>
        <w:tc>
          <w:tcPr>
            <w:tcW w:w="1364" w:type="pct"/>
          </w:tcPr>
          <w:p w:rsidR="00BF55BA" w:rsidRPr="00B81521" w:rsidRDefault="00D448F7" w:rsidP="00544CDB">
            <w:r>
              <w:t>The Rockery</w:t>
            </w:r>
          </w:p>
        </w:tc>
      </w:tr>
      <w:tr w:rsidR="00BF55BA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544CDB">
            <w:r>
              <w:t>Thurs</w:t>
            </w:r>
            <w:r w:rsidR="00FB6690">
              <w:t xml:space="preserve"> 6</w:t>
            </w:r>
            <w:r>
              <w:t xml:space="preserve"> </w:t>
            </w:r>
            <w:r w:rsidR="00DF71E8">
              <w:t>/ 7 / 23</w:t>
            </w:r>
          </w:p>
        </w:tc>
        <w:tc>
          <w:tcPr>
            <w:tcW w:w="1343" w:type="pct"/>
            <w:shd w:val="clear" w:color="auto" w:fill="auto"/>
          </w:tcPr>
          <w:p w:rsidR="00B81521" w:rsidRPr="00E33D61" w:rsidRDefault="0098724A" w:rsidP="00544CDB">
            <w:r>
              <w:t xml:space="preserve">Consent forms </w:t>
            </w:r>
            <w:proofErr w:type="spellStart"/>
            <w:r>
              <w:t>finalised</w:t>
            </w:r>
            <w:proofErr w:type="spellEnd"/>
            <w:r>
              <w:t>/ Games</w:t>
            </w:r>
          </w:p>
        </w:tc>
        <w:tc>
          <w:tcPr>
            <w:tcW w:w="1127" w:type="pct"/>
            <w:shd w:val="clear" w:color="auto" w:fill="auto"/>
          </w:tcPr>
          <w:p w:rsidR="00BF55BA" w:rsidRDefault="00BF55BA" w:rsidP="00544CDB">
            <w:r w:rsidRPr="00CC68E6">
              <w:t>18:30-20:30</w:t>
            </w:r>
          </w:p>
        </w:tc>
        <w:tc>
          <w:tcPr>
            <w:tcW w:w="1364" w:type="pct"/>
            <w:shd w:val="clear" w:color="auto" w:fill="auto"/>
          </w:tcPr>
          <w:p w:rsidR="00BF55BA" w:rsidRDefault="00D448F7" w:rsidP="00544CDB">
            <w:r>
              <w:t>The Rockery</w:t>
            </w:r>
          </w:p>
        </w:tc>
      </w:tr>
      <w:tr w:rsidR="00BF55BA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544CDB">
            <w:r>
              <w:t xml:space="preserve">Mon </w:t>
            </w:r>
            <w:r w:rsidR="00FB6690">
              <w:t>10/ 7 / 23</w:t>
            </w:r>
          </w:p>
        </w:tc>
        <w:tc>
          <w:tcPr>
            <w:tcW w:w="1343" w:type="pct"/>
          </w:tcPr>
          <w:p w:rsidR="00B81521" w:rsidRPr="00E33D61" w:rsidRDefault="00435E1E" w:rsidP="00544CDB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TBC</w:t>
            </w:r>
          </w:p>
        </w:tc>
        <w:tc>
          <w:tcPr>
            <w:tcW w:w="1127" w:type="pct"/>
          </w:tcPr>
          <w:p w:rsidR="00BF55BA" w:rsidRDefault="00BF55BA" w:rsidP="00544CDB">
            <w:r w:rsidRPr="00CC68E6">
              <w:t>18:30-20:30</w:t>
            </w:r>
          </w:p>
        </w:tc>
        <w:tc>
          <w:tcPr>
            <w:tcW w:w="1364" w:type="pct"/>
          </w:tcPr>
          <w:p w:rsidR="00BF55BA" w:rsidRDefault="00D448F7" w:rsidP="00544CDB">
            <w:r>
              <w:t>The Rockery</w:t>
            </w:r>
          </w:p>
        </w:tc>
      </w:tr>
      <w:tr w:rsidR="00BF55BA" w:rsidRPr="00B55C79" w:rsidTr="00D448F7">
        <w:trPr>
          <w:trHeight w:val="383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BF55BA" w:rsidP="00544CDB">
            <w:r>
              <w:lastRenderedPageBreak/>
              <w:t xml:space="preserve">Thurs </w:t>
            </w:r>
            <w:r w:rsidR="00FB6690">
              <w:t>13 / 7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Pr="00E33D61" w:rsidRDefault="0098724A" w:rsidP="00544CDB">
            <w:r>
              <w:t>Trip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BF55BA" w:rsidP="00544CDB">
            <w:r w:rsidRPr="00CC68E6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D448F7" w:rsidP="00544CDB">
            <w:r>
              <w:t>The Rockery</w:t>
            </w:r>
          </w:p>
        </w:tc>
      </w:tr>
      <w:tr w:rsidR="00BF55BA" w:rsidRPr="00B55C79" w:rsidTr="00A54399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Pr="001C67FB" w:rsidRDefault="00BF55BA" w:rsidP="00544CDB">
            <w:r>
              <w:t xml:space="preserve">Mon </w:t>
            </w:r>
            <w:r w:rsidR="00FB6690">
              <w:t>17/ 7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Pr="00E33D61" w:rsidRDefault="006B2D66" w:rsidP="00544CDB">
            <w:r>
              <w:t>Closed for Team meeting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Default="00BF55BA" w:rsidP="00544CDB">
            <w:r w:rsidRPr="008F664C">
              <w:t>18:30-20:30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Default="00D448F7" w:rsidP="00544CDB">
            <w:r>
              <w:t>The Rockery</w:t>
            </w:r>
          </w:p>
        </w:tc>
      </w:tr>
      <w:tr w:rsidR="00EE00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1C67FB" w:rsidRDefault="00087BB6" w:rsidP="00544CDB">
            <w:r>
              <w:t xml:space="preserve">Thurs </w:t>
            </w:r>
            <w:r w:rsidR="00FB6690">
              <w:t>20/ 7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E33D61" w:rsidRDefault="006B2D66" w:rsidP="00544CDB">
            <w:r>
              <w:t xml:space="preserve">Closed for team meeting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EE0004" w:rsidRPr="00B55C79" w:rsidRDefault="00087BB6" w:rsidP="00544CDB">
            <w:r>
              <w:t>18:30 –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B55C79" w:rsidRDefault="00D448F7" w:rsidP="00544CDB">
            <w:r>
              <w:t>The Rockery</w:t>
            </w:r>
          </w:p>
        </w:tc>
      </w:tr>
    </w:tbl>
    <w:p w:rsidR="00087BB6" w:rsidRDefault="00087BB6" w:rsidP="00544CDB"/>
    <w:p w:rsidR="00C76BF0" w:rsidRPr="00807842" w:rsidRDefault="00C76BF0" w:rsidP="00544CDB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544CDB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544CDB">
      <w:r>
        <w:separator/>
      </w:r>
    </w:p>
  </w:endnote>
  <w:endnote w:type="continuationSeparator" w:id="0">
    <w:p w:rsidR="005539E8" w:rsidRDefault="005539E8" w:rsidP="0054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544CDB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544CDB">
      <w:r>
        <w:separator/>
      </w:r>
    </w:p>
  </w:footnote>
  <w:footnote w:type="continuationSeparator" w:id="0">
    <w:p w:rsidR="005539E8" w:rsidRDefault="005539E8" w:rsidP="00544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544CDB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544CD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544CDB">
    <w:pPr>
      <w:pStyle w:val="Header"/>
    </w:pPr>
  </w:p>
  <w:p w:rsidR="00F86700" w:rsidRDefault="005C00E8" w:rsidP="00544CDB">
    <w:pPr>
      <w:pStyle w:val="Header"/>
    </w:pPr>
    <w:r>
      <w:t xml:space="preserve">                               </w:t>
    </w:r>
  </w:p>
  <w:p w:rsidR="00F86700" w:rsidRDefault="00F86700" w:rsidP="00544CDB">
    <w:pPr>
      <w:pStyle w:val="Header"/>
    </w:pPr>
  </w:p>
  <w:p w:rsidR="00DC2E54" w:rsidRDefault="00DC2E54" w:rsidP="00544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33EE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35E1E"/>
    <w:rsid w:val="004451C8"/>
    <w:rsid w:val="00462119"/>
    <w:rsid w:val="00464162"/>
    <w:rsid w:val="00464F54"/>
    <w:rsid w:val="00467BE4"/>
    <w:rsid w:val="00475B5A"/>
    <w:rsid w:val="00480600"/>
    <w:rsid w:val="00487D63"/>
    <w:rsid w:val="0049277A"/>
    <w:rsid w:val="004B2A38"/>
    <w:rsid w:val="004C53F4"/>
    <w:rsid w:val="004C7E87"/>
    <w:rsid w:val="004E1145"/>
    <w:rsid w:val="004F5185"/>
    <w:rsid w:val="004F780C"/>
    <w:rsid w:val="00505DF3"/>
    <w:rsid w:val="00525D24"/>
    <w:rsid w:val="00535C01"/>
    <w:rsid w:val="00544CDB"/>
    <w:rsid w:val="005539E8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559A"/>
    <w:rsid w:val="006A0459"/>
    <w:rsid w:val="006B04FD"/>
    <w:rsid w:val="006B12B6"/>
    <w:rsid w:val="006B2D6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2565"/>
    <w:rsid w:val="00956136"/>
    <w:rsid w:val="0096541E"/>
    <w:rsid w:val="00972BD7"/>
    <w:rsid w:val="00984807"/>
    <w:rsid w:val="0098724A"/>
    <w:rsid w:val="0099010A"/>
    <w:rsid w:val="00993FFE"/>
    <w:rsid w:val="009A22F8"/>
    <w:rsid w:val="009B4D8C"/>
    <w:rsid w:val="009C1B68"/>
    <w:rsid w:val="009C3944"/>
    <w:rsid w:val="009C52B5"/>
    <w:rsid w:val="009D4433"/>
    <w:rsid w:val="009E3381"/>
    <w:rsid w:val="009F02DB"/>
    <w:rsid w:val="009F1D1F"/>
    <w:rsid w:val="00A12940"/>
    <w:rsid w:val="00A15C06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57B9"/>
    <w:rsid w:val="00B70D9E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D4812"/>
    <w:rsid w:val="00CE7834"/>
    <w:rsid w:val="00D309C3"/>
    <w:rsid w:val="00D33177"/>
    <w:rsid w:val="00D4312D"/>
    <w:rsid w:val="00D448F7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DF71E8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0004"/>
    <w:rsid w:val="00EE12E7"/>
    <w:rsid w:val="00EE19DF"/>
    <w:rsid w:val="00EE7556"/>
    <w:rsid w:val="00F214A3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FCE86EF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44CDB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23CDB-9859-4C4D-8CDB-838FA2EBE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98</TotalTime>
  <Pages>2</Pages>
  <Words>365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Sarah Williams</cp:lastModifiedBy>
  <cp:revision>5</cp:revision>
  <cp:lastPrinted>2023-03-30T18:46:00Z</cp:lastPrinted>
  <dcterms:created xsi:type="dcterms:W3CDTF">2023-03-13T16:01:00Z</dcterms:created>
  <dcterms:modified xsi:type="dcterms:W3CDTF">2023-03-30T18:49:00Z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