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568D12" w14:textId="77777777" w:rsidR="00DE3C04" w:rsidRDefault="00C76BF0" w:rsidP="007645E1">
      <w:pPr>
        <w:pStyle w:val="Title"/>
      </w:pPr>
      <w:bookmarkStart w:id="0" w:name="_GoBack"/>
      <w:bookmarkEnd w:id="0"/>
      <w:r w:rsidRPr="00013F2C">
        <w:t xml:space="preserve">Programme for </w:t>
      </w:r>
      <w:r w:rsidR="00A17D95">
        <w:t>Youth Provision</w:t>
      </w:r>
    </w:p>
    <w:p w14:paraId="376EF0C3" w14:textId="718DBD23" w:rsidR="00C76BF0" w:rsidRDefault="00B71EB0" w:rsidP="007645E1">
      <w:pPr>
        <w:pStyle w:val="Title"/>
      </w:pPr>
      <w:r>
        <w:t>May</w:t>
      </w:r>
      <w:r w:rsidR="007244A9">
        <w:t xml:space="preserve"> – </w:t>
      </w:r>
      <w:r>
        <w:t>July</w:t>
      </w:r>
      <w:r w:rsidR="00800184">
        <w:t xml:space="preserve"> 2023</w:t>
      </w:r>
    </w:p>
    <w:p w14:paraId="551D357E" w14:textId="0065BA66" w:rsidR="004835E3" w:rsidRDefault="0035352D" w:rsidP="007645E1">
      <w:pPr>
        <w:pStyle w:val="Title"/>
      </w:pPr>
      <w:r>
        <w:t xml:space="preserve">Minera </w:t>
      </w:r>
    </w:p>
    <w:p w14:paraId="59AC9D24" w14:textId="4C4B7CC8" w:rsidR="00316084" w:rsidRDefault="00316084" w:rsidP="007645E1">
      <w:pPr>
        <w:pStyle w:val="Title"/>
      </w:pPr>
      <w:r>
        <w:t xml:space="preserve">Please note that this term we are meeting on Minera MUGA but may head back to the container/football field during some sessions - dependent on weather. </w:t>
      </w:r>
    </w:p>
    <w:p w14:paraId="6F42324F" w14:textId="77777777" w:rsidR="0035352D" w:rsidRPr="00013F2C" w:rsidRDefault="0035352D" w:rsidP="007645E1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14:paraId="0C7F6073" w14:textId="77777777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14:paraId="02A417AF" w14:textId="77777777" w:rsidR="00C76BF0" w:rsidRPr="00013F2C" w:rsidRDefault="00C76BF0" w:rsidP="007645E1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14:paraId="6C2D34F1" w14:textId="77777777" w:rsidR="00C76BF0" w:rsidRPr="00013F2C" w:rsidRDefault="00C76BF0" w:rsidP="007645E1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14:paraId="1D54ED61" w14:textId="77777777" w:rsidR="00C76BF0" w:rsidRPr="00013F2C" w:rsidRDefault="00C76BF0" w:rsidP="007645E1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14:paraId="5E2354F7" w14:textId="77777777" w:rsidR="00C76BF0" w:rsidRPr="00013F2C" w:rsidRDefault="00C76BF0" w:rsidP="007645E1">
            <w:pPr>
              <w:pStyle w:val="TableHeader"/>
            </w:pPr>
            <w:r w:rsidRPr="00013F2C">
              <w:t>Location</w:t>
            </w:r>
          </w:p>
        </w:tc>
      </w:tr>
      <w:tr w:rsidR="00905D93" w:rsidRPr="00013F2C" w14:paraId="3E189ADB" w14:textId="77777777" w:rsidTr="00446D12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14:paraId="411FFBFA" w14:textId="5F50A8F9" w:rsidR="00905D93" w:rsidRDefault="00905D93" w:rsidP="00446D12">
            <w:r>
              <w:t>Tuesday</w:t>
            </w:r>
          </w:p>
          <w:p w14:paraId="3CA0B35D" w14:textId="346F549D" w:rsidR="00905D93" w:rsidRDefault="00905D93" w:rsidP="00446D12">
            <w:r>
              <w:t>18/4/23</w:t>
            </w:r>
          </w:p>
        </w:tc>
        <w:tc>
          <w:tcPr>
            <w:tcW w:w="1343" w:type="pct"/>
            <w:shd w:val="clear" w:color="auto" w:fill="auto"/>
            <w:vAlign w:val="center"/>
          </w:tcPr>
          <w:p w14:paraId="7C0DC947" w14:textId="26D013F4" w:rsidR="00905D93" w:rsidRDefault="00905D93" w:rsidP="00446D12">
            <w:r>
              <w:t>H</w:t>
            </w:r>
            <w:r w:rsidRPr="00905D93">
              <w:t>ello, welcome back, games and a litter pick.</w:t>
            </w:r>
          </w:p>
        </w:tc>
        <w:tc>
          <w:tcPr>
            <w:tcW w:w="1127" w:type="pct"/>
            <w:shd w:val="clear" w:color="auto" w:fill="auto"/>
            <w:vAlign w:val="center"/>
          </w:tcPr>
          <w:p w14:paraId="37EFA879" w14:textId="13A0206D" w:rsidR="00905D93" w:rsidRDefault="00905D93" w:rsidP="00446D12">
            <w:r>
              <w:t>6pm – 8pm</w:t>
            </w:r>
          </w:p>
        </w:tc>
        <w:tc>
          <w:tcPr>
            <w:tcW w:w="1364" w:type="pct"/>
            <w:shd w:val="clear" w:color="auto" w:fill="auto"/>
            <w:vAlign w:val="center"/>
          </w:tcPr>
          <w:p w14:paraId="001EF138" w14:textId="391E1573" w:rsidR="00905D93" w:rsidRDefault="00905D93" w:rsidP="00446D12">
            <w:r>
              <w:t>Minera MUGA</w:t>
            </w:r>
          </w:p>
        </w:tc>
      </w:tr>
      <w:tr w:rsidR="00905D93" w:rsidRPr="00013F2C" w14:paraId="68C21DB1" w14:textId="77777777" w:rsidTr="0019400F">
        <w:trPr>
          <w:trHeight w:val="301"/>
        </w:trPr>
        <w:tc>
          <w:tcPr>
            <w:tcW w:w="1166" w:type="pct"/>
            <w:shd w:val="clear" w:color="auto" w:fill="C2D69B" w:themeFill="accent3" w:themeFillTint="99"/>
            <w:vAlign w:val="center"/>
          </w:tcPr>
          <w:p w14:paraId="672DAEB3" w14:textId="64343D76" w:rsidR="00905D93" w:rsidRDefault="00905D93" w:rsidP="00446D12">
            <w:r>
              <w:t>Tuesday</w:t>
            </w:r>
          </w:p>
          <w:p w14:paraId="6EC01EC9" w14:textId="70949101" w:rsidR="00905D93" w:rsidRDefault="00635638" w:rsidP="00635638">
            <w:r w:rsidRPr="00635638">
              <w:t>25/4/23</w:t>
            </w:r>
          </w:p>
        </w:tc>
        <w:tc>
          <w:tcPr>
            <w:tcW w:w="1343" w:type="pct"/>
            <w:shd w:val="clear" w:color="auto" w:fill="C2D69B" w:themeFill="accent3" w:themeFillTint="99"/>
            <w:vAlign w:val="center"/>
          </w:tcPr>
          <w:p w14:paraId="5B69FF4D" w14:textId="79E41B50" w:rsidR="00905D93" w:rsidRDefault="00905D93" w:rsidP="00446D12">
            <w:r>
              <w:t>Trip to Wrexham Fire S</w:t>
            </w:r>
            <w:r w:rsidRPr="00F6180B">
              <w:t>tation</w:t>
            </w:r>
          </w:p>
        </w:tc>
        <w:tc>
          <w:tcPr>
            <w:tcW w:w="1127" w:type="pct"/>
            <w:shd w:val="clear" w:color="auto" w:fill="C2D69B" w:themeFill="accent3" w:themeFillTint="99"/>
            <w:vAlign w:val="center"/>
          </w:tcPr>
          <w:p w14:paraId="0C741799" w14:textId="62751455" w:rsidR="00905D93" w:rsidRPr="00B55C79" w:rsidRDefault="00905D93" w:rsidP="00446D12">
            <w:r>
              <w:t>6pm – 8pm</w:t>
            </w:r>
          </w:p>
        </w:tc>
        <w:tc>
          <w:tcPr>
            <w:tcW w:w="1364" w:type="pct"/>
            <w:shd w:val="clear" w:color="auto" w:fill="C2D69B" w:themeFill="accent3" w:themeFillTint="99"/>
            <w:vAlign w:val="center"/>
          </w:tcPr>
          <w:p w14:paraId="5CBA0E44" w14:textId="5361276F" w:rsidR="00905D93" w:rsidRPr="00B55C79" w:rsidRDefault="00905D93" w:rsidP="00446D12">
            <w:r>
              <w:t>Wrexham Fire S</w:t>
            </w:r>
            <w:r w:rsidRPr="00F6180B">
              <w:t>tation</w:t>
            </w:r>
          </w:p>
        </w:tc>
      </w:tr>
      <w:tr w:rsidR="00635638" w:rsidRPr="00013F2C" w14:paraId="4813636B" w14:textId="77777777" w:rsidTr="0083264C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14:paraId="750A1C9D" w14:textId="77777777" w:rsidR="00635638" w:rsidRDefault="00635638" w:rsidP="00635638">
            <w:r>
              <w:t>Tuesday</w:t>
            </w:r>
          </w:p>
          <w:p w14:paraId="0046CC86" w14:textId="77777777" w:rsidR="00635638" w:rsidRDefault="00635638" w:rsidP="00635638">
            <w:r>
              <w:t>2/5/23</w:t>
            </w:r>
          </w:p>
          <w:p w14:paraId="33D6466F" w14:textId="57C0CDD5" w:rsidR="00635638" w:rsidRDefault="00635638" w:rsidP="00635638"/>
        </w:tc>
        <w:tc>
          <w:tcPr>
            <w:tcW w:w="1343" w:type="pct"/>
            <w:shd w:val="clear" w:color="auto" w:fill="auto"/>
            <w:vAlign w:val="center"/>
          </w:tcPr>
          <w:p w14:paraId="3E58E60B" w14:textId="22490530" w:rsidR="00635638" w:rsidRDefault="00635638" w:rsidP="00635638">
            <w:r>
              <w:t>Rounder’s on the Park</w:t>
            </w:r>
          </w:p>
        </w:tc>
        <w:tc>
          <w:tcPr>
            <w:tcW w:w="1127" w:type="pct"/>
            <w:shd w:val="clear" w:color="auto" w:fill="auto"/>
            <w:vAlign w:val="center"/>
          </w:tcPr>
          <w:p w14:paraId="737E060A" w14:textId="6658B7A2" w:rsidR="00635638" w:rsidRDefault="00635638" w:rsidP="00635638">
            <w:r>
              <w:t>6pm – 8pm</w:t>
            </w:r>
          </w:p>
        </w:tc>
        <w:tc>
          <w:tcPr>
            <w:tcW w:w="1364" w:type="pct"/>
            <w:shd w:val="clear" w:color="auto" w:fill="auto"/>
            <w:vAlign w:val="center"/>
          </w:tcPr>
          <w:p w14:paraId="44BAA9DD" w14:textId="7489C0B4" w:rsidR="00635638" w:rsidRDefault="00635638" w:rsidP="00635638">
            <w:r>
              <w:t>Minera MUGA</w:t>
            </w:r>
          </w:p>
        </w:tc>
      </w:tr>
      <w:tr w:rsidR="00635638" w:rsidRPr="00013F2C" w14:paraId="6B85B5EE" w14:textId="77777777" w:rsidTr="00446D12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14:paraId="79FA0B14" w14:textId="4326B83A" w:rsidR="00635638" w:rsidRDefault="00635638" w:rsidP="00635638">
            <w:r>
              <w:t>Tuesday</w:t>
            </w:r>
          </w:p>
          <w:p w14:paraId="1327BC95" w14:textId="1B1A64AA" w:rsidR="00635638" w:rsidRDefault="00635638" w:rsidP="00635638">
            <w:r>
              <w:t>9/5/23</w:t>
            </w:r>
          </w:p>
          <w:p w14:paraId="0888012B" w14:textId="77777777" w:rsidR="00635638" w:rsidRPr="001C67FB" w:rsidRDefault="00635638" w:rsidP="00635638"/>
        </w:tc>
        <w:tc>
          <w:tcPr>
            <w:tcW w:w="1343" w:type="pct"/>
            <w:shd w:val="clear" w:color="auto" w:fill="auto"/>
            <w:vAlign w:val="center"/>
          </w:tcPr>
          <w:p w14:paraId="018CA523" w14:textId="3B466589" w:rsidR="00635638" w:rsidRDefault="00635638" w:rsidP="00635638">
            <w:r>
              <w:t xml:space="preserve">Celebrating the Kings Coronation and </w:t>
            </w:r>
            <w:r w:rsidRPr="00F6180B">
              <w:t>Sport Session</w:t>
            </w:r>
            <w:r>
              <w:t xml:space="preserve"> with Active Wrexham</w:t>
            </w:r>
          </w:p>
        </w:tc>
        <w:tc>
          <w:tcPr>
            <w:tcW w:w="1127" w:type="pct"/>
            <w:shd w:val="clear" w:color="auto" w:fill="auto"/>
            <w:vAlign w:val="center"/>
          </w:tcPr>
          <w:p w14:paraId="0BA7F028" w14:textId="756FFBEC" w:rsidR="00635638" w:rsidRPr="00B55C79" w:rsidRDefault="00635638" w:rsidP="00635638">
            <w:r>
              <w:t>6pm – 8pm</w:t>
            </w:r>
          </w:p>
        </w:tc>
        <w:tc>
          <w:tcPr>
            <w:tcW w:w="1364" w:type="pct"/>
            <w:shd w:val="clear" w:color="auto" w:fill="auto"/>
            <w:vAlign w:val="center"/>
          </w:tcPr>
          <w:p w14:paraId="44B4EA1A" w14:textId="69AC66AD" w:rsidR="00635638" w:rsidRPr="00B55C79" w:rsidRDefault="00635638" w:rsidP="00635638">
            <w:r>
              <w:t>Minera MUGA</w:t>
            </w:r>
          </w:p>
        </w:tc>
      </w:tr>
      <w:tr w:rsidR="00635638" w:rsidRPr="00013F2C" w14:paraId="211E16A7" w14:textId="77777777" w:rsidTr="0019400F">
        <w:trPr>
          <w:trHeight w:val="301"/>
        </w:trPr>
        <w:tc>
          <w:tcPr>
            <w:tcW w:w="1166" w:type="pct"/>
            <w:shd w:val="clear" w:color="auto" w:fill="C2D69B" w:themeFill="accent3" w:themeFillTint="99"/>
            <w:vAlign w:val="center"/>
          </w:tcPr>
          <w:p w14:paraId="67AA7448" w14:textId="77777777" w:rsidR="00635638" w:rsidRDefault="00635638" w:rsidP="00635638">
            <w:r>
              <w:t>Tuesday</w:t>
            </w:r>
          </w:p>
          <w:p w14:paraId="03A162C0" w14:textId="3F76532D" w:rsidR="00635638" w:rsidRDefault="00635638" w:rsidP="00635638">
            <w:r>
              <w:t>16/5/23</w:t>
            </w:r>
          </w:p>
          <w:p w14:paraId="615619D1" w14:textId="77777777" w:rsidR="00635638" w:rsidRPr="001C67FB" w:rsidRDefault="00635638" w:rsidP="00635638"/>
        </w:tc>
        <w:tc>
          <w:tcPr>
            <w:tcW w:w="1343" w:type="pct"/>
            <w:shd w:val="clear" w:color="auto" w:fill="C2D69B" w:themeFill="accent3" w:themeFillTint="99"/>
            <w:vAlign w:val="center"/>
          </w:tcPr>
          <w:p w14:paraId="2EEA7D94" w14:textId="17376955" w:rsidR="00635638" w:rsidRDefault="00635638" w:rsidP="00635638">
            <w:r>
              <w:t>Trip to Coedpoeth Police Station</w:t>
            </w:r>
          </w:p>
        </w:tc>
        <w:tc>
          <w:tcPr>
            <w:tcW w:w="1127" w:type="pct"/>
            <w:shd w:val="clear" w:color="auto" w:fill="C2D69B" w:themeFill="accent3" w:themeFillTint="99"/>
            <w:vAlign w:val="center"/>
          </w:tcPr>
          <w:p w14:paraId="74E05F85" w14:textId="0473EC2E" w:rsidR="00635638" w:rsidRPr="00B55C79" w:rsidRDefault="00635638" w:rsidP="00635638">
            <w:r>
              <w:t>6pm – 8pm</w:t>
            </w:r>
          </w:p>
        </w:tc>
        <w:tc>
          <w:tcPr>
            <w:tcW w:w="1364" w:type="pct"/>
            <w:shd w:val="clear" w:color="auto" w:fill="C2D69B" w:themeFill="accent3" w:themeFillTint="99"/>
            <w:vAlign w:val="center"/>
          </w:tcPr>
          <w:p w14:paraId="5EBD5977" w14:textId="731C96B3" w:rsidR="00635638" w:rsidRPr="00B55C79" w:rsidRDefault="00635638" w:rsidP="00635638">
            <w:r>
              <w:t>Coedpoeth Police Station</w:t>
            </w:r>
          </w:p>
        </w:tc>
      </w:tr>
      <w:tr w:rsidR="00635638" w:rsidRPr="00013F2C" w14:paraId="7BF76361" w14:textId="77777777" w:rsidTr="00446D12">
        <w:trPr>
          <w:trHeight w:val="301"/>
        </w:trPr>
        <w:tc>
          <w:tcPr>
            <w:tcW w:w="1166" w:type="pct"/>
            <w:shd w:val="clear" w:color="auto" w:fill="C2D69B" w:themeFill="accent3" w:themeFillTint="99"/>
            <w:vAlign w:val="center"/>
          </w:tcPr>
          <w:p w14:paraId="4095AF75" w14:textId="77777777" w:rsidR="00635638" w:rsidRDefault="00635638" w:rsidP="00635638">
            <w:r>
              <w:t xml:space="preserve">Saturday </w:t>
            </w:r>
          </w:p>
          <w:p w14:paraId="6D55F7E4" w14:textId="060D201D" w:rsidR="00635638" w:rsidRDefault="00635638" w:rsidP="00635638">
            <w:r>
              <w:t xml:space="preserve"> 20/5/23</w:t>
            </w:r>
          </w:p>
        </w:tc>
        <w:tc>
          <w:tcPr>
            <w:tcW w:w="1343" w:type="pct"/>
            <w:shd w:val="clear" w:color="auto" w:fill="C2D69B" w:themeFill="accent3" w:themeFillTint="99"/>
            <w:vAlign w:val="center"/>
          </w:tcPr>
          <w:p w14:paraId="1613DC5E" w14:textId="0E2E4F69" w:rsidR="00635638" w:rsidRDefault="00635638" w:rsidP="00635638">
            <w:r>
              <w:t>Blackpool Trip</w:t>
            </w:r>
          </w:p>
        </w:tc>
        <w:tc>
          <w:tcPr>
            <w:tcW w:w="1127" w:type="pct"/>
            <w:shd w:val="clear" w:color="auto" w:fill="C2D69B" w:themeFill="accent3" w:themeFillTint="99"/>
            <w:vAlign w:val="center"/>
          </w:tcPr>
          <w:p w14:paraId="12F9C36A" w14:textId="3B1D7447" w:rsidR="00635638" w:rsidRDefault="00635638" w:rsidP="00635638">
            <w:r>
              <w:t>8am – 7pm -TBC</w:t>
            </w:r>
          </w:p>
        </w:tc>
        <w:tc>
          <w:tcPr>
            <w:tcW w:w="1364" w:type="pct"/>
            <w:shd w:val="clear" w:color="auto" w:fill="C2D69B" w:themeFill="accent3" w:themeFillTint="99"/>
            <w:vAlign w:val="center"/>
          </w:tcPr>
          <w:p w14:paraId="12CA7501" w14:textId="4D653714" w:rsidR="00635638" w:rsidRDefault="00635638" w:rsidP="00635638">
            <w:r>
              <w:t>Blackpool</w:t>
            </w:r>
          </w:p>
        </w:tc>
      </w:tr>
      <w:tr w:rsidR="00635638" w:rsidRPr="00013F2C" w14:paraId="25651772" w14:textId="77777777" w:rsidTr="00446D12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14:paraId="1A57D824" w14:textId="3961B17A" w:rsidR="00635638" w:rsidRDefault="00635638" w:rsidP="00635638">
            <w:r>
              <w:t>Tuesday</w:t>
            </w:r>
          </w:p>
          <w:p w14:paraId="370B9DE4" w14:textId="0258B87B" w:rsidR="00635638" w:rsidRPr="00090992" w:rsidRDefault="00635638" w:rsidP="00635638">
            <w:r>
              <w:t>23/5/23</w:t>
            </w:r>
          </w:p>
        </w:tc>
        <w:tc>
          <w:tcPr>
            <w:tcW w:w="1343" w:type="pct"/>
            <w:shd w:val="clear" w:color="auto" w:fill="auto"/>
            <w:vAlign w:val="center"/>
          </w:tcPr>
          <w:p w14:paraId="648982E7" w14:textId="2E0FC7ED" w:rsidR="00635638" w:rsidRPr="00090992" w:rsidRDefault="00635638" w:rsidP="00635638">
            <w:r w:rsidRPr="00F6180B">
              <w:t>Sport Session</w:t>
            </w:r>
            <w:r>
              <w:t xml:space="preserve"> with Active Wrexham</w:t>
            </w:r>
          </w:p>
        </w:tc>
        <w:tc>
          <w:tcPr>
            <w:tcW w:w="1127" w:type="pct"/>
            <w:shd w:val="clear" w:color="auto" w:fill="auto"/>
            <w:vAlign w:val="center"/>
          </w:tcPr>
          <w:p w14:paraId="0A6FC278" w14:textId="0ADDBB9C" w:rsidR="00635638" w:rsidRPr="00B55C79" w:rsidRDefault="00635638" w:rsidP="00635638">
            <w:r>
              <w:t>6pm – 8pm</w:t>
            </w:r>
          </w:p>
        </w:tc>
        <w:tc>
          <w:tcPr>
            <w:tcW w:w="1364" w:type="pct"/>
            <w:shd w:val="clear" w:color="auto" w:fill="auto"/>
            <w:vAlign w:val="center"/>
          </w:tcPr>
          <w:p w14:paraId="479B219B" w14:textId="5A9E94BB" w:rsidR="00635638" w:rsidRPr="00B55C79" w:rsidRDefault="00635638" w:rsidP="00635638">
            <w:r>
              <w:t>Minera MUGA</w:t>
            </w:r>
          </w:p>
        </w:tc>
      </w:tr>
      <w:tr w:rsidR="00635638" w:rsidRPr="00013F2C" w14:paraId="47C40457" w14:textId="77777777" w:rsidTr="00446D12">
        <w:trPr>
          <w:trHeight w:val="301"/>
        </w:trPr>
        <w:tc>
          <w:tcPr>
            <w:tcW w:w="1166" w:type="pct"/>
            <w:shd w:val="clear" w:color="auto" w:fill="8DB3E2" w:themeFill="text2" w:themeFillTint="66"/>
            <w:vAlign w:val="center"/>
          </w:tcPr>
          <w:p w14:paraId="0C1C5708" w14:textId="77777777" w:rsidR="00635638" w:rsidRDefault="00635638" w:rsidP="00635638">
            <w:r>
              <w:t>Tuesday</w:t>
            </w:r>
          </w:p>
          <w:p w14:paraId="084CD087" w14:textId="75FAAB73" w:rsidR="00635638" w:rsidRPr="001C67FB" w:rsidRDefault="00635638" w:rsidP="00635638">
            <w:r>
              <w:t>30/5/23</w:t>
            </w:r>
          </w:p>
        </w:tc>
        <w:tc>
          <w:tcPr>
            <w:tcW w:w="1343" w:type="pct"/>
            <w:shd w:val="clear" w:color="auto" w:fill="8DB3E2" w:themeFill="text2" w:themeFillTint="66"/>
            <w:vAlign w:val="center"/>
          </w:tcPr>
          <w:p w14:paraId="43E6B153" w14:textId="3A996C47" w:rsidR="00635638" w:rsidRPr="00090992" w:rsidRDefault="00635638" w:rsidP="00635638">
            <w:r>
              <w:t>Half term</w:t>
            </w:r>
          </w:p>
        </w:tc>
        <w:tc>
          <w:tcPr>
            <w:tcW w:w="1127" w:type="pct"/>
            <w:shd w:val="clear" w:color="auto" w:fill="8DB3E2" w:themeFill="text2" w:themeFillTint="66"/>
            <w:vAlign w:val="center"/>
          </w:tcPr>
          <w:p w14:paraId="042DA1EF" w14:textId="59EBB3E8" w:rsidR="00635638" w:rsidRPr="00B55C79" w:rsidRDefault="00635638" w:rsidP="00635638">
            <w:r>
              <w:t>Closed</w:t>
            </w:r>
          </w:p>
        </w:tc>
        <w:tc>
          <w:tcPr>
            <w:tcW w:w="1364" w:type="pct"/>
            <w:shd w:val="clear" w:color="auto" w:fill="8DB3E2" w:themeFill="text2" w:themeFillTint="66"/>
            <w:vAlign w:val="center"/>
          </w:tcPr>
          <w:p w14:paraId="65AA0D10" w14:textId="00AD8DEE" w:rsidR="00635638" w:rsidRPr="00B55C79" w:rsidRDefault="00635638" w:rsidP="00635638">
            <w:r>
              <w:t>Closed</w:t>
            </w:r>
          </w:p>
        </w:tc>
      </w:tr>
      <w:tr w:rsidR="00635638" w:rsidRPr="00013F2C" w14:paraId="6DC215E9" w14:textId="77777777" w:rsidTr="00446D12">
        <w:trPr>
          <w:trHeight w:val="301"/>
        </w:trPr>
        <w:tc>
          <w:tcPr>
            <w:tcW w:w="1166" w:type="pct"/>
            <w:vAlign w:val="center"/>
          </w:tcPr>
          <w:p w14:paraId="45E75C2A" w14:textId="73E25DC6" w:rsidR="00635638" w:rsidRDefault="00635638" w:rsidP="00635638">
            <w:r>
              <w:lastRenderedPageBreak/>
              <w:t>Tuesday</w:t>
            </w:r>
          </w:p>
          <w:p w14:paraId="57C28745" w14:textId="2AC4E214" w:rsidR="00635638" w:rsidRDefault="00635638" w:rsidP="00635638">
            <w:r>
              <w:t>6/6/23</w:t>
            </w:r>
          </w:p>
          <w:p w14:paraId="57C799F0" w14:textId="6A1C2ADF" w:rsidR="00635638" w:rsidRPr="001C67FB" w:rsidRDefault="00635638" w:rsidP="00635638"/>
        </w:tc>
        <w:tc>
          <w:tcPr>
            <w:tcW w:w="1343" w:type="pct"/>
            <w:vAlign w:val="center"/>
          </w:tcPr>
          <w:p w14:paraId="3F369104" w14:textId="01DC8AE4" w:rsidR="00635638" w:rsidRPr="00090992" w:rsidRDefault="00635638" w:rsidP="00635638">
            <w:r w:rsidRPr="00F6180B">
              <w:t>Sport Session</w:t>
            </w:r>
            <w:r>
              <w:t xml:space="preserve"> with Active Wrexham</w:t>
            </w:r>
          </w:p>
        </w:tc>
        <w:tc>
          <w:tcPr>
            <w:tcW w:w="1127" w:type="pct"/>
            <w:vAlign w:val="center"/>
          </w:tcPr>
          <w:p w14:paraId="2B6618A7" w14:textId="7343D54F" w:rsidR="00635638" w:rsidRPr="00B55C79" w:rsidRDefault="00635638" w:rsidP="00635638">
            <w:r>
              <w:t>6pm – 8pm</w:t>
            </w:r>
          </w:p>
        </w:tc>
        <w:tc>
          <w:tcPr>
            <w:tcW w:w="1364" w:type="pct"/>
            <w:vAlign w:val="center"/>
          </w:tcPr>
          <w:p w14:paraId="06CC7C1D" w14:textId="02E030C6" w:rsidR="00635638" w:rsidRPr="00B55C79" w:rsidRDefault="00635638" w:rsidP="00635638">
            <w:r>
              <w:t>Minera MUGA</w:t>
            </w:r>
          </w:p>
        </w:tc>
      </w:tr>
      <w:tr w:rsidR="00635638" w:rsidRPr="00013F2C" w14:paraId="639BD2AC" w14:textId="77777777" w:rsidTr="00446D12">
        <w:trPr>
          <w:trHeight w:val="665"/>
        </w:trPr>
        <w:tc>
          <w:tcPr>
            <w:tcW w:w="1166" w:type="pct"/>
            <w:shd w:val="clear" w:color="auto" w:fill="FFFFFF" w:themeFill="background1"/>
            <w:vAlign w:val="center"/>
          </w:tcPr>
          <w:p w14:paraId="37F73E12" w14:textId="77777777" w:rsidR="00635638" w:rsidRDefault="00635638" w:rsidP="00635638">
            <w:r>
              <w:t>Tuesday</w:t>
            </w:r>
          </w:p>
          <w:p w14:paraId="0B3B8661" w14:textId="1ACFFBB0" w:rsidR="00635638" w:rsidRDefault="00635638" w:rsidP="00635638">
            <w:r>
              <w:t>13/6/23</w:t>
            </w:r>
          </w:p>
          <w:p w14:paraId="40486399" w14:textId="77777777" w:rsidR="00635638" w:rsidRPr="001C67FB" w:rsidRDefault="00635638" w:rsidP="00635638"/>
        </w:tc>
        <w:tc>
          <w:tcPr>
            <w:tcW w:w="1343" w:type="pct"/>
            <w:shd w:val="clear" w:color="auto" w:fill="FFFFFF" w:themeFill="background1"/>
            <w:vAlign w:val="center"/>
          </w:tcPr>
          <w:p w14:paraId="0BD57AF5" w14:textId="6AD154D7" w:rsidR="00635638" w:rsidRPr="003D1646" w:rsidRDefault="00635638" w:rsidP="00635638">
            <w:r w:rsidRPr="00F6180B">
              <w:t>Sport Session</w:t>
            </w:r>
            <w:r>
              <w:t xml:space="preserve"> with Active Wrexham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14:paraId="17DAAE9F" w14:textId="14252035" w:rsidR="00635638" w:rsidRPr="00090992" w:rsidRDefault="00635638" w:rsidP="00635638">
            <w:r>
              <w:t>6pm – 8pm</w:t>
            </w:r>
          </w:p>
        </w:tc>
        <w:tc>
          <w:tcPr>
            <w:tcW w:w="1364" w:type="pct"/>
            <w:shd w:val="clear" w:color="auto" w:fill="FFFFFF" w:themeFill="background1"/>
            <w:vAlign w:val="center"/>
          </w:tcPr>
          <w:p w14:paraId="3B69C448" w14:textId="39037F49" w:rsidR="00635638" w:rsidRPr="00090992" w:rsidRDefault="00635638" w:rsidP="00635638">
            <w:r w:rsidRPr="00220B2F">
              <w:t>Minera MUGA</w:t>
            </w:r>
          </w:p>
        </w:tc>
      </w:tr>
      <w:tr w:rsidR="00635638" w:rsidRPr="00013F2C" w14:paraId="58FC8DF6" w14:textId="77777777" w:rsidTr="00446D12">
        <w:trPr>
          <w:trHeight w:val="301"/>
        </w:trPr>
        <w:tc>
          <w:tcPr>
            <w:tcW w:w="1166" w:type="pct"/>
            <w:shd w:val="clear" w:color="auto" w:fill="FFFFFF" w:themeFill="background1"/>
            <w:vAlign w:val="center"/>
          </w:tcPr>
          <w:p w14:paraId="755835B2" w14:textId="77777777" w:rsidR="00635638" w:rsidRDefault="00635638" w:rsidP="00635638">
            <w:r>
              <w:t>Tuesday</w:t>
            </w:r>
          </w:p>
          <w:p w14:paraId="266208DA" w14:textId="4E346792" w:rsidR="00635638" w:rsidRPr="001C67FB" w:rsidRDefault="00635638" w:rsidP="00635638">
            <w:r>
              <w:t>20/6/23</w:t>
            </w:r>
          </w:p>
        </w:tc>
        <w:tc>
          <w:tcPr>
            <w:tcW w:w="1343" w:type="pct"/>
            <w:shd w:val="clear" w:color="auto" w:fill="FFFFFF" w:themeFill="background1"/>
            <w:vAlign w:val="center"/>
          </w:tcPr>
          <w:p w14:paraId="5DC47580" w14:textId="621AE8FC" w:rsidR="00635638" w:rsidRPr="001C67FB" w:rsidRDefault="00635638" w:rsidP="00635638">
            <w:r w:rsidRPr="00F6180B">
              <w:t>Sport Session</w:t>
            </w:r>
            <w:r>
              <w:t xml:space="preserve"> with Active Wrexham and Youth Work Week Preparations</w:t>
            </w:r>
          </w:p>
        </w:tc>
        <w:tc>
          <w:tcPr>
            <w:tcW w:w="1127" w:type="pct"/>
            <w:shd w:val="clear" w:color="auto" w:fill="FFFFFF" w:themeFill="background1"/>
            <w:vAlign w:val="center"/>
          </w:tcPr>
          <w:p w14:paraId="54DCA596" w14:textId="70052440" w:rsidR="00635638" w:rsidRPr="001C67FB" w:rsidRDefault="00635638" w:rsidP="00635638">
            <w:pPr>
              <w:pStyle w:val="TableText"/>
              <w:spacing w:before="0"/>
            </w:pPr>
            <w:r>
              <w:t>6pm–8pm</w:t>
            </w:r>
          </w:p>
        </w:tc>
        <w:tc>
          <w:tcPr>
            <w:tcW w:w="1364" w:type="pct"/>
            <w:shd w:val="clear" w:color="auto" w:fill="FFFFFF" w:themeFill="background1"/>
            <w:vAlign w:val="center"/>
          </w:tcPr>
          <w:p w14:paraId="2FC94F86" w14:textId="5636D5AE" w:rsidR="00635638" w:rsidRPr="001C67FB" w:rsidRDefault="00635638" w:rsidP="00635638">
            <w:r w:rsidRPr="00220B2F">
              <w:t>Minera MUGA</w:t>
            </w:r>
          </w:p>
        </w:tc>
      </w:tr>
      <w:tr w:rsidR="00635638" w:rsidRPr="00013F2C" w14:paraId="7C8F1D2A" w14:textId="77777777" w:rsidTr="0019400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C2D69B" w:themeFill="accent3" w:themeFillTint="99"/>
          </w:tcPr>
          <w:p w14:paraId="5C2ECC33" w14:textId="77777777" w:rsidR="00635638" w:rsidRDefault="00635638" w:rsidP="00635638">
            <w:r>
              <w:t>Saturday</w:t>
            </w:r>
          </w:p>
          <w:p w14:paraId="7F62FA23" w14:textId="4795E2E8" w:rsidR="00635638" w:rsidRDefault="00635638" w:rsidP="00635638">
            <w:r>
              <w:t xml:space="preserve"> 24/6/23</w:t>
            </w:r>
          </w:p>
        </w:tc>
        <w:tc>
          <w:tcPr>
            <w:tcW w:w="1343" w:type="pct"/>
            <w:shd w:val="clear" w:color="auto" w:fill="C2D69B" w:themeFill="accent3" w:themeFillTint="99"/>
          </w:tcPr>
          <w:p w14:paraId="367D25D6" w14:textId="77777777" w:rsidR="00635638" w:rsidRDefault="00635638" w:rsidP="00635638">
            <w:r w:rsidRPr="009D7B7F">
              <w:t>Youth Work Week</w:t>
            </w:r>
          </w:p>
          <w:p w14:paraId="13230B73" w14:textId="7A21504A" w:rsidR="00635638" w:rsidRDefault="00635638" w:rsidP="00635638">
            <w:r>
              <w:t>Celebrations</w:t>
            </w:r>
          </w:p>
        </w:tc>
        <w:tc>
          <w:tcPr>
            <w:tcW w:w="1127" w:type="pct"/>
            <w:shd w:val="clear" w:color="auto" w:fill="C2D69B" w:themeFill="accent3" w:themeFillTint="99"/>
          </w:tcPr>
          <w:p w14:paraId="427B02A2" w14:textId="6B122702" w:rsidR="00635638" w:rsidRDefault="00635638" w:rsidP="00635638">
            <w:pPr>
              <w:pStyle w:val="TableText"/>
              <w:spacing w:before="0"/>
            </w:pPr>
            <w:r>
              <w:t>TBC</w:t>
            </w:r>
          </w:p>
        </w:tc>
        <w:tc>
          <w:tcPr>
            <w:tcW w:w="1364" w:type="pct"/>
            <w:shd w:val="clear" w:color="auto" w:fill="C2D69B" w:themeFill="accent3" w:themeFillTint="99"/>
          </w:tcPr>
          <w:p w14:paraId="0420E21D" w14:textId="326F68F2" w:rsidR="00635638" w:rsidRPr="00220B2F" w:rsidRDefault="00635638" w:rsidP="00635638">
            <w:r>
              <w:t>Wrexham</w:t>
            </w:r>
          </w:p>
        </w:tc>
      </w:tr>
      <w:tr w:rsidR="00635638" w:rsidRPr="00013F2C" w14:paraId="09B1B5AA" w14:textId="77777777" w:rsidTr="00446D12">
        <w:trPr>
          <w:trHeight w:val="301"/>
        </w:trPr>
        <w:tc>
          <w:tcPr>
            <w:tcW w:w="1166" w:type="pct"/>
            <w:vAlign w:val="center"/>
          </w:tcPr>
          <w:p w14:paraId="6035C1CE" w14:textId="4B762295" w:rsidR="00635638" w:rsidRDefault="00635638" w:rsidP="00635638">
            <w:r>
              <w:t>Tuesday</w:t>
            </w:r>
          </w:p>
          <w:p w14:paraId="6BDEFEBD" w14:textId="03163FD0" w:rsidR="00635638" w:rsidRPr="001C67FB" w:rsidRDefault="00635638" w:rsidP="00635638">
            <w:r>
              <w:t>27/6/23</w:t>
            </w:r>
          </w:p>
        </w:tc>
        <w:tc>
          <w:tcPr>
            <w:tcW w:w="1343" w:type="pct"/>
            <w:vAlign w:val="center"/>
          </w:tcPr>
          <w:p w14:paraId="711D8646" w14:textId="6965CA76" w:rsidR="00635638" w:rsidRPr="00E33D61" w:rsidRDefault="00635638" w:rsidP="00635638">
            <w:r w:rsidRPr="00186272">
              <w:t>Program planning and Sport Session with Active Wrexham</w:t>
            </w:r>
          </w:p>
        </w:tc>
        <w:tc>
          <w:tcPr>
            <w:tcW w:w="1127" w:type="pct"/>
            <w:vAlign w:val="center"/>
          </w:tcPr>
          <w:p w14:paraId="14B51BFA" w14:textId="1D86C928" w:rsidR="00635638" w:rsidRPr="00B55C79" w:rsidRDefault="00635638" w:rsidP="00635638">
            <w:r>
              <w:t>6pm – 8pm</w:t>
            </w:r>
          </w:p>
        </w:tc>
        <w:tc>
          <w:tcPr>
            <w:tcW w:w="1364" w:type="pct"/>
            <w:vAlign w:val="center"/>
          </w:tcPr>
          <w:p w14:paraId="02FEF2B5" w14:textId="10B05CF7" w:rsidR="00635638" w:rsidRPr="00B55C79" w:rsidRDefault="00635638" w:rsidP="00635638">
            <w:r w:rsidRPr="00220B2F">
              <w:t>Minera MUGA</w:t>
            </w:r>
          </w:p>
        </w:tc>
      </w:tr>
      <w:tr w:rsidR="00635638" w:rsidRPr="00013F2C" w14:paraId="30DEB935" w14:textId="77777777" w:rsidTr="00446D12">
        <w:trPr>
          <w:trHeight w:val="301"/>
        </w:trPr>
        <w:tc>
          <w:tcPr>
            <w:tcW w:w="1166" w:type="pct"/>
            <w:vAlign w:val="center"/>
          </w:tcPr>
          <w:p w14:paraId="5C3DDD75" w14:textId="0E19801B" w:rsidR="00635638" w:rsidRDefault="00635638" w:rsidP="00635638">
            <w:r>
              <w:t>Tuesday</w:t>
            </w:r>
          </w:p>
          <w:p w14:paraId="7F53FF3B" w14:textId="507CFBE7" w:rsidR="00635638" w:rsidRPr="001C67FB" w:rsidRDefault="00635638" w:rsidP="00635638">
            <w:r>
              <w:t>4/7/23</w:t>
            </w:r>
          </w:p>
        </w:tc>
        <w:tc>
          <w:tcPr>
            <w:tcW w:w="1343" w:type="pct"/>
            <w:vAlign w:val="center"/>
          </w:tcPr>
          <w:p w14:paraId="54737D96" w14:textId="78BDFF27" w:rsidR="00635638" w:rsidRPr="00E33D61" w:rsidRDefault="00635638" w:rsidP="00635638">
            <w:r w:rsidRPr="007645E1">
              <w:t>Sport Session with Active Wrexham</w:t>
            </w:r>
          </w:p>
        </w:tc>
        <w:tc>
          <w:tcPr>
            <w:tcW w:w="1127" w:type="pct"/>
            <w:vAlign w:val="center"/>
          </w:tcPr>
          <w:p w14:paraId="6DA5CB6A" w14:textId="6DAC8E36" w:rsidR="00635638" w:rsidRPr="00B55C79" w:rsidRDefault="00635638" w:rsidP="00635638">
            <w:r>
              <w:t>6pm – 8pm</w:t>
            </w:r>
          </w:p>
        </w:tc>
        <w:tc>
          <w:tcPr>
            <w:tcW w:w="1364" w:type="pct"/>
            <w:vAlign w:val="center"/>
          </w:tcPr>
          <w:p w14:paraId="0C799F3E" w14:textId="58EB20A8" w:rsidR="00635638" w:rsidRPr="00B55C79" w:rsidRDefault="00635638" w:rsidP="00635638">
            <w:r w:rsidRPr="00220B2F">
              <w:t>Minera MUGA</w:t>
            </w:r>
          </w:p>
        </w:tc>
      </w:tr>
      <w:tr w:rsidR="00635638" w:rsidRPr="00013F2C" w14:paraId="36422163" w14:textId="77777777" w:rsidTr="0019400F">
        <w:trPr>
          <w:trHeight w:val="301"/>
        </w:trPr>
        <w:tc>
          <w:tcPr>
            <w:tcW w:w="1166" w:type="pct"/>
            <w:shd w:val="clear" w:color="auto" w:fill="C2D69B" w:themeFill="accent3" w:themeFillTint="99"/>
            <w:vAlign w:val="center"/>
          </w:tcPr>
          <w:p w14:paraId="4584BB00" w14:textId="03543459" w:rsidR="00635638" w:rsidRDefault="00635638" w:rsidP="00635638">
            <w:r>
              <w:t>Tuesday</w:t>
            </w:r>
          </w:p>
          <w:p w14:paraId="5B9C113E" w14:textId="5B47308A" w:rsidR="00635638" w:rsidRPr="001C67FB" w:rsidRDefault="00635638" w:rsidP="00635638">
            <w:r>
              <w:t>11/7/23</w:t>
            </w:r>
          </w:p>
        </w:tc>
        <w:tc>
          <w:tcPr>
            <w:tcW w:w="1343" w:type="pct"/>
            <w:shd w:val="clear" w:color="auto" w:fill="C2D69B" w:themeFill="accent3" w:themeFillTint="99"/>
            <w:vAlign w:val="center"/>
          </w:tcPr>
          <w:p w14:paraId="0D4E6B97" w14:textId="4E763EFA" w:rsidR="00635638" w:rsidRPr="00E33D61" w:rsidRDefault="00635638" w:rsidP="00635638">
            <w:r>
              <w:t>End of term trip - TBC</w:t>
            </w:r>
          </w:p>
        </w:tc>
        <w:tc>
          <w:tcPr>
            <w:tcW w:w="1127" w:type="pct"/>
            <w:shd w:val="clear" w:color="auto" w:fill="C2D69B" w:themeFill="accent3" w:themeFillTint="99"/>
            <w:vAlign w:val="center"/>
          </w:tcPr>
          <w:p w14:paraId="14824132" w14:textId="70533F96" w:rsidR="00635638" w:rsidRPr="00B55C79" w:rsidRDefault="00635638" w:rsidP="00635638">
            <w:r>
              <w:t>6pm – 8pm</w:t>
            </w:r>
          </w:p>
        </w:tc>
        <w:tc>
          <w:tcPr>
            <w:tcW w:w="1364" w:type="pct"/>
            <w:shd w:val="clear" w:color="auto" w:fill="C2D69B" w:themeFill="accent3" w:themeFillTint="99"/>
            <w:vAlign w:val="center"/>
          </w:tcPr>
          <w:p w14:paraId="640BDDA0" w14:textId="08A764AF" w:rsidR="00635638" w:rsidRPr="00B55C79" w:rsidRDefault="00635638" w:rsidP="00635638">
            <w:r>
              <w:t>TBC</w:t>
            </w:r>
          </w:p>
        </w:tc>
      </w:tr>
      <w:tr w:rsidR="00635638" w:rsidRPr="00B55C79" w14:paraId="7C30B3AF" w14:textId="77777777" w:rsidTr="00446D12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14:paraId="5BBAC8F9" w14:textId="5068F813" w:rsidR="00635638" w:rsidRDefault="00635638" w:rsidP="00635638">
            <w:r>
              <w:t>Tuesday</w:t>
            </w:r>
          </w:p>
          <w:p w14:paraId="6DEBD57A" w14:textId="612ED387" w:rsidR="00635638" w:rsidRPr="001C67FB" w:rsidRDefault="00635638" w:rsidP="00635638">
            <w:r>
              <w:t>18/7/23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14:paraId="28212134" w14:textId="16B1FC95" w:rsidR="00635638" w:rsidRPr="00E33D61" w:rsidRDefault="00635638" w:rsidP="00635638">
            <w:r>
              <w:t>Closed – Team Meeting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14:paraId="1A038E8D" w14:textId="2E0D8E11" w:rsidR="00635638" w:rsidRPr="00B55C79" w:rsidRDefault="00635638" w:rsidP="00635638">
            <w:r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14:paraId="158075B7" w14:textId="609AD00A" w:rsidR="00635638" w:rsidRPr="00B55C79" w:rsidRDefault="00635638" w:rsidP="00635638">
            <w:r>
              <w:t>Closed</w:t>
            </w:r>
          </w:p>
        </w:tc>
      </w:tr>
    </w:tbl>
    <w:p w14:paraId="0EF9E75F" w14:textId="77777777" w:rsidR="00B71EB0" w:rsidRDefault="00B71EB0" w:rsidP="007645E1"/>
    <w:p w14:paraId="606FD34F" w14:textId="328BAD3D" w:rsidR="00C76BF0" w:rsidRPr="00807842" w:rsidRDefault="00C76BF0" w:rsidP="007645E1">
      <w:r w:rsidRPr="00807842">
        <w:t xml:space="preserve">For further information about all of the above activities, for regular updates </w:t>
      </w:r>
      <w:r w:rsidR="00186272">
        <w:t>and any changes to the program</w:t>
      </w:r>
      <w:r w:rsidR="00186272" w:rsidRPr="00186272">
        <w:t xml:space="preserve"> </w:t>
      </w:r>
      <w:r w:rsidR="00186272" w:rsidRPr="00807842">
        <w:t>contact www.youngwrexham.co.uk</w:t>
      </w:r>
      <w:r w:rsidRPr="00807842">
        <w:t xml:space="preserve">.  </w:t>
      </w:r>
      <w:r w:rsidR="00090992">
        <w:t xml:space="preserve"> </w:t>
      </w:r>
    </w:p>
    <w:p w14:paraId="3D0A76C9" w14:textId="77777777" w:rsidR="00C76BF0" w:rsidRPr="007D74B4" w:rsidRDefault="00C76BF0" w:rsidP="007645E1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969880" w14:textId="77777777" w:rsidR="00856508" w:rsidRDefault="00856508" w:rsidP="007645E1">
      <w:r>
        <w:separator/>
      </w:r>
    </w:p>
  </w:endnote>
  <w:endnote w:type="continuationSeparator" w:id="0">
    <w:p w14:paraId="471C9C00" w14:textId="77777777" w:rsidR="00856508" w:rsidRDefault="00856508" w:rsidP="00764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0A9017" w14:textId="77777777" w:rsidR="00DC2E54" w:rsidRPr="00DF4D3E" w:rsidRDefault="00DC2E54" w:rsidP="007645E1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3D5C1D67" wp14:editId="11E0D662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6D8157" w14:textId="77777777" w:rsidR="00856508" w:rsidRDefault="00856508" w:rsidP="007645E1">
      <w:r>
        <w:separator/>
      </w:r>
    </w:p>
  </w:footnote>
  <w:footnote w:type="continuationSeparator" w:id="0">
    <w:p w14:paraId="7C210A93" w14:textId="77777777" w:rsidR="00856508" w:rsidRDefault="00856508" w:rsidP="007645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AC8F6" w14:textId="77777777" w:rsidR="00F86700" w:rsidRDefault="00DE3C04" w:rsidP="007645E1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1ACD2E0F" wp14:editId="4C6CB117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6C364C" w14:textId="77777777" w:rsidR="00F86700" w:rsidRDefault="00DE3C04" w:rsidP="007645E1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00D2AFAD" wp14:editId="2DAA3E0A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771AD654" wp14:editId="5B9D51E8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6BCC8A" w14:textId="77777777" w:rsidR="00F86700" w:rsidRDefault="00F86700" w:rsidP="007645E1">
    <w:pPr>
      <w:pStyle w:val="Header"/>
    </w:pPr>
  </w:p>
  <w:p w14:paraId="6292962F" w14:textId="77777777" w:rsidR="00F86700" w:rsidRDefault="005C00E8" w:rsidP="007645E1">
    <w:pPr>
      <w:pStyle w:val="Header"/>
    </w:pPr>
    <w:r>
      <w:t xml:space="preserve">                               </w:t>
    </w:r>
  </w:p>
  <w:p w14:paraId="2C9870ED" w14:textId="77777777" w:rsidR="00F86700" w:rsidRDefault="00F86700" w:rsidP="007645E1">
    <w:pPr>
      <w:pStyle w:val="Header"/>
    </w:pPr>
  </w:p>
  <w:p w14:paraId="6F31047E" w14:textId="77777777" w:rsidR="00DC2E54" w:rsidRDefault="00DC2E54" w:rsidP="007645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778D"/>
    <w:rsid w:val="00090992"/>
    <w:rsid w:val="000A1F71"/>
    <w:rsid w:val="000A33B0"/>
    <w:rsid w:val="000C3B0B"/>
    <w:rsid w:val="000C3BA4"/>
    <w:rsid w:val="000D241E"/>
    <w:rsid w:val="000E229B"/>
    <w:rsid w:val="00111490"/>
    <w:rsid w:val="00112707"/>
    <w:rsid w:val="001251B9"/>
    <w:rsid w:val="00135172"/>
    <w:rsid w:val="00141945"/>
    <w:rsid w:val="00147151"/>
    <w:rsid w:val="00161B34"/>
    <w:rsid w:val="00167A66"/>
    <w:rsid w:val="001715E3"/>
    <w:rsid w:val="00176BE5"/>
    <w:rsid w:val="001811C4"/>
    <w:rsid w:val="00186272"/>
    <w:rsid w:val="0019314A"/>
    <w:rsid w:val="00193F33"/>
    <w:rsid w:val="0019400F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122E4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16084"/>
    <w:rsid w:val="00335E4F"/>
    <w:rsid w:val="0035352D"/>
    <w:rsid w:val="00362E17"/>
    <w:rsid w:val="00367CB3"/>
    <w:rsid w:val="00374343"/>
    <w:rsid w:val="00382CAD"/>
    <w:rsid w:val="003A4BB0"/>
    <w:rsid w:val="003B29D8"/>
    <w:rsid w:val="003D1646"/>
    <w:rsid w:val="00404144"/>
    <w:rsid w:val="00422661"/>
    <w:rsid w:val="00423215"/>
    <w:rsid w:val="00435AD3"/>
    <w:rsid w:val="00443B48"/>
    <w:rsid w:val="004451C8"/>
    <w:rsid w:val="00446D12"/>
    <w:rsid w:val="00462119"/>
    <w:rsid w:val="00464F54"/>
    <w:rsid w:val="00467BE4"/>
    <w:rsid w:val="00475B5A"/>
    <w:rsid w:val="00477A2F"/>
    <w:rsid w:val="00480600"/>
    <w:rsid w:val="004835E3"/>
    <w:rsid w:val="00487D63"/>
    <w:rsid w:val="0049277A"/>
    <w:rsid w:val="004C53F4"/>
    <w:rsid w:val="004C7E87"/>
    <w:rsid w:val="004E1145"/>
    <w:rsid w:val="004F4845"/>
    <w:rsid w:val="004F5185"/>
    <w:rsid w:val="004F780C"/>
    <w:rsid w:val="00505DF3"/>
    <w:rsid w:val="005120F0"/>
    <w:rsid w:val="00535C01"/>
    <w:rsid w:val="0055449E"/>
    <w:rsid w:val="00557E65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1E7"/>
    <w:rsid w:val="0063327B"/>
    <w:rsid w:val="00635638"/>
    <w:rsid w:val="00636651"/>
    <w:rsid w:val="00662461"/>
    <w:rsid w:val="00676666"/>
    <w:rsid w:val="0067694B"/>
    <w:rsid w:val="00685153"/>
    <w:rsid w:val="00686A0E"/>
    <w:rsid w:val="00686CB1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1B40"/>
    <w:rsid w:val="007244A9"/>
    <w:rsid w:val="007428C7"/>
    <w:rsid w:val="00751B26"/>
    <w:rsid w:val="00754518"/>
    <w:rsid w:val="007645E1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0184"/>
    <w:rsid w:val="00807842"/>
    <w:rsid w:val="00816FD8"/>
    <w:rsid w:val="00856508"/>
    <w:rsid w:val="00876F70"/>
    <w:rsid w:val="008770EA"/>
    <w:rsid w:val="00886D19"/>
    <w:rsid w:val="008901B1"/>
    <w:rsid w:val="008924E7"/>
    <w:rsid w:val="008934F2"/>
    <w:rsid w:val="008A0363"/>
    <w:rsid w:val="008B6BE0"/>
    <w:rsid w:val="008C6978"/>
    <w:rsid w:val="008D5441"/>
    <w:rsid w:val="008E5D20"/>
    <w:rsid w:val="008E63C6"/>
    <w:rsid w:val="00905D93"/>
    <w:rsid w:val="00956136"/>
    <w:rsid w:val="00972BD7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8B5"/>
    <w:rsid w:val="00A96B7A"/>
    <w:rsid w:val="00AA1F40"/>
    <w:rsid w:val="00AA2592"/>
    <w:rsid w:val="00AA36D1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62303"/>
    <w:rsid w:val="00B70D9E"/>
    <w:rsid w:val="00B71EB0"/>
    <w:rsid w:val="00B77D08"/>
    <w:rsid w:val="00BB0778"/>
    <w:rsid w:val="00BC6BAD"/>
    <w:rsid w:val="00BD4D68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4812"/>
    <w:rsid w:val="00CE7834"/>
    <w:rsid w:val="00D22475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B3070"/>
    <w:rsid w:val="00EC23CF"/>
    <w:rsid w:val="00ED5300"/>
    <w:rsid w:val="00EE12E7"/>
    <w:rsid w:val="00EE19DF"/>
    <w:rsid w:val="00EE7556"/>
    <w:rsid w:val="00EF6CD8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F31CAE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7645E1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39FC65-2FDC-4976-BED5-557BD421A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</TotalTime>
  <Pages>2</Pages>
  <Words>255</Words>
  <Characters>1408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Julie1 Davies</cp:lastModifiedBy>
  <cp:revision>2</cp:revision>
  <cp:lastPrinted>2019-01-21T20:21:00Z</cp:lastPrinted>
  <dcterms:created xsi:type="dcterms:W3CDTF">2023-04-25T09:09:00Z</dcterms:created>
  <dcterms:modified xsi:type="dcterms:W3CDTF">2023-04-25T09:09:00Z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