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68D12" w14:textId="77777777" w:rsidR="00DE3C04" w:rsidRDefault="00C76BF0" w:rsidP="006331E7">
      <w:pPr>
        <w:pStyle w:val="Title"/>
      </w:pPr>
      <w:r w:rsidRPr="00013F2C">
        <w:t xml:space="preserve">Programme for </w:t>
      </w:r>
      <w:r w:rsidR="00A17D95">
        <w:t>Youth Provision</w:t>
      </w:r>
    </w:p>
    <w:p w14:paraId="376EF0C3" w14:textId="718DBD23" w:rsidR="00C76BF0" w:rsidRDefault="00B71EB0" w:rsidP="006331E7">
      <w:pPr>
        <w:pStyle w:val="Title"/>
      </w:pPr>
      <w:r>
        <w:t>May</w:t>
      </w:r>
      <w:r w:rsidR="007244A9">
        <w:t xml:space="preserve"> – </w:t>
      </w:r>
      <w:r>
        <w:t>July</w:t>
      </w:r>
      <w:r w:rsidR="00800184">
        <w:t xml:space="preserve"> 2023</w:t>
      </w:r>
    </w:p>
    <w:p w14:paraId="352C6178" w14:textId="3CA20515" w:rsidR="00443B48" w:rsidRDefault="00C554A8" w:rsidP="006331E7">
      <w:pPr>
        <w:pStyle w:val="Title"/>
      </w:pPr>
      <w:proofErr w:type="spellStart"/>
      <w:r>
        <w:t>Tanyf</w:t>
      </w:r>
      <w:r w:rsidR="004835E3">
        <w:t>ron</w:t>
      </w:r>
      <w:proofErr w:type="spellEnd"/>
      <w:r w:rsidR="004835E3">
        <w:t xml:space="preserve"> Provision</w:t>
      </w:r>
    </w:p>
    <w:p w14:paraId="551D357E" w14:textId="77777777" w:rsidR="004835E3" w:rsidRPr="00013F2C" w:rsidRDefault="004835E3" w:rsidP="006331E7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0C7F6073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2A417AF" w14:textId="77777777" w:rsidR="00C76BF0" w:rsidRPr="00013F2C" w:rsidRDefault="00C76BF0" w:rsidP="006331E7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C2D34F1" w14:textId="77777777" w:rsidR="00C76BF0" w:rsidRPr="00013F2C" w:rsidRDefault="00C76BF0" w:rsidP="006331E7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1D54ED61" w14:textId="77777777" w:rsidR="00C76BF0" w:rsidRPr="00013F2C" w:rsidRDefault="00C76BF0" w:rsidP="006331E7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E2354F7" w14:textId="77777777" w:rsidR="00C76BF0" w:rsidRPr="00013F2C" w:rsidRDefault="00C76BF0" w:rsidP="006331E7">
            <w:pPr>
              <w:pStyle w:val="TableHeader"/>
            </w:pPr>
            <w:r w:rsidRPr="00013F2C">
              <w:t>Location</w:t>
            </w:r>
          </w:p>
        </w:tc>
      </w:tr>
      <w:tr w:rsidR="00721B40" w:rsidRPr="00013F2C" w14:paraId="68C21DB1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672DAEB3" w14:textId="4F1DC9FF" w:rsidR="00721B40" w:rsidRDefault="006331E7" w:rsidP="006331E7">
            <w:r>
              <w:t xml:space="preserve">Tuesday </w:t>
            </w:r>
          </w:p>
          <w:p w14:paraId="44DB1D45" w14:textId="4F8E5A04" w:rsidR="006331E7" w:rsidRDefault="006331E7" w:rsidP="006331E7">
            <w:r>
              <w:t>2/5/23</w:t>
            </w:r>
          </w:p>
          <w:p w14:paraId="6EC01EC9" w14:textId="60E7D67D" w:rsidR="00721B40" w:rsidRDefault="00721B40" w:rsidP="006331E7">
            <w:pPr>
              <w:jc w:val="both"/>
            </w:pPr>
          </w:p>
        </w:tc>
        <w:tc>
          <w:tcPr>
            <w:tcW w:w="1343" w:type="pct"/>
            <w:shd w:val="clear" w:color="auto" w:fill="auto"/>
          </w:tcPr>
          <w:p w14:paraId="5B69FF4D" w14:textId="7E843B4E" w:rsidR="00EF6CD8" w:rsidRDefault="0065736E" w:rsidP="006331E7">
            <w:r>
              <w:t>Hot dogs &amp; catch up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C741799" w14:textId="46006DAB" w:rsidR="00721B40" w:rsidRPr="00B55C79" w:rsidRDefault="00C554A8" w:rsidP="006331E7">
            <w:pPr>
              <w:jc w:val="both"/>
            </w:pPr>
            <w:r>
              <w:t>6pm – 8</w:t>
            </w:r>
            <w:r w:rsidR="00662461">
              <w:t>pm</w:t>
            </w:r>
          </w:p>
        </w:tc>
        <w:tc>
          <w:tcPr>
            <w:tcW w:w="1364" w:type="pct"/>
            <w:shd w:val="clear" w:color="auto" w:fill="auto"/>
          </w:tcPr>
          <w:p w14:paraId="09A607A4" w14:textId="77777777" w:rsidR="004835E3" w:rsidRDefault="004835E3" w:rsidP="006331E7"/>
          <w:p w14:paraId="5CBA0E44" w14:textId="2A834976" w:rsidR="00662461" w:rsidRPr="00B55C79" w:rsidRDefault="004835E3" w:rsidP="006331E7">
            <w:r>
              <w:t>MUGA</w:t>
            </w:r>
          </w:p>
        </w:tc>
      </w:tr>
      <w:tr w:rsidR="00662461" w:rsidRPr="00013F2C" w14:paraId="6B85B5EE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79FA0B14" w14:textId="391C70FF" w:rsidR="00662461" w:rsidRDefault="006331E7" w:rsidP="006331E7">
            <w:r>
              <w:t xml:space="preserve">Tuesday </w:t>
            </w:r>
          </w:p>
          <w:p w14:paraId="1327BC95" w14:textId="1B1A64AA" w:rsidR="006331E7" w:rsidRDefault="006331E7" w:rsidP="006331E7">
            <w:r>
              <w:t>9/5/23</w:t>
            </w:r>
          </w:p>
          <w:p w14:paraId="0888012B" w14:textId="77777777" w:rsidR="00662461" w:rsidRPr="001C67FB" w:rsidRDefault="00662461" w:rsidP="006331E7"/>
        </w:tc>
        <w:tc>
          <w:tcPr>
            <w:tcW w:w="1343" w:type="pct"/>
            <w:shd w:val="clear" w:color="auto" w:fill="auto"/>
          </w:tcPr>
          <w:p w14:paraId="2F88D98F" w14:textId="77777777" w:rsidR="00662461" w:rsidRDefault="005515C8" w:rsidP="006331E7">
            <w:r>
              <w:t xml:space="preserve">Celebrating king coronation </w:t>
            </w:r>
          </w:p>
          <w:p w14:paraId="018CA523" w14:textId="743B3D10" w:rsidR="005515C8" w:rsidRDefault="005515C8" w:rsidP="006331E7">
            <w:r>
              <w:t xml:space="preserve">Games 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BA7F028" w14:textId="22549A8D" w:rsidR="00662461" w:rsidRPr="00B55C79" w:rsidRDefault="00C554A8" w:rsidP="006331E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4B4EA1A" w14:textId="60176FD7" w:rsidR="00662461" w:rsidRPr="00B55C79" w:rsidRDefault="004835E3" w:rsidP="006331E7">
            <w:r>
              <w:t>MUGA</w:t>
            </w:r>
          </w:p>
        </w:tc>
      </w:tr>
      <w:tr w:rsidR="00662461" w:rsidRPr="00013F2C" w14:paraId="211E16A7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67AA7448" w14:textId="77777777" w:rsidR="006331E7" w:rsidRDefault="006331E7" w:rsidP="006331E7">
            <w:r>
              <w:t>Tuesday</w:t>
            </w:r>
          </w:p>
          <w:p w14:paraId="03A162C0" w14:textId="4E1580CA" w:rsidR="00662461" w:rsidRDefault="006331E7" w:rsidP="006331E7">
            <w:r>
              <w:t xml:space="preserve">16/5/23 </w:t>
            </w:r>
          </w:p>
          <w:p w14:paraId="615619D1" w14:textId="77777777" w:rsidR="00662461" w:rsidRPr="001C67FB" w:rsidRDefault="00662461" w:rsidP="006331E7"/>
        </w:tc>
        <w:tc>
          <w:tcPr>
            <w:tcW w:w="1343" w:type="pct"/>
            <w:shd w:val="clear" w:color="auto" w:fill="auto"/>
          </w:tcPr>
          <w:p w14:paraId="2EEA7D94" w14:textId="60DF45A3" w:rsidR="00662461" w:rsidRDefault="00247B73" w:rsidP="006331E7">
            <w:r>
              <w:t>Homelessness Prevention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74E05F85" w14:textId="22B9CB7F" w:rsidR="00662461" w:rsidRPr="00B55C79" w:rsidRDefault="00C554A8" w:rsidP="006331E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5EBD5977" w14:textId="7E2A87B5" w:rsidR="00662461" w:rsidRPr="00B55C79" w:rsidRDefault="004835E3" w:rsidP="006331E7">
            <w:r>
              <w:t>MUGA</w:t>
            </w:r>
          </w:p>
        </w:tc>
      </w:tr>
      <w:tr w:rsidR="00B71EB0" w:rsidRPr="00013F2C" w14:paraId="7BF76361" w14:textId="77777777" w:rsidTr="00B71EB0">
        <w:trPr>
          <w:trHeight w:val="301"/>
        </w:trPr>
        <w:tc>
          <w:tcPr>
            <w:tcW w:w="1166" w:type="pct"/>
            <w:shd w:val="clear" w:color="auto" w:fill="C2D69B" w:themeFill="accent3" w:themeFillTint="99"/>
          </w:tcPr>
          <w:p w14:paraId="6D55F7E4" w14:textId="7988EFBF" w:rsidR="00B71EB0" w:rsidRDefault="00B71EB0" w:rsidP="006331E7">
            <w:r>
              <w:t>Sat 20/5/23</w:t>
            </w:r>
          </w:p>
        </w:tc>
        <w:tc>
          <w:tcPr>
            <w:tcW w:w="1343" w:type="pct"/>
            <w:shd w:val="clear" w:color="auto" w:fill="C2D69B" w:themeFill="accent3" w:themeFillTint="99"/>
          </w:tcPr>
          <w:p w14:paraId="1613DC5E" w14:textId="0E2E4F69" w:rsidR="00B71EB0" w:rsidRDefault="00B71EB0" w:rsidP="006331E7">
            <w:r>
              <w:t>Blackpool Trip</w:t>
            </w:r>
          </w:p>
        </w:tc>
        <w:tc>
          <w:tcPr>
            <w:tcW w:w="1127" w:type="pct"/>
            <w:shd w:val="clear" w:color="auto" w:fill="C2D69B" w:themeFill="accent3" w:themeFillTint="99"/>
            <w:vAlign w:val="center"/>
          </w:tcPr>
          <w:p w14:paraId="12F9C36A" w14:textId="77777777" w:rsidR="00B71EB0" w:rsidRDefault="00B71EB0" w:rsidP="006331E7"/>
        </w:tc>
        <w:tc>
          <w:tcPr>
            <w:tcW w:w="1364" w:type="pct"/>
            <w:shd w:val="clear" w:color="auto" w:fill="C2D69B" w:themeFill="accent3" w:themeFillTint="99"/>
          </w:tcPr>
          <w:p w14:paraId="12CA7501" w14:textId="77777777" w:rsidR="00B71EB0" w:rsidRDefault="00B71EB0" w:rsidP="006331E7"/>
        </w:tc>
      </w:tr>
      <w:tr w:rsidR="00662461" w:rsidRPr="00013F2C" w14:paraId="25651772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1A57D824" w14:textId="059523B5" w:rsidR="00662461" w:rsidRDefault="006331E7" w:rsidP="006331E7">
            <w:r>
              <w:t xml:space="preserve">Tuesday </w:t>
            </w:r>
          </w:p>
          <w:p w14:paraId="370B9DE4" w14:textId="0258B87B" w:rsidR="00662461" w:rsidRPr="00090992" w:rsidRDefault="006331E7" w:rsidP="006331E7">
            <w:r>
              <w:t>23/5/23</w:t>
            </w:r>
          </w:p>
        </w:tc>
        <w:tc>
          <w:tcPr>
            <w:tcW w:w="1343" w:type="pct"/>
            <w:shd w:val="clear" w:color="auto" w:fill="auto"/>
          </w:tcPr>
          <w:p w14:paraId="648982E7" w14:textId="14B3EADC" w:rsidR="00662461" w:rsidRPr="00090992" w:rsidRDefault="0065736E" w:rsidP="006331E7">
            <w:r>
              <w:t>Take away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A6FC278" w14:textId="4CC08A6C" w:rsidR="00662461" w:rsidRPr="00B55C79" w:rsidRDefault="00C554A8" w:rsidP="006331E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79B219B" w14:textId="40A52D94" w:rsidR="00662461" w:rsidRPr="00B55C79" w:rsidRDefault="004835E3" w:rsidP="006331E7">
            <w:r>
              <w:t>MUGA</w:t>
            </w:r>
          </w:p>
        </w:tc>
      </w:tr>
      <w:tr w:rsidR="00662461" w:rsidRPr="00013F2C" w14:paraId="47C40457" w14:textId="77777777" w:rsidTr="00B71EB0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14:paraId="0C1C5708" w14:textId="77777777" w:rsidR="00662461" w:rsidRDefault="00662461" w:rsidP="006331E7">
            <w:r>
              <w:t>Tuesday</w:t>
            </w:r>
          </w:p>
          <w:p w14:paraId="084CD087" w14:textId="75FAAB73" w:rsidR="006331E7" w:rsidRPr="001C67FB" w:rsidRDefault="006331E7" w:rsidP="006331E7">
            <w:r>
              <w:t>30/5/23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14:paraId="43E6B153" w14:textId="3A996C47" w:rsidR="00662461" w:rsidRPr="00090992" w:rsidRDefault="00B71EB0" w:rsidP="006331E7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  <w:vAlign w:val="center"/>
          </w:tcPr>
          <w:p w14:paraId="042DA1EF" w14:textId="2ADBA3E8" w:rsidR="00662461" w:rsidRPr="00B55C79" w:rsidRDefault="00662461" w:rsidP="006331E7"/>
        </w:tc>
        <w:tc>
          <w:tcPr>
            <w:tcW w:w="1364" w:type="pct"/>
            <w:shd w:val="clear" w:color="auto" w:fill="8DB3E2" w:themeFill="text2" w:themeFillTint="66"/>
          </w:tcPr>
          <w:p w14:paraId="65AA0D10" w14:textId="472BB307" w:rsidR="00662461" w:rsidRPr="00B55C79" w:rsidRDefault="00662461" w:rsidP="006331E7"/>
        </w:tc>
      </w:tr>
      <w:tr w:rsidR="00662461" w:rsidRPr="00013F2C" w14:paraId="6DC215E9" w14:textId="77777777" w:rsidTr="00193F33">
        <w:trPr>
          <w:trHeight w:val="301"/>
        </w:trPr>
        <w:tc>
          <w:tcPr>
            <w:tcW w:w="1166" w:type="pct"/>
          </w:tcPr>
          <w:p w14:paraId="45E75C2A" w14:textId="0AE39472" w:rsidR="00662461" w:rsidRDefault="00662461" w:rsidP="006331E7">
            <w:r>
              <w:t xml:space="preserve">Tuesday </w:t>
            </w:r>
          </w:p>
          <w:p w14:paraId="57C28745" w14:textId="2AC4E214" w:rsidR="006331E7" w:rsidRDefault="006331E7" w:rsidP="006331E7">
            <w:r>
              <w:t>6/6/23</w:t>
            </w:r>
          </w:p>
          <w:p w14:paraId="57C799F0" w14:textId="6A1C2ADF" w:rsidR="00662461" w:rsidRPr="001C67FB" w:rsidRDefault="00662461" w:rsidP="006331E7"/>
        </w:tc>
        <w:tc>
          <w:tcPr>
            <w:tcW w:w="1343" w:type="pct"/>
          </w:tcPr>
          <w:p w14:paraId="3F369104" w14:textId="798B5AD9" w:rsidR="00662461" w:rsidRPr="00090992" w:rsidRDefault="0065736E" w:rsidP="006331E7">
            <w:r>
              <w:t>Fruit kabab</w:t>
            </w:r>
          </w:p>
        </w:tc>
        <w:tc>
          <w:tcPr>
            <w:tcW w:w="1127" w:type="pct"/>
            <w:vAlign w:val="center"/>
          </w:tcPr>
          <w:p w14:paraId="2B6618A7" w14:textId="118B2F6C" w:rsidR="00662461" w:rsidRPr="00B55C79" w:rsidRDefault="00C554A8" w:rsidP="006331E7">
            <w:r>
              <w:t>6pm – 8pm</w:t>
            </w:r>
          </w:p>
        </w:tc>
        <w:tc>
          <w:tcPr>
            <w:tcW w:w="1364" w:type="pct"/>
          </w:tcPr>
          <w:p w14:paraId="06CC7C1D" w14:textId="1BD2664D" w:rsidR="00662461" w:rsidRPr="00B55C79" w:rsidRDefault="004835E3" w:rsidP="006331E7">
            <w:r>
              <w:t>MUGA</w:t>
            </w:r>
          </w:p>
        </w:tc>
      </w:tr>
      <w:tr w:rsidR="00BD4D68" w:rsidRPr="00013F2C" w14:paraId="639BD2AC" w14:textId="77777777" w:rsidTr="006331E7">
        <w:trPr>
          <w:trHeight w:val="665"/>
        </w:trPr>
        <w:tc>
          <w:tcPr>
            <w:tcW w:w="1166" w:type="pct"/>
            <w:shd w:val="clear" w:color="auto" w:fill="FFFFFF" w:themeFill="background1"/>
          </w:tcPr>
          <w:p w14:paraId="37F73E12" w14:textId="77777777" w:rsidR="006331E7" w:rsidRDefault="00BD4D68" w:rsidP="006331E7">
            <w:r>
              <w:t>Tuesday</w:t>
            </w:r>
          </w:p>
          <w:p w14:paraId="0B3B8661" w14:textId="1ACFFBB0" w:rsidR="006331E7" w:rsidRDefault="006331E7" w:rsidP="006331E7">
            <w:r>
              <w:t>13/6/23</w:t>
            </w:r>
          </w:p>
          <w:p w14:paraId="40486399" w14:textId="77777777" w:rsidR="00BD4D68" w:rsidRPr="001C67FB" w:rsidRDefault="00BD4D68" w:rsidP="006331E7"/>
        </w:tc>
        <w:tc>
          <w:tcPr>
            <w:tcW w:w="1343" w:type="pct"/>
            <w:shd w:val="clear" w:color="auto" w:fill="FFFFFF" w:themeFill="background1"/>
          </w:tcPr>
          <w:p w14:paraId="0BD57AF5" w14:textId="5259EFDF" w:rsidR="00BD4D68" w:rsidRPr="003D1646" w:rsidRDefault="0065736E" w:rsidP="006331E7">
            <w:r>
              <w:t>Bingo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14:paraId="17DAAE9F" w14:textId="0B7F16BC" w:rsidR="00BD4D68" w:rsidRPr="00090992" w:rsidRDefault="00C554A8" w:rsidP="006331E7"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14:paraId="3B69C448" w14:textId="71AB6226" w:rsidR="00BD4D68" w:rsidRPr="00090992" w:rsidRDefault="004835E3" w:rsidP="006331E7">
            <w:r>
              <w:t>MUGA</w:t>
            </w:r>
          </w:p>
        </w:tc>
      </w:tr>
      <w:tr w:rsidR="00BD4D68" w:rsidRPr="00013F2C" w14:paraId="58FC8DF6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755835B2" w14:textId="77777777" w:rsidR="006331E7" w:rsidRDefault="00BD4D68" w:rsidP="006331E7">
            <w:r>
              <w:t>Tuesday</w:t>
            </w:r>
          </w:p>
          <w:p w14:paraId="266208DA" w14:textId="44C83FED" w:rsidR="006331E7" w:rsidRPr="001C67FB" w:rsidRDefault="006331E7" w:rsidP="006331E7">
            <w:r>
              <w:t xml:space="preserve">20/6/23 </w:t>
            </w:r>
          </w:p>
        </w:tc>
        <w:tc>
          <w:tcPr>
            <w:tcW w:w="1343" w:type="pct"/>
            <w:shd w:val="clear" w:color="auto" w:fill="FFFFFF" w:themeFill="background1"/>
          </w:tcPr>
          <w:p w14:paraId="5DC47580" w14:textId="0BB7A391" w:rsidR="00BD4D68" w:rsidRPr="001C67FB" w:rsidRDefault="005515C8" w:rsidP="006331E7">
            <w:r>
              <w:t>Make banner for youth work week</w:t>
            </w:r>
          </w:p>
        </w:tc>
        <w:tc>
          <w:tcPr>
            <w:tcW w:w="1127" w:type="pct"/>
            <w:shd w:val="clear" w:color="auto" w:fill="FFFFFF" w:themeFill="background1"/>
          </w:tcPr>
          <w:p w14:paraId="54DCA596" w14:textId="2597E99D" w:rsidR="00BD4D68" w:rsidRPr="001C67FB" w:rsidRDefault="00C554A8" w:rsidP="006331E7">
            <w:pPr>
              <w:pStyle w:val="TableText"/>
              <w:jc w:val="both"/>
            </w:pPr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14:paraId="2FC94F86" w14:textId="56E14543" w:rsidR="00BD4D68" w:rsidRPr="001C67FB" w:rsidRDefault="004835E3" w:rsidP="006331E7">
            <w:r>
              <w:t>MUGA</w:t>
            </w:r>
          </w:p>
        </w:tc>
      </w:tr>
      <w:tr w:rsidR="00BD4D68" w:rsidRPr="00013F2C" w14:paraId="09B1B5AA" w14:textId="77777777" w:rsidTr="00193F33">
        <w:trPr>
          <w:trHeight w:val="301"/>
        </w:trPr>
        <w:tc>
          <w:tcPr>
            <w:tcW w:w="1166" w:type="pct"/>
          </w:tcPr>
          <w:p w14:paraId="6035C1CE" w14:textId="77777777" w:rsidR="00BD4D68" w:rsidRDefault="00BD4D68" w:rsidP="006331E7">
            <w:r>
              <w:t xml:space="preserve">Tuesday </w:t>
            </w:r>
          </w:p>
          <w:p w14:paraId="6BDEFEBD" w14:textId="03163FD0" w:rsidR="006331E7" w:rsidRPr="001C67FB" w:rsidRDefault="006331E7" w:rsidP="006331E7">
            <w:r>
              <w:t>27/6/23</w:t>
            </w:r>
          </w:p>
        </w:tc>
        <w:tc>
          <w:tcPr>
            <w:tcW w:w="1343" w:type="pct"/>
          </w:tcPr>
          <w:p w14:paraId="711D8646" w14:textId="2F97F0CE" w:rsidR="00BD4D68" w:rsidRPr="00E33D61" w:rsidRDefault="00B71EB0" w:rsidP="006331E7">
            <w:r>
              <w:t xml:space="preserve">Youth Work </w:t>
            </w:r>
            <w:bookmarkStart w:id="0" w:name="_GoBack"/>
            <w:bookmarkEnd w:id="0"/>
            <w:r>
              <w:t>Week</w:t>
            </w:r>
          </w:p>
        </w:tc>
        <w:tc>
          <w:tcPr>
            <w:tcW w:w="1127" w:type="pct"/>
            <w:vAlign w:val="center"/>
          </w:tcPr>
          <w:p w14:paraId="14B51BFA" w14:textId="4FE9F22B" w:rsidR="00BD4D68" w:rsidRPr="00B55C79" w:rsidRDefault="00C554A8" w:rsidP="006331E7">
            <w:pPr>
              <w:jc w:val="both"/>
            </w:pPr>
            <w:r>
              <w:t>6pm – 8pm</w:t>
            </w:r>
          </w:p>
        </w:tc>
        <w:tc>
          <w:tcPr>
            <w:tcW w:w="1364" w:type="pct"/>
          </w:tcPr>
          <w:p w14:paraId="02FEF2B5" w14:textId="1B2B061D" w:rsidR="00BD4D68" w:rsidRPr="00B55C79" w:rsidRDefault="004835E3" w:rsidP="006331E7">
            <w:r>
              <w:t>MUGA</w:t>
            </w:r>
          </w:p>
        </w:tc>
      </w:tr>
      <w:tr w:rsidR="006331E7" w:rsidRPr="00013F2C" w14:paraId="30DEB935" w14:textId="77777777" w:rsidTr="00193F33">
        <w:trPr>
          <w:trHeight w:val="301"/>
        </w:trPr>
        <w:tc>
          <w:tcPr>
            <w:tcW w:w="1166" w:type="pct"/>
          </w:tcPr>
          <w:p w14:paraId="5C3DDD75" w14:textId="77777777" w:rsidR="006331E7" w:rsidRDefault="006331E7" w:rsidP="006331E7">
            <w:r>
              <w:t xml:space="preserve">Tuesday </w:t>
            </w:r>
          </w:p>
          <w:p w14:paraId="7F53FF3B" w14:textId="507CFBE7" w:rsidR="006331E7" w:rsidRPr="001C67FB" w:rsidRDefault="006331E7" w:rsidP="006331E7">
            <w:r>
              <w:t>4/7/23</w:t>
            </w:r>
          </w:p>
        </w:tc>
        <w:tc>
          <w:tcPr>
            <w:tcW w:w="1343" w:type="pct"/>
          </w:tcPr>
          <w:p w14:paraId="54737D96" w14:textId="5C81003A" w:rsidR="006331E7" w:rsidRPr="00E33D61" w:rsidRDefault="0065736E" w:rsidP="006331E7">
            <w:r>
              <w:t xml:space="preserve">Catch up&amp; Planning </w:t>
            </w:r>
          </w:p>
        </w:tc>
        <w:tc>
          <w:tcPr>
            <w:tcW w:w="1127" w:type="pct"/>
            <w:vAlign w:val="center"/>
          </w:tcPr>
          <w:p w14:paraId="6DA5CB6A" w14:textId="5CFC360F" w:rsidR="006331E7" w:rsidRPr="00B55C79" w:rsidRDefault="00C554A8" w:rsidP="006331E7">
            <w:r>
              <w:t>6pm – 8pm</w:t>
            </w:r>
          </w:p>
        </w:tc>
        <w:tc>
          <w:tcPr>
            <w:tcW w:w="1364" w:type="pct"/>
          </w:tcPr>
          <w:p w14:paraId="0C799F3E" w14:textId="5C965A27" w:rsidR="006331E7" w:rsidRPr="00B55C79" w:rsidRDefault="004835E3" w:rsidP="006331E7">
            <w:r>
              <w:t>MUGA</w:t>
            </w:r>
          </w:p>
        </w:tc>
      </w:tr>
      <w:tr w:rsidR="006331E7" w:rsidRPr="00013F2C" w14:paraId="36422163" w14:textId="77777777" w:rsidTr="002E52EF">
        <w:trPr>
          <w:trHeight w:val="301"/>
        </w:trPr>
        <w:tc>
          <w:tcPr>
            <w:tcW w:w="1166" w:type="pct"/>
          </w:tcPr>
          <w:p w14:paraId="4584BB00" w14:textId="77777777" w:rsidR="006331E7" w:rsidRDefault="006331E7" w:rsidP="006331E7">
            <w:r>
              <w:lastRenderedPageBreak/>
              <w:t xml:space="preserve">Tuesday </w:t>
            </w:r>
          </w:p>
          <w:p w14:paraId="5B9C113E" w14:textId="5B47308A" w:rsidR="006331E7" w:rsidRPr="001C67FB" w:rsidRDefault="006331E7" w:rsidP="006331E7">
            <w:r>
              <w:t>11/7/23</w:t>
            </w:r>
          </w:p>
        </w:tc>
        <w:tc>
          <w:tcPr>
            <w:tcW w:w="1343" w:type="pct"/>
          </w:tcPr>
          <w:p w14:paraId="0D4E6B97" w14:textId="3BA8A619" w:rsidR="006331E7" w:rsidRPr="00E33D61" w:rsidRDefault="00B21CE2" w:rsidP="005515C8">
            <w:r>
              <w:t>Party</w:t>
            </w:r>
            <w:r w:rsidR="005515C8">
              <w:t xml:space="preserve"> food &amp; water balloon</w:t>
            </w:r>
          </w:p>
        </w:tc>
        <w:tc>
          <w:tcPr>
            <w:tcW w:w="1127" w:type="pct"/>
            <w:vAlign w:val="center"/>
          </w:tcPr>
          <w:p w14:paraId="14824132" w14:textId="6382F886" w:rsidR="006331E7" w:rsidRPr="00B55C79" w:rsidRDefault="00C554A8" w:rsidP="006331E7">
            <w:r>
              <w:t>6pm – 8pm</w:t>
            </w:r>
          </w:p>
        </w:tc>
        <w:tc>
          <w:tcPr>
            <w:tcW w:w="1364" w:type="pct"/>
          </w:tcPr>
          <w:p w14:paraId="640BDDA0" w14:textId="0F0D7F49" w:rsidR="006331E7" w:rsidRPr="00B55C79" w:rsidRDefault="004835E3" w:rsidP="006331E7">
            <w:r>
              <w:t>MUGA</w:t>
            </w:r>
          </w:p>
        </w:tc>
      </w:tr>
      <w:tr w:rsidR="006331E7" w:rsidRPr="00B55C79" w14:paraId="7C30B3AF" w14:textId="77777777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BBAC8F9" w14:textId="77777777" w:rsidR="00B71EB0" w:rsidRDefault="006331E7" w:rsidP="00B71EB0">
            <w:r>
              <w:t xml:space="preserve">Tuesday </w:t>
            </w:r>
          </w:p>
          <w:p w14:paraId="6DEBD57A" w14:textId="612ED387" w:rsidR="006331E7" w:rsidRPr="001C67FB" w:rsidRDefault="00B71EB0" w:rsidP="00B71EB0">
            <w:r>
              <w:t>18/7/23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212134" w14:textId="1058ECD5" w:rsidR="006331E7" w:rsidRPr="00E33D61" w:rsidRDefault="00B21CE2" w:rsidP="006331E7">
            <w:r>
              <w:t>Closed team meeting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1A038E8D" w14:textId="328528FD" w:rsidR="006331E7" w:rsidRPr="00B55C79" w:rsidRDefault="00C554A8" w:rsidP="00B71EB0">
            <w:pPr>
              <w:jc w:val="both"/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58075B7" w14:textId="13D8C354" w:rsidR="006331E7" w:rsidRPr="00B55C79" w:rsidRDefault="004835E3" w:rsidP="00B71EB0">
            <w:r>
              <w:t>MUGA</w:t>
            </w:r>
          </w:p>
        </w:tc>
      </w:tr>
    </w:tbl>
    <w:p w14:paraId="0EF9E75F" w14:textId="77777777" w:rsidR="00B71EB0" w:rsidRDefault="00B71EB0" w:rsidP="006331E7"/>
    <w:p w14:paraId="606FD34F" w14:textId="72FDD5A4" w:rsidR="00C76BF0" w:rsidRPr="00807842" w:rsidRDefault="00C76BF0" w:rsidP="006331E7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3D0A76C9" w14:textId="77777777" w:rsidR="00C76BF0" w:rsidRPr="007D74B4" w:rsidRDefault="00C76BF0" w:rsidP="006331E7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69880" w14:textId="77777777" w:rsidR="00856508" w:rsidRDefault="00856508" w:rsidP="006331E7">
      <w:r>
        <w:separator/>
      </w:r>
    </w:p>
  </w:endnote>
  <w:endnote w:type="continuationSeparator" w:id="0">
    <w:p w14:paraId="471C9C00" w14:textId="77777777" w:rsidR="00856508" w:rsidRDefault="00856508" w:rsidP="00633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A9017" w14:textId="77777777" w:rsidR="00DC2E54" w:rsidRPr="00DF4D3E" w:rsidRDefault="00DC2E54" w:rsidP="006331E7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3D5C1D67" wp14:editId="11E0D662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8157" w14:textId="77777777" w:rsidR="00856508" w:rsidRDefault="00856508" w:rsidP="006331E7">
      <w:r>
        <w:separator/>
      </w:r>
    </w:p>
  </w:footnote>
  <w:footnote w:type="continuationSeparator" w:id="0">
    <w:p w14:paraId="7C210A93" w14:textId="77777777" w:rsidR="00856508" w:rsidRDefault="00856508" w:rsidP="00633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C8F6" w14:textId="77777777" w:rsidR="00F86700" w:rsidRDefault="00DE3C04" w:rsidP="006331E7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ACD2E0F" wp14:editId="4C6CB117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6C364C" w14:textId="77777777" w:rsidR="00F86700" w:rsidRDefault="00DE3C04" w:rsidP="006331E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0D2AFAD" wp14:editId="2DAA3E0A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71AD654" wp14:editId="5B9D51E8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6BCC8A" w14:textId="77777777" w:rsidR="00F86700" w:rsidRDefault="00F86700" w:rsidP="006331E7">
    <w:pPr>
      <w:pStyle w:val="Header"/>
    </w:pPr>
  </w:p>
  <w:p w14:paraId="6292962F" w14:textId="77777777" w:rsidR="00F86700" w:rsidRDefault="005C00E8" w:rsidP="006331E7">
    <w:pPr>
      <w:pStyle w:val="Header"/>
    </w:pPr>
    <w:r>
      <w:t xml:space="preserve">                               </w:t>
    </w:r>
  </w:p>
  <w:p w14:paraId="2C9870ED" w14:textId="77777777" w:rsidR="00F86700" w:rsidRDefault="00F86700" w:rsidP="006331E7">
    <w:pPr>
      <w:pStyle w:val="Header"/>
    </w:pPr>
  </w:p>
  <w:p w14:paraId="6F31047E" w14:textId="77777777" w:rsidR="00DC2E54" w:rsidRDefault="00DC2E54" w:rsidP="00633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12707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22E4"/>
    <w:rsid w:val="00230857"/>
    <w:rsid w:val="00247B73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35E3"/>
    <w:rsid w:val="00487D63"/>
    <w:rsid w:val="0049277A"/>
    <w:rsid w:val="004C53F4"/>
    <w:rsid w:val="004C7E87"/>
    <w:rsid w:val="004E1145"/>
    <w:rsid w:val="004F4845"/>
    <w:rsid w:val="004F5185"/>
    <w:rsid w:val="004F780C"/>
    <w:rsid w:val="00505DF3"/>
    <w:rsid w:val="005120F0"/>
    <w:rsid w:val="00535C01"/>
    <w:rsid w:val="005515C8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1E7"/>
    <w:rsid w:val="0063327B"/>
    <w:rsid w:val="00636651"/>
    <w:rsid w:val="0065736E"/>
    <w:rsid w:val="0066246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1B40"/>
    <w:rsid w:val="007244A9"/>
    <w:rsid w:val="007428C7"/>
    <w:rsid w:val="00751B26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56508"/>
    <w:rsid w:val="00876F70"/>
    <w:rsid w:val="008770EA"/>
    <w:rsid w:val="00886D19"/>
    <w:rsid w:val="008901B1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8B5"/>
    <w:rsid w:val="00A96B7A"/>
    <w:rsid w:val="00AA1F40"/>
    <w:rsid w:val="00AA2592"/>
    <w:rsid w:val="00AA36D1"/>
    <w:rsid w:val="00AC651E"/>
    <w:rsid w:val="00AD2F7F"/>
    <w:rsid w:val="00AD3325"/>
    <w:rsid w:val="00AE30B8"/>
    <w:rsid w:val="00AE5A26"/>
    <w:rsid w:val="00AF7BA2"/>
    <w:rsid w:val="00B21CE2"/>
    <w:rsid w:val="00B33E31"/>
    <w:rsid w:val="00B43804"/>
    <w:rsid w:val="00B57B8A"/>
    <w:rsid w:val="00B61C2B"/>
    <w:rsid w:val="00B62303"/>
    <w:rsid w:val="00B70D9E"/>
    <w:rsid w:val="00B71EB0"/>
    <w:rsid w:val="00B77D08"/>
    <w:rsid w:val="00BB0778"/>
    <w:rsid w:val="00BC6BAD"/>
    <w:rsid w:val="00BD4D68"/>
    <w:rsid w:val="00C03743"/>
    <w:rsid w:val="00C0746E"/>
    <w:rsid w:val="00C33ED2"/>
    <w:rsid w:val="00C512E1"/>
    <w:rsid w:val="00C554A8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02A9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EF6CD8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F31CA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331E7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6408E-6A14-4378-AB54-ECAC258D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27</TotalTime>
  <Pages>2</Pages>
  <Words>161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Sarah Williams</cp:lastModifiedBy>
  <cp:revision>6</cp:revision>
  <cp:lastPrinted>2019-01-21T20:21:00Z</cp:lastPrinted>
  <dcterms:created xsi:type="dcterms:W3CDTF">2023-03-14T19:42:00Z</dcterms:created>
  <dcterms:modified xsi:type="dcterms:W3CDTF">2023-03-28T18:42:00Z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