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Pr="005959B0" w:rsidRDefault="00C76BF0" w:rsidP="00EB3514">
      <w:pPr>
        <w:pStyle w:val="Title"/>
      </w:pPr>
      <w:r w:rsidRPr="005959B0">
        <w:t xml:space="preserve">Programme for </w:t>
      </w:r>
      <w:r w:rsidR="005C22F5">
        <w:t>Broughton</w:t>
      </w:r>
      <w:r w:rsidR="005959B0" w:rsidRPr="005959B0">
        <w:t xml:space="preserve"> </w:t>
      </w:r>
      <w:r w:rsidR="00A17D95" w:rsidRPr="005959B0">
        <w:t>Youth Provision</w:t>
      </w:r>
    </w:p>
    <w:p w:rsidR="00C76BF0" w:rsidRPr="005959B0" w:rsidRDefault="00EE287D" w:rsidP="00EB3514">
      <w:pPr>
        <w:pStyle w:val="Title"/>
      </w:pPr>
      <w:r w:rsidRPr="005959B0">
        <w:t>September – December 2023</w:t>
      </w:r>
    </w:p>
    <w:p w:rsidR="00EE287D" w:rsidRPr="00013F2C" w:rsidRDefault="00EE287D" w:rsidP="00EB3514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76BF0" w:rsidP="00EB3514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EB3514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EB3514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EB3514">
            <w:pPr>
              <w:pStyle w:val="TableHeader"/>
            </w:pPr>
            <w:r w:rsidRPr="00013F2C">
              <w:t>Location</w:t>
            </w:r>
          </w:p>
        </w:tc>
      </w:tr>
      <w:tr w:rsidR="00107A42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107A42" w:rsidRDefault="00107A42" w:rsidP="00EB3514">
            <w:r>
              <w:t xml:space="preserve">Monday </w:t>
            </w:r>
          </w:p>
          <w:p w:rsidR="00107A42" w:rsidRDefault="00107A42" w:rsidP="00EB3514">
            <w:r>
              <w:t>04/09/23</w:t>
            </w:r>
          </w:p>
          <w:p w:rsidR="00107A42" w:rsidRDefault="00107A42" w:rsidP="00EB3514"/>
        </w:tc>
        <w:tc>
          <w:tcPr>
            <w:tcW w:w="1343" w:type="pct"/>
            <w:shd w:val="clear" w:color="auto" w:fill="auto"/>
          </w:tcPr>
          <w:p w:rsidR="00107A42" w:rsidRDefault="00107A42" w:rsidP="00EB3514">
            <w:r>
              <w:t xml:space="preserve">Team Meeting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107A42" w:rsidRDefault="00107A42" w:rsidP="00EB3514">
            <w:r>
              <w:t>6 -9 pm</w:t>
            </w:r>
          </w:p>
        </w:tc>
        <w:tc>
          <w:tcPr>
            <w:tcW w:w="1364" w:type="pct"/>
            <w:shd w:val="clear" w:color="auto" w:fill="auto"/>
          </w:tcPr>
          <w:p w:rsidR="00107A42" w:rsidRDefault="00107A42" w:rsidP="00EB3514">
            <w:r>
              <w:t xml:space="preserve">Ruabon 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013B19" w:rsidRDefault="00013B19" w:rsidP="00EB3514">
            <w:r>
              <w:t xml:space="preserve">Tuesday </w:t>
            </w:r>
          </w:p>
          <w:p w:rsidR="006067D3" w:rsidRPr="001C67FB" w:rsidRDefault="00B141AE" w:rsidP="00EB3514">
            <w:r>
              <w:t>5</w:t>
            </w:r>
            <w:r w:rsidR="005959B0">
              <w:t>/09/23</w:t>
            </w:r>
          </w:p>
        </w:tc>
        <w:tc>
          <w:tcPr>
            <w:tcW w:w="1343" w:type="pct"/>
            <w:shd w:val="clear" w:color="auto" w:fill="auto"/>
          </w:tcPr>
          <w:p w:rsidR="00032A94" w:rsidRDefault="00013B19" w:rsidP="00EB3514">
            <w:r>
              <w:t xml:space="preserve">Welcome back session </w:t>
            </w:r>
          </w:p>
          <w:p w:rsidR="00013B19" w:rsidRDefault="007D6A7A" w:rsidP="00EB3514">
            <w:r>
              <w:t>Graffiti Art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0C3A4D" w:rsidP="00EB3514">
            <w:r>
              <w:t xml:space="preserve">6 – 9 </w:t>
            </w:r>
            <w:r w:rsidR="00013B19">
              <w:t>pm</w:t>
            </w:r>
          </w:p>
        </w:tc>
        <w:tc>
          <w:tcPr>
            <w:tcW w:w="1364" w:type="pct"/>
            <w:shd w:val="clear" w:color="auto" w:fill="auto"/>
          </w:tcPr>
          <w:p w:rsidR="001E1D24" w:rsidRDefault="00013B19" w:rsidP="00EB3514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013B19" w:rsidRPr="00B55C79" w:rsidRDefault="00013B19" w:rsidP="00EB3514">
            <w:proofErr w:type="spellStart"/>
            <w:r>
              <w:t>Brynteg</w:t>
            </w:r>
            <w:proofErr w:type="spellEnd"/>
          </w:p>
        </w:tc>
      </w:tr>
      <w:tr w:rsidR="00335563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013B19" w:rsidRDefault="00013B19" w:rsidP="00EB3514">
            <w:r>
              <w:t xml:space="preserve">Friday </w:t>
            </w:r>
          </w:p>
          <w:p w:rsidR="00335563" w:rsidRDefault="00335563" w:rsidP="00EB3514">
            <w:r>
              <w:t>08/09/23</w:t>
            </w:r>
          </w:p>
        </w:tc>
        <w:tc>
          <w:tcPr>
            <w:tcW w:w="1343" w:type="pct"/>
            <w:shd w:val="clear" w:color="auto" w:fill="auto"/>
          </w:tcPr>
          <w:p w:rsidR="00335563" w:rsidRPr="00107A42" w:rsidRDefault="00107A42" w:rsidP="00EB3514">
            <w:pPr>
              <w:rPr>
                <w:highlight w:val="yellow"/>
              </w:rPr>
            </w:pPr>
            <w:r w:rsidRPr="00107A42">
              <w:rPr>
                <w:highlight w:val="yellow"/>
              </w:rPr>
              <w:t>Closed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335563" w:rsidRPr="00B55C79" w:rsidRDefault="000C3A4D" w:rsidP="00EB3514">
            <w:r w:rsidRPr="000C3A4D">
              <w:t>6 – 9pm</w:t>
            </w:r>
          </w:p>
        </w:tc>
        <w:tc>
          <w:tcPr>
            <w:tcW w:w="1364" w:type="pct"/>
            <w:shd w:val="clear" w:color="auto" w:fill="auto"/>
          </w:tcPr>
          <w:p w:rsidR="00335563" w:rsidRPr="00B55C79" w:rsidRDefault="00335563" w:rsidP="00EB3514"/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013B19" w:rsidRDefault="00013B19" w:rsidP="00EB3514">
            <w:r>
              <w:t xml:space="preserve">Tuesday </w:t>
            </w:r>
          </w:p>
          <w:p w:rsidR="000A33B0" w:rsidRPr="001C67FB" w:rsidRDefault="00B141AE" w:rsidP="00EB3514">
            <w:r>
              <w:t>12</w:t>
            </w:r>
            <w:r w:rsidR="005959B0">
              <w:t>/09/23</w:t>
            </w:r>
          </w:p>
        </w:tc>
        <w:tc>
          <w:tcPr>
            <w:tcW w:w="1343" w:type="pct"/>
            <w:shd w:val="clear" w:color="auto" w:fill="auto"/>
          </w:tcPr>
          <w:p w:rsidR="0049277A" w:rsidRDefault="003062CC" w:rsidP="00EB3514">
            <w:r>
              <w:t>Activ8</w:t>
            </w:r>
          </w:p>
          <w:p w:rsidR="003062CC" w:rsidRDefault="003062CC" w:rsidP="00EB3514"/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0C3A4D" w:rsidP="00EB3514">
            <w:r w:rsidRPr="000C3A4D">
              <w:t>6 – 9pm</w:t>
            </w:r>
          </w:p>
        </w:tc>
        <w:tc>
          <w:tcPr>
            <w:tcW w:w="1364" w:type="pct"/>
            <w:shd w:val="clear" w:color="auto" w:fill="auto"/>
          </w:tcPr>
          <w:p w:rsidR="00013B19" w:rsidRDefault="00013B19" w:rsidP="00EB3514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49277A" w:rsidRPr="00B55C79" w:rsidRDefault="00013B19" w:rsidP="00EB3514">
            <w:proofErr w:type="spellStart"/>
            <w:r>
              <w:t>Brynteg</w:t>
            </w:r>
            <w:proofErr w:type="spellEnd"/>
          </w:p>
        </w:tc>
      </w:tr>
      <w:tr w:rsidR="00335563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013B19" w:rsidRDefault="00013B19" w:rsidP="00EB3514">
            <w:r>
              <w:t xml:space="preserve">Friday </w:t>
            </w:r>
          </w:p>
          <w:p w:rsidR="00335563" w:rsidRDefault="00335563" w:rsidP="00EB3514">
            <w:r>
              <w:t>15/09/23</w:t>
            </w:r>
          </w:p>
        </w:tc>
        <w:tc>
          <w:tcPr>
            <w:tcW w:w="1343" w:type="pct"/>
            <w:shd w:val="clear" w:color="auto" w:fill="auto"/>
          </w:tcPr>
          <w:p w:rsidR="00D9042D" w:rsidRDefault="00D9042D" w:rsidP="00EB3514">
            <w:r>
              <w:t xml:space="preserve">            </w:t>
            </w:r>
            <w:r w:rsidRPr="00D9042D">
              <w:rPr>
                <w:highlight w:val="yellow"/>
              </w:rPr>
              <w:t>Closed</w:t>
            </w:r>
            <w:r>
              <w:t xml:space="preserve"> </w:t>
            </w:r>
          </w:p>
          <w:p w:rsidR="00107A42" w:rsidRDefault="00107A42" w:rsidP="00EB3514"/>
        </w:tc>
        <w:tc>
          <w:tcPr>
            <w:tcW w:w="1127" w:type="pct"/>
            <w:shd w:val="clear" w:color="auto" w:fill="auto"/>
            <w:vAlign w:val="center"/>
          </w:tcPr>
          <w:p w:rsidR="00335563" w:rsidRPr="00B55C79" w:rsidRDefault="000C3A4D" w:rsidP="00EB3514">
            <w:r w:rsidRPr="000C3A4D">
              <w:t>6 – 9pm</w:t>
            </w:r>
          </w:p>
        </w:tc>
        <w:tc>
          <w:tcPr>
            <w:tcW w:w="1364" w:type="pct"/>
            <w:shd w:val="clear" w:color="auto" w:fill="auto"/>
          </w:tcPr>
          <w:p w:rsidR="00D9042D" w:rsidRDefault="00D9042D" w:rsidP="00EB3514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335563" w:rsidRPr="00B55C79" w:rsidRDefault="00D9042D" w:rsidP="00EB3514">
            <w:proofErr w:type="spellStart"/>
            <w:r>
              <w:t>Brynteg</w:t>
            </w:r>
            <w:proofErr w:type="spellEnd"/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49277A" w:rsidRPr="00090992" w:rsidRDefault="00B141AE" w:rsidP="00EB3514">
            <w:r>
              <w:t>19</w:t>
            </w:r>
            <w:r w:rsidR="005959B0">
              <w:t>/09/23</w:t>
            </w:r>
          </w:p>
        </w:tc>
        <w:tc>
          <w:tcPr>
            <w:tcW w:w="1343" w:type="pct"/>
            <w:shd w:val="clear" w:color="auto" w:fill="auto"/>
          </w:tcPr>
          <w:p w:rsidR="00146FEF" w:rsidRDefault="00D262C4" w:rsidP="00EB3514">
            <w:r>
              <w:t>In2change workshop</w:t>
            </w:r>
          </w:p>
          <w:p w:rsidR="00D262C4" w:rsidRDefault="00D262C4" w:rsidP="00EB3514">
            <w:r>
              <w:t>and</w:t>
            </w:r>
          </w:p>
          <w:p w:rsidR="0049277A" w:rsidRPr="00090992" w:rsidRDefault="006469FC" w:rsidP="00EB3514">
            <w:r>
              <w:t>Marshmallows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0C3A4D" w:rsidP="00EB3514">
            <w:r w:rsidRPr="000C3A4D">
              <w:t>6 – 9pm</w:t>
            </w:r>
          </w:p>
        </w:tc>
        <w:tc>
          <w:tcPr>
            <w:tcW w:w="1364" w:type="pct"/>
            <w:shd w:val="clear" w:color="auto" w:fill="auto"/>
          </w:tcPr>
          <w:p w:rsidR="00013B19" w:rsidRDefault="00013B19" w:rsidP="00EB3514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49277A" w:rsidRPr="00B55C79" w:rsidRDefault="00013B19" w:rsidP="00EB3514">
            <w:proofErr w:type="spellStart"/>
            <w:r>
              <w:t>Brynteg</w:t>
            </w:r>
            <w:proofErr w:type="spellEnd"/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49277A" w:rsidRPr="001C67FB" w:rsidRDefault="00335563" w:rsidP="00EB3514">
            <w:r>
              <w:t>22</w:t>
            </w:r>
            <w:r w:rsidR="005959B0">
              <w:t>/09/23</w:t>
            </w:r>
          </w:p>
        </w:tc>
        <w:tc>
          <w:tcPr>
            <w:tcW w:w="1343" w:type="pct"/>
            <w:shd w:val="clear" w:color="auto" w:fill="auto"/>
          </w:tcPr>
          <w:p w:rsidR="00DC2E54" w:rsidRPr="00090992" w:rsidRDefault="009351B3" w:rsidP="00EB3514">
            <w:r>
              <w:t xml:space="preserve">Healthy Cooking and Rounder’s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0C3A4D" w:rsidP="00EB3514">
            <w:r w:rsidRPr="000C3A4D">
              <w:t>6 – 9pm</w:t>
            </w:r>
          </w:p>
        </w:tc>
        <w:tc>
          <w:tcPr>
            <w:tcW w:w="1364" w:type="pct"/>
            <w:shd w:val="clear" w:color="auto" w:fill="auto"/>
          </w:tcPr>
          <w:p w:rsidR="00D9042D" w:rsidRDefault="00D9042D" w:rsidP="00EB3514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49277A" w:rsidRPr="00B55C79" w:rsidRDefault="00D9042D" w:rsidP="00EB3514">
            <w:proofErr w:type="spellStart"/>
            <w:r>
              <w:t>Brynteg</w:t>
            </w:r>
            <w:proofErr w:type="spellEnd"/>
          </w:p>
        </w:tc>
      </w:tr>
      <w:tr w:rsidR="00335563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335563" w:rsidRDefault="005C22F5" w:rsidP="00EB3514">
            <w:r>
              <w:t>26/09/23</w:t>
            </w:r>
          </w:p>
        </w:tc>
        <w:tc>
          <w:tcPr>
            <w:tcW w:w="1343" w:type="pct"/>
            <w:shd w:val="clear" w:color="auto" w:fill="auto"/>
          </w:tcPr>
          <w:p w:rsidR="003062CC" w:rsidRDefault="003062CC" w:rsidP="00EB3514">
            <w:r>
              <w:t>Activ8</w:t>
            </w:r>
          </w:p>
          <w:p w:rsidR="00335563" w:rsidRPr="00090992" w:rsidRDefault="00335563" w:rsidP="00EB3514"/>
        </w:tc>
        <w:tc>
          <w:tcPr>
            <w:tcW w:w="1127" w:type="pct"/>
            <w:shd w:val="clear" w:color="auto" w:fill="auto"/>
            <w:vAlign w:val="center"/>
          </w:tcPr>
          <w:p w:rsidR="00335563" w:rsidRPr="00B55C79" w:rsidRDefault="000C3A4D" w:rsidP="00EB3514">
            <w:r w:rsidRPr="000C3A4D">
              <w:t>6 – 9pm</w:t>
            </w:r>
          </w:p>
        </w:tc>
        <w:tc>
          <w:tcPr>
            <w:tcW w:w="1364" w:type="pct"/>
            <w:shd w:val="clear" w:color="auto" w:fill="auto"/>
          </w:tcPr>
          <w:p w:rsidR="00013B19" w:rsidRDefault="00013B19" w:rsidP="00EB3514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335563" w:rsidRPr="00B55C79" w:rsidRDefault="00013B19" w:rsidP="00EB3514">
            <w:proofErr w:type="spellStart"/>
            <w:r>
              <w:t>Brynteg</w:t>
            </w:r>
            <w:proofErr w:type="spellEnd"/>
          </w:p>
        </w:tc>
      </w:tr>
      <w:tr w:rsidR="005C22F5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5C22F5" w:rsidRDefault="005C22F5" w:rsidP="00EB3514">
            <w:r>
              <w:t>29/09/23</w:t>
            </w:r>
          </w:p>
        </w:tc>
        <w:tc>
          <w:tcPr>
            <w:tcW w:w="1343" w:type="pct"/>
            <w:shd w:val="clear" w:color="auto" w:fill="auto"/>
          </w:tcPr>
          <w:p w:rsidR="005C22F5" w:rsidRDefault="009351B3" w:rsidP="00EB3514">
            <w:r>
              <w:t>Fire pit / Games</w:t>
            </w:r>
          </w:p>
          <w:p w:rsidR="009351B3" w:rsidRPr="00090992" w:rsidRDefault="009351B3" w:rsidP="00EB3514"/>
        </w:tc>
        <w:tc>
          <w:tcPr>
            <w:tcW w:w="1127" w:type="pct"/>
            <w:shd w:val="clear" w:color="auto" w:fill="auto"/>
            <w:vAlign w:val="center"/>
          </w:tcPr>
          <w:p w:rsidR="005C22F5" w:rsidRPr="00B55C79" w:rsidRDefault="000C3A4D" w:rsidP="00EB3514">
            <w:r w:rsidRPr="000C3A4D">
              <w:t>6 – 9pm</w:t>
            </w:r>
          </w:p>
        </w:tc>
        <w:tc>
          <w:tcPr>
            <w:tcW w:w="1364" w:type="pct"/>
            <w:shd w:val="clear" w:color="auto" w:fill="auto"/>
          </w:tcPr>
          <w:p w:rsidR="00D9042D" w:rsidRDefault="00D9042D" w:rsidP="00EB3514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5C22F5" w:rsidRPr="00B55C79" w:rsidRDefault="00D9042D" w:rsidP="00EB3514">
            <w:proofErr w:type="spellStart"/>
            <w:r>
              <w:t>Brynteg</w:t>
            </w:r>
            <w:proofErr w:type="spellEnd"/>
          </w:p>
        </w:tc>
      </w:tr>
      <w:tr w:rsidR="0049277A" w:rsidRPr="00013F2C" w:rsidTr="00193F33">
        <w:trPr>
          <w:trHeight w:val="301"/>
        </w:trPr>
        <w:tc>
          <w:tcPr>
            <w:tcW w:w="1166" w:type="pct"/>
          </w:tcPr>
          <w:p w:rsidR="0049277A" w:rsidRPr="001C67FB" w:rsidRDefault="00B141AE" w:rsidP="00EB3514">
            <w:r>
              <w:t>03</w:t>
            </w:r>
            <w:r w:rsidR="005959B0">
              <w:t>/10/23</w:t>
            </w:r>
          </w:p>
        </w:tc>
        <w:tc>
          <w:tcPr>
            <w:tcW w:w="1343" w:type="pct"/>
          </w:tcPr>
          <w:p w:rsidR="003062CC" w:rsidRDefault="003062CC" w:rsidP="00EB3514">
            <w:r>
              <w:t>Activ8</w:t>
            </w:r>
          </w:p>
          <w:p w:rsidR="00DC2E54" w:rsidRPr="00090992" w:rsidRDefault="00DC2E54" w:rsidP="00EB3514"/>
        </w:tc>
        <w:tc>
          <w:tcPr>
            <w:tcW w:w="1127" w:type="pct"/>
            <w:vAlign w:val="center"/>
          </w:tcPr>
          <w:p w:rsidR="006067D3" w:rsidRPr="00B55C79" w:rsidRDefault="000C3A4D" w:rsidP="00EB3514">
            <w:r w:rsidRPr="000C3A4D">
              <w:t>6 – 9pm</w:t>
            </w:r>
          </w:p>
        </w:tc>
        <w:tc>
          <w:tcPr>
            <w:tcW w:w="1364" w:type="pct"/>
          </w:tcPr>
          <w:p w:rsidR="00013B19" w:rsidRDefault="00013B19" w:rsidP="00EB3514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0A33B0" w:rsidRPr="00B55C79" w:rsidRDefault="00013B19" w:rsidP="00EB3514">
            <w:proofErr w:type="spellStart"/>
            <w:r>
              <w:t>Brynteg</w:t>
            </w:r>
            <w:proofErr w:type="spellEnd"/>
          </w:p>
        </w:tc>
      </w:tr>
      <w:tr w:rsidR="00335563" w:rsidRPr="00013F2C" w:rsidTr="00193F33">
        <w:trPr>
          <w:trHeight w:val="301"/>
        </w:trPr>
        <w:tc>
          <w:tcPr>
            <w:tcW w:w="1166" w:type="pct"/>
          </w:tcPr>
          <w:p w:rsidR="00335563" w:rsidRDefault="005C22F5" w:rsidP="00EB3514">
            <w:r>
              <w:t>06/10/23</w:t>
            </w:r>
          </w:p>
        </w:tc>
        <w:tc>
          <w:tcPr>
            <w:tcW w:w="1343" w:type="pct"/>
          </w:tcPr>
          <w:p w:rsidR="00335563" w:rsidRPr="00090992" w:rsidRDefault="009351B3" w:rsidP="00EB3514">
            <w:r>
              <w:t xml:space="preserve">Healthy cooking </w:t>
            </w:r>
          </w:p>
        </w:tc>
        <w:tc>
          <w:tcPr>
            <w:tcW w:w="1127" w:type="pct"/>
            <w:vAlign w:val="center"/>
          </w:tcPr>
          <w:p w:rsidR="00335563" w:rsidRPr="00B55C79" w:rsidRDefault="000C3A4D" w:rsidP="00EB3514">
            <w:r w:rsidRPr="000C3A4D">
              <w:t>6 – 9pm</w:t>
            </w:r>
          </w:p>
        </w:tc>
        <w:tc>
          <w:tcPr>
            <w:tcW w:w="1364" w:type="pct"/>
          </w:tcPr>
          <w:p w:rsidR="00D9042D" w:rsidRDefault="00D9042D" w:rsidP="00EB3514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335563" w:rsidRPr="00B55C79" w:rsidRDefault="00D9042D" w:rsidP="00EB3514">
            <w:proofErr w:type="spellStart"/>
            <w:r>
              <w:t>Brynteg</w:t>
            </w:r>
            <w:proofErr w:type="spellEnd"/>
          </w:p>
        </w:tc>
      </w:tr>
      <w:tr w:rsidR="002F62C1" w:rsidRPr="00013F2C" w:rsidTr="00193F33">
        <w:trPr>
          <w:trHeight w:val="301"/>
        </w:trPr>
        <w:tc>
          <w:tcPr>
            <w:tcW w:w="1166" w:type="pct"/>
          </w:tcPr>
          <w:p w:rsidR="002F62C1" w:rsidRDefault="00B141AE" w:rsidP="00EB3514">
            <w:r>
              <w:t>10</w:t>
            </w:r>
            <w:r w:rsidR="002F62C1">
              <w:t>/10/23</w:t>
            </w:r>
          </w:p>
        </w:tc>
        <w:tc>
          <w:tcPr>
            <w:tcW w:w="1343" w:type="pct"/>
          </w:tcPr>
          <w:p w:rsidR="004D579F" w:rsidRDefault="007D6A7A" w:rsidP="00EB3514">
            <w:r>
              <w:t>Inspire mental health matters session</w:t>
            </w:r>
          </w:p>
          <w:p w:rsidR="00202F93" w:rsidRPr="00090992" w:rsidRDefault="00202F93" w:rsidP="00EB3514"/>
        </w:tc>
        <w:tc>
          <w:tcPr>
            <w:tcW w:w="1127" w:type="pct"/>
            <w:vAlign w:val="center"/>
          </w:tcPr>
          <w:p w:rsidR="002F62C1" w:rsidRPr="00B55C79" w:rsidRDefault="000C3A4D" w:rsidP="00EB3514">
            <w:r w:rsidRPr="000C3A4D">
              <w:t>6 – 9pm</w:t>
            </w:r>
          </w:p>
        </w:tc>
        <w:tc>
          <w:tcPr>
            <w:tcW w:w="1364" w:type="pct"/>
          </w:tcPr>
          <w:p w:rsidR="00013B19" w:rsidRDefault="00013B19" w:rsidP="00EB3514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2F62C1" w:rsidRPr="00B55C79" w:rsidRDefault="00013B19" w:rsidP="00EB3514">
            <w:proofErr w:type="spellStart"/>
            <w:r>
              <w:t>Brynteg</w:t>
            </w:r>
            <w:proofErr w:type="spellEnd"/>
          </w:p>
        </w:tc>
      </w:tr>
      <w:tr w:rsidR="00335563" w:rsidRPr="00013F2C" w:rsidTr="00193F33">
        <w:trPr>
          <w:trHeight w:val="301"/>
        </w:trPr>
        <w:tc>
          <w:tcPr>
            <w:tcW w:w="1166" w:type="pct"/>
          </w:tcPr>
          <w:p w:rsidR="00335563" w:rsidRDefault="005C22F5" w:rsidP="00EB3514">
            <w:r>
              <w:lastRenderedPageBreak/>
              <w:t>13/10/23</w:t>
            </w:r>
          </w:p>
        </w:tc>
        <w:tc>
          <w:tcPr>
            <w:tcW w:w="1343" w:type="pct"/>
          </w:tcPr>
          <w:p w:rsidR="009351B3" w:rsidRPr="00090992" w:rsidRDefault="00202F93" w:rsidP="00EB3514">
            <w:r w:rsidRPr="00202F93">
              <w:t>Healthy cooking</w:t>
            </w:r>
          </w:p>
        </w:tc>
        <w:tc>
          <w:tcPr>
            <w:tcW w:w="1127" w:type="pct"/>
            <w:vAlign w:val="center"/>
          </w:tcPr>
          <w:p w:rsidR="00335563" w:rsidRPr="00B55C79" w:rsidRDefault="000C3A4D" w:rsidP="00EB3514">
            <w:r w:rsidRPr="000C3A4D">
              <w:t>6 – 9pm</w:t>
            </w:r>
          </w:p>
        </w:tc>
        <w:tc>
          <w:tcPr>
            <w:tcW w:w="1364" w:type="pct"/>
          </w:tcPr>
          <w:p w:rsidR="00D9042D" w:rsidRDefault="00D9042D" w:rsidP="00EB3514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335563" w:rsidRPr="00B55C79" w:rsidRDefault="00D9042D" w:rsidP="00EB3514">
            <w:proofErr w:type="spellStart"/>
            <w:r>
              <w:t>Brynteg</w:t>
            </w:r>
            <w:proofErr w:type="spellEnd"/>
          </w:p>
        </w:tc>
      </w:tr>
      <w:tr w:rsidR="002F62C1" w:rsidRPr="00013F2C" w:rsidTr="00193F33">
        <w:trPr>
          <w:trHeight w:val="301"/>
        </w:trPr>
        <w:tc>
          <w:tcPr>
            <w:tcW w:w="1166" w:type="pct"/>
          </w:tcPr>
          <w:p w:rsidR="002F62C1" w:rsidRDefault="00B141AE" w:rsidP="00EB3514">
            <w:r>
              <w:t>17</w:t>
            </w:r>
            <w:r w:rsidR="002F62C1">
              <w:t>/10/23</w:t>
            </w:r>
          </w:p>
        </w:tc>
        <w:tc>
          <w:tcPr>
            <w:tcW w:w="1343" w:type="pct"/>
          </w:tcPr>
          <w:p w:rsidR="00972EC1" w:rsidRDefault="006469FC" w:rsidP="00EB3514">
            <w:r w:rsidRPr="006469FC">
              <w:t xml:space="preserve">Second Voice </w:t>
            </w:r>
            <w:r>
              <w:t>visit</w:t>
            </w:r>
          </w:p>
          <w:p w:rsidR="002F62C1" w:rsidRPr="00090992" w:rsidRDefault="002F62C1" w:rsidP="00EB3514"/>
        </w:tc>
        <w:tc>
          <w:tcPr>
            <w:tcW w:w="1127" w:type="pct"/>
            <w:vAlign w:val="center"/>
          </w:tcPr>
          <w:p w:rsidR="002F62C1" w:rsidRPr="00B55C79" w:rsidRDefault="009351B3" w:rsidP="00EB3514">
            <w:r w:rsidRPr="009351B3">
              <w:t>6 – 9pm</w:t>
            </w:r>
          </w:p>
        </w:tc>
        <w:tc>
          <w:tcPr>
            <w:tcW w:w="1364" w:type="pct"/>
          </w:tcPr>
          <w:p w:rsidR="00013B19" w:rsidRDefault="00013B19" w:rsidP="00EB3514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2F62C1" w:rsidRPr="00B55C79" w:rsidRDefault="00013B19" w:rsidP="00EB3514">
            <w:proofErr w:type="spellStart"/>
            <w:r>
              <w:t>Brynteg</w:t>
            </w:r>
            <w:proofErr w:type="spellEnd"/>
          </w:p>
        </w:tc>
      </w:tr>
      <w:tr w:rsidR="002F62C1" w:rsidRPr="00013F2C" w:rsidTr="00193F33">
        <w:trPr>
          <w:trHeight w:val="301"/>
        </w:trPr>
        <w:tc>
          <w:tcPr>
            <w:tcW w:w="1166" w:type="pct"/>
          </w:tcPr>
          <w:p w:rsidR="002F62C1" w:rsidRDefault="00013B19" w:rsidP="00EB3514">
            <w:r>
              <w:t>20</w:t>
            </w:r>
            <w:r w:rsidR="002F62C1">
              <w:t>/10/23</w:t>
            </w:r>
          </w:p>
        </w:tc>
        <w:tc>
          <w:tcPr>
            <w:tcW w:w="1343" w:type="pct"/>
          </w:tcPr>
          <w:p w:rsidR="002F62C1" w:rsidRPr="00090992" w:rsidRDefault="00202F93" w:rsidP="00EB3514">
            <w:r>
              <w:t xml:space="preserve">Healthy cooking </w:t>
            </w:r>
            <w:r w:rsidR="006469FC" w:rsidRPr="006469FC">
              <w:t>Different foods from around the world</w:t>
            </w:r>
          </w:p>
        </w:tc>
        <w:tc>
          <w:tcPr>
            <w:tcW w:w="1127" w:type="pct"/>
            <w:vAlign w:val="center"/>
          </w:tcPr>
          <w:p w:rsidR="002F62C1" w:rsidRPr="00B55C79" w:rsidRDefault="009351B3" w:rsidP="00EB3514">
            <w:r w:rsidRPr="009351B3">
              <w:t>6 – 9pm</w:t>
            </w:r>
          </w:p>
        </w:tc>
        <w:tc>
          <w:tcPr>
            <w:tcW w:w="1364" w:type="pct"/>
          </w:tcPr>
          <w:p w:rsidR="00D9042D" w:rsidRDefault="00D9042D" w:rsidP="00EB3514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2F62C1" w:rsidRPr="00B55C79" w:rsidRDefault="00D9042D" w:rsidP="00EB3514">
            <w:proofErr w:type="spellStart"/>
            <w:r>
              <w:t>Brynteg</w:t>
            </w:r>
            <w:proofErr w:type="spellEnd"/>
          </w:p>
        </w:tc>
      </w:tr>
      <w:tr w:rsidR="00013B19" w:rsidRPr="00013F2C" w:rsidTr="00193F33">
        <w:trPr>
          <w:trHeight w:val="301"/>
        </w:trPr>
        <w:tc>
          <w:tcPr>
            <w:tcW w:w="1166" w:type="pct"/>
          </w:tcPr>
          <w:p w:rsidR="00013B19" w:rsidRDefault="00013B19" w:rsidP="00EB3514">
            <w:r>
              <w:t>24/10/23</w:t>
            </w:r>
          </w:p>
        </w:tc>
        <w:tc>
          <w:tcPr>
            <w:tcW w:w="1343" w:type="pct"/>
          </w:tcPr>
          <w:p w:rsidR="006469FC" w:rsidRPr="00090992" w:rsidRDefault="007D6A7A" w:rsidP="00EB3514">
            <w:r>
              <w:t xml:space="preserve">Halloween </w:t>
            </w:r>
            <w:r w:rsidR="006469FC">
              <w:t xml:space="preserve">Activities </w:t>
            </w:r>
          </w:p>
          <w:p w:rsidR="007D6A7A" w:rsidRPr="00090992" w:rsidRDefault="007D6A7A" w:rsidP="00EB3514"/>
        </w:tc>
        <w:tc>
          <w:tcPr>
            <w:tcW w:w="1127" w:type="pct"/>
            <w:vAlign w:val="center"/>
          </w:tcPr>
          <w:p w:rsidR="00013B19" w:rsidRPr="00B55C79" w:rsidRDefault="009351B3" w:rsidP="00EB3514">
            <w:r w:rsidRPr="009351B3">
              <w:t>6 – 9pm</w:t>
            </w:r>
          </w:p>
        </w:tc>
        <w:tc>
          <w:tcPr>
            <w:tcW w:w="1364" w:type="pct"/>
          </w:tcPr>
          <w:p w:rsidR="00013B19" w:rsidRDefault="00013B19" w:rsidP="00EB3514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013B19" w:rsidRPr="00B55C79" w:rsidRDefault="00013B19" w:rsidP="00EB3514">
            <w:proofErr w:type="spellStart"/>
            <w:r>
              <w:t>Brynteg</w:t>
            </w:r>
            <w:proofErr w:type="spellEnd"/>
          </w:p>
        </w:tc>
      </w:tr>
      <w:tr w:rsidR="00013B19" w:rsidRPr="00013F2C" w:rsidTr="00193F33">
        <w:trPr>
          <w:trHeight w:val="301"/>
        </w:trPr>
        <w:tc>
          <w:tcPr>
            <w:tcW w:w="1166" w:type="pct"/>
          </w:tcPr>
          <w:p w:rsidR="00013B19" w:rsidRDefault="00013B19" w:rsidP="00EB3514">
            <w:r>
              <w:t>27/10/23</w:t>
            </w:r>
          </w:p>
        </w:tc>
        <w:tc>
          <w:tcPr>
            <w:tcW w:w="1343" w:type="pct"/>
          </w:tcPr>
          <w:p w:rsidR="0011457C" w:rsidRDefault="0011457C" w:rsidP="00EB3514">
            <w:r>
              <w:t xml:space="preserve">Halloween Party </w:t>
            </w:r>
          </w:p>
          <w:p w:rsidR="00013B19" w:rsidRPr="00090992" w:rsidRDefault="0011457C" w:rsidP="00EB3514">
            <w:r>
              <w:t xml:space="preserve">Food  </w:t>
            </w:r>
          </w:p>
        </w:tc>
        <w:tc>
          <w:tcPr>
            <w:tcW w:w="1127" w:type="pct"/>
            <w:vAlign w:val="center"/>
          </w:tcPr>
          <w:p w:rsidR="00013B19" w:rsidRPr="00B55C79" w:rsidRDefault="009351B3" w:rsidP="00EB3514">
            <w:r w:rsidRPr="009351B3">
              <w:t>6 – 9pm</w:t>
            </w:r>
          </w:p>
        </w:tc>
        <w:tc>
          <w:tcPr>
            <w:tcW w:w="1364" w:type="pct"/>
          </w:tcPr>
          <w:p w:rsidR="00D9042D" w:rsidRDefault="00D9042D" w:rsidP="00EB3514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013B19" w:rsidRPr="00B55C79" w:rsidRDefault="00D9042D" w:rsidP="00EB3514">
            <w:proofErr w:type="spellStart"/>
            <w:r>
              <w:t>Brynteg</w:t>
            </w:r>
            <w:proofErr w:type="spellEnd"/>
          </w:p>
        </w:tc>
      </w:tr>
      <w:tr w:rsidR="00DC4B62" w:rsidRPr="00013F2C" w:rsidTr="00DC4B62">
        <w:trPr>
          <w:trHeight w:val="301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:rsidR="00DC4B62" w:rsidRPr="00B55C79" w:rsidRDefault="00A17D95" w:rsidP="00EB3514">
            <w:r>
              <w:t xml:space="preserve"> 1 week</w:t>
            </w:r>
            <w:r w:rsidR="00DC4B62">
              <w:t xml:space="preserve"> </w:t>
            </w:r>
            <w:r>
              <w:t>October Half Term</w:t>
            </w:r>
            <w:r w:rsidR="00DC4B62">
              <w:t xml:space="preserve"> Holidays</w:t>
            </w:r>
          </w:p>
        </w:tc>
      </w:tr>
      <w:tr w:rsidR="008A0363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3D1646" w:rsidRPr="001C67FB" w:rsidRDefault="00B141AE" w:rsidP="00EB3514">
            <w:r>
              <w:t>07</w:t>
            </w:r>
            <w:r w:rsidR="002F62C1">
              <w:t>/11/23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350B84" w:rsidRDefault="00350B84" w:rsidP="00EB3514">
            <w:r>
              <w:t xml:space="preserve">Welcome back </w:t>
            </w:r>
          </w:p>
          <w:p w:rsidR="005841B6" w:rsidRPr="001C67FB" w:rsidRDefault="009351B3" w:rsidP="00EB3514">
            <w:r>
              <w:t xml:space="preserve">Hot chocolate s’mores and games 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A610DC" w:rsidRPr="001C67FB" w:rsidRDefault="00A610DC" w:rsidP="00EB3514">
            <w:pPr>
              <w:pStyle w:val="TableText"/>
            </w:pP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013B19" w:rsidRDefault="00013B19" w:rsidP="00EB3514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A610DC" w:rsidRPr="001C67FB" w:rsidRDefault="00013B19" w:rsidP="00EB3514">
            <w:proofErr w:type="spellStart"/>
            <w:r>
              <w:t>Brynteg</w:t>
            </w:r>
            <w:proofErr w:type="spellEnd"/>
          </w:p>
        </w:tc>
      </w:tr>
      <w:tr w:rsidR="00335563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335563" w:rsidRDefault="005C22F5" w:rsidP="00EB3514">
            <w:r>
              <w:t>10/11/23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11457C" w:rsidRDefault="0011457C" w:rsidP="00EB3514">
            <w:r>
              <w:t>Trip TBC</w:t>
            </w:r>
          </w:p>
          <w:p w:rsidR="00335563" w:rsidRPr="001C67FB" w:rsidRDefault="0011457C" w:rsidP="00EB3514">
            <w:r>
              <w:t>Bowling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335563" w:rsidRPr="001C67FB" w:rsidRDefault="009351B3" w:rsidP="00EB3514">
            <w:pPr>
              <w:pStyle w:val="TableText"/>
            </w:pPr>
            <w:r w:rsidRPr="009351B3">
              <w:t>6 – 9pm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D9042D" w:rsidRDefault="00D9042D" w:rsidP="00EB3514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335563" w:rsidRPr="001C67FB" w:rsidRDefault="00D9042D" w:rsidP="00EB3514">
            <w:proofErr w:type="spellStart"/>
            <w:r>
              <w:t>Brynteg</w:t>
            </w:r>
            <w:proofErr w:type="spellEnd"/>
          </w:p>
        </w:tc>
      </w:tr>
      <w:tr w:rsidR="003D1646" w:rsidRPr="00013F2C" w:rsidTr="00193F33">
        <w:trPr>
          <w:trHeight w:val="301"/>
        </w:trPr>
        <w:tc>
          <w:tcPr>
            <w:tcW w:w="1166" w:type="pct"/>
          </w:tcPr>
          <w:p w:rsidR="003D1646" w:rsidRPr="001C67FB" w:rsidRDefault="00B141AE" w:rsidP="00EB3514">
            <w:r>
              <w:t>14</w:t>
            </w:r>
            <w:r w:rsidR="002F62C1">
              <w:t>/11/23</w:t>
            </w:r>
          </w:p>
        </w:tc>
        <w:tc>
          <w:tcPr>
            <w:tcW w:w="1343" w:type="pct"/>
          </w:tcPr>
          <w:p w:rsidR="00972EC1" w:rsidRPr="00090992" w:rsidRDefault="00EB3514" w:rsidP="00EB3514">
            <w:bookmarkStart w:id="0" w:name="_GoBack"/>
            <w:r w:rsidRPr="00EB3514">
              <w:rPr>
                <w:color w:val="FF0000"/>
              </w:rPr>
              <w:t>Provision Closed Staff Plan</w:t>
            </w:r>
            <w:r w:rsidRPr="00EB3514">
              <w:rPr>
                <w:color w:val="FF0000"/>
              </w:rPr>
              <w:t>n</w:t>
            </w:r>
            <w:r w:rsidRPr="00EB3514">
              <w:rPr>
                <w:color w:val="FF0000"/>
              </w:rPr>
              <w:t>ing</w:t>
            </w:r>
            <w:r w:rsidR="00972EC1" w:rsidRPr="00EB3514">
              <w:rPr>
                <w:color w:val="FF0000"/>
              </w:rPr>
              <w:t xml:space="preserve"> </w:t>
            </w:r>
            <w:bookmarkEnd w:id="0"/>
          </w:p>
        </w:tc>
        <w:tc>
          <w:tcPr>
            <w:tcW w:w="1127" w:type="pct"/>
            <w:vAlign w:val="center"/>
          </w:tcPr>
          <w:p w:rsidR="003D1646" w:rsidRPr="00090992" w:rsidRDefault="00EB3514" w:rsidP="00EB3514">
            <w:r w:rsidRPr="00EB3514">
              <w:rPr>
                <w:color w:val="FF0000"/>
              </w:rPr>
              <w:t>Closed</w:t>
            </w:r>
          </w:p>
        </w:tc>
        <w:tc>
          <w:tcPr>
            <w:tcW w:w="1364" w:type="pct"/>
          </w:tcPr>
          <w:p w:rsidR="00EB3514" w:rsidRDefault="00EB3514" w:rsidP="00EB3514">
            <w:pPr>
              <w:jc w:val="both"/>
            </w:pPr>
          </w:p>
          <w:p w:rsidR="00EB3514" w:rsidRPr="00090992" w:rsidRDefault="00EB3514" w:rsidP="00EB3514">
            <w:r w:rsidRPr="00EB3514">
              <w:rPr>
                <w:color w:val="FF0000"/>
              </w:rPr>
              <w:t>Closed</w:t>
            </w:r>
          </w:p>
        </w:tc>
      </w:tr>
      <w:tr w:rsidR="00335563" w:rsidRPr="00013F2C" w:rsidTr="00193F33">
        <w:trPr>
          <w:trHeight w:val="301"/>
        </w:trPr>
        <w:tc>
          <w:tcPr>
            <w:tcW w:w="1166" w:type="pct"/>
          </w:tcPr>
          <w:p w:rsidR="00335563" w:rsidRDefault="005C22F5" w:rsidP="00EB3514">
            <w:r>
              <w:t>17/11/23</w:t>
            </w:r>
          </w:p>
        </w:tc>
        <w:tc>
          <w:tcPr>
            <w:tcW w:w="1343" w:type="pct"/>
          </w:tcPr>
          <w:p w:rsidR="00972EC1" w:rsidRDefault="00D51EEF" w:rsidP="00EB3514">
            <w:r>
              <w:t xml:space="preserve">Youth work activities </w:t>
            </w:r>
            <w:r w:rsidR="00972EC1">
              <w:t xml:space="preserve"> and </w:t>
            </w:r>
          </w:p>
          <w:p w:rsidR="00335563" w:rsidRPr="00090992" w:rsidRDefault="00972EC1" w:rsidP="00EB3514">
            <w:r>
              <w:t>Fire pit</w:t>
            </w:r>
          </w:p>
        </w:tc>
        <w:tc>
          <w:tcPr>
            <w:tcW w:w="1127" w:type="pct"/>
            <w:vAlign w:val="center"/>
          </w:tcPr>
          <w:p w:rsidR="00335563" w:rsidRPr="00090992" w:rsidRDefault="009351B3" w:rsidP="00EB3514">
            <w:r w:rsidRPr="009351B3">
              <w:t>6 – 9pm</w:t>
            </w:r>
          </w:p>
        </w:tc>
        <w:tc>
          <w:tcPr>
            <w:tcW w:w="1364" w:type="pct"/>
          </w:tcPr>
          <w:p w:rsidR="00D9042D" w:rsidRDefault="00D9042D" w:rsidP="00EB3514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335563" w:rsidRPr="00090992" w:rsidRDefault="00D9042D" w:rsidP="00EB3514">
            <w:proofErr w:type="spellStart"/>
            <w:r>
              <w:t>Brynteg</w:t>
            </w:r>
            <w:proofErr w:type="spellEnd"/>
          </w:p>
        </w:tc>
      </w:tr>
      <w:tr w:rsidR="00CD41A3" w:rsidRPr="00013F2C" w:rsidTr="00193F33">
        <w:trPr>
          <w:trHeight w:val="301"/>
        </w:trPr>
        <w:tc>
          <w:tcPr>
            <w:tcW w:w="1166" w:type="pct"/>
          </w:tcPr>
          <w:p w:rsidR="00CD41A3" w:rsidRDefault="00CD41A3" w:rsidP="00EB3514">
            <w:r>
              <w:t>20/11/2023</w:t>
            </w:r>
          </w:p>
        </w:tc>
        <w:tc>
          <w:tcPr>
            <w:tcW w:w="1343" w:type="pct"/>
          </w:tcPr>
          <w:p w:rsidR="00CD41A3" w:rsidRDefault="00CD41A3" w:rsidP="00EB3514">
            <w:r>
              <w:t xml:space="preserve">World Children’s Day </w:t>
            </w:r>
          </w:p>
          <w:p w:rsidR="00CD41A3" w:rsidRDefault="00CD41A3" w:rsidP="00EB3514">
            <w:r>
              <w:t xml:space="preserve">Trip to Ty </w:t>
            </w:r>
            <w:proofErr w:type="spellStart"/>
            <w:r>
              <w:t>Pawb</w:t>
            </w:r>
            <w:proofErr w:type="spellEnd"/>
          </w:p>
          <w:p w:rsidR="00202F93" w:rsidRDefault="00202F93" w:rsidP="00EB3514"/>
        </w:tc>
        <w:tc>
          <w:tcPr>
            <w:tcW w:w="1127" w:type="pct"/>
            <w:vAlign w:val="center"/>
          </w:tcPr>
          <w:p w:rsidR="00CD41A3" w:rsidRPr="009351B3" w:rsidRDefault="00CD41A3" w:rsidP="00EB3514">
            <w:r>
              <w:t>6 – 9pm</w:t>
            </w:r>
          </w:p>
        </w:tc>
        <w:tc>
          <w:tcPr>
            <w:tcW w:w="1364" w:type="pct"/>
          </w:tcPr>
          <w:p w:rsidR="00CD41A3" w:rsidRDefault="00CD41A3" w:rsidP="00EB3514">
            <w:r>
              <w:t xml:space="preserve">Ty </w:t>
            </w:r>
            <w:proofErr w:type="spellStart"/>
            <w:r>
              <w:t>pawb</w:t>
            </w:r>
            <w:proofErr w:type="spellEnd"/>
          </w:p>
        </w:tc>
      </w:tr>
      <w:tr w:rsidR="005841B6" w:rsidRPr="00013F2C" w:rsidTr="00193F33">
        <w:trPr>
          <w:trHeight w:val="301"/>
        </w:trPr>
        <w:tc>
          <w:tcPr>
            <w:tcW w:w="1166" w:type="pct"/>
          </w:tcPr>
          <w:p w:rsidR="005841B6" w:rsidRPr="001C67FB" w:rsidRDefault="005C22F5" w:rsidP="00EB3514">
            <w:r>
              <w:t>21</w:t>
            </w:r>
            <w:r w:rsidR="002F62C1">
              <w:t>/11/23</w:t>
            </w:r>
          </w:p>
        </w:tc>
        <w:tc>
          <w:tcPr>
            <w:tcW w:w="1343" w:type="pct"/>
          </w:tcPr>
          <w:p w:rsidR="005841B6" w:rsidRPr="00E33D61" w:rsidRDefault="00CD41A3" w:rsidP="00EB3514">
            <w:r>
              <w:t>Closed</w:t>
            </w:r>
          </w:p>
        </w:tc>
        <w:tc>
          <w:tcPr>
            <w:tcW w:w="1127" w:type="pct"/>
            <w:vAlign w:val="center"/>
          </w:tcPr>
          <w:p w:rsidR="005841B6" w:rsidRPr="00B55C79" w:rsidRDefault="009351B3" w:rsidP="00EB3514">
            <w:r w:rsidRPr="009351B3">
              <w:t>6 – 9pm</w:t>
            </w:r>
          </w:p>
        </w:tc>
        <w:tc>
          <w:tcPr>
            <w:tcW w:w="1364" w:type="pct"/>
          </w:tcPr>
          <w:p w:rsidR="00013B19" w:rsidRDefault="00013B19" w:rsidP="00EB3514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5841B6" w:rsidRPr="00B55C79" w:rsidRDefault="00013B19" w:rsidP="00EB3514">
            <w:proofErr w:type="spellStart"/>
            <w:r>
              <w:t>Brynteg</w:t>
            </w:r>
            <w:proofErr w:type="spellEnd"/>
          </w:p>
        </w:tc>
      </w:tr>
      <w:tr w:rsidR="00335563" w:rsidRPr="00013F2C" w:rsidTr="00193F33">
        <w:trPr>
          <w:trHeight w:val="301"/>
        </w:trPr>
        <w:tc>
          <w:tcPr>
            <w:tcW w:w="1166" w:type="pct"/>
          </w:tcPr>
          <w:p w:rsidR="00335563" w:rsidRDefault="005C22F5" w:rsidP="00EB3514">
            <w:r>
              <w:t>24/11/23</w:t>
            </w:r>
          </w:p>
        </w:tc>
        <w:tc>
          <w:tcPr>
            <w:tcW w:w="1343" w:type="pct"/>
          </w:tcPr>
          <w:p w:rsidR="00972EC1" w:rsidRDefault="00972EC1" w:rsidP="00EB3514">
            <w:r>
              <w:t>Fire pit</w:t>
            </w:r>
          </w:p>
          <w:p w:rsidR="00335563" w:rsidRPr="00E33D61" w:rsidRDefault="006469FC" w:rsidP="00EB3514">
            <w:r>
              <w:t xml:space="preserve">Youth work Activities </w:t>
            </w:r>
          </w:p>
        </w:tc>
        <w:tc>
          <w:tcPr>
            <w:tcW w:w="1127" w:type="pct"/>
            <w:vAlign w:val="center"/>
          </w:tcPr>
          <w:p w:rsidR="00335563" w:rsidRPr="00B55C79" w:rsidRDefault="009351B3" w:rsidP="00EB3514">
            <w:r w:rsidRPr="009351B3">
              <w:t>6 – 9pm</w:t>
            </w:r>
          </w:p>
        </w:tc>
        <w:tc>
          <w:tcPr>
            <w:tcW w:w="1364" w:type="pct"/>
          </w:tcPr>
          <w:p w:rsidR="00D9042D" w:rsidRDefault="00D9042D" w:rsidP="00EB3514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335563" w:rsidRPr="00B55C79" w:rsidRDefault="00D9042D" w:rsidP="00EB3514">
            <w:proofErr w:type="spellStart"/>
            <w:r>
              <w:t>Brynteg</w:t>
            </w:r>
            <w:proofErr w:type="spellEnd"/>
          </w:p>
        </w:tc>
      </w:tr>
      <w:tr w:rsidR="005841B6" w:rsidRPr="00013F2C" w:rsidTr="00193F33">
        <w:trPr>
          <w:trHeight w:val="301"/>
        </w:trPr>
        <w:tc>
          <w:tcPr>
            <w:tcW w:w="1166" w:type="pct"/>
          </w:tcPr>
          <w:p w:rsidR="00B43804" w:rsidRPr="001C67FB" w:rsidRDefault="005C22F5" w:rsidP="00EB3514">
            <w:r>
              <w:t>28</w:t>
            </w:r>
            <w:r w:rsidR="002F62C1">
              <w:t>/11/23</w:t>
            </w:r>
          </w:p>
        </w:tc>
        <w:tc>
          <w:tcPr>
            <w:tcW w:w="1343" w:type="pct"/>
          </w:tcPr>
          <w:p w:rsidR="007A0DA8" w:rsidRDefault="007A0DA8" w:rsidP="00EB3514">
            <w:r>
              <w:t xml:space="preserve">Fire pit and </w:t>
            </w:r>
          </w:p>
          <w:p w:rsidR="005841B6" w:rsidRPr="00E33D61" w:rsidRDefault="009351B3" w:rsidP="00EB3514">
            <w:r>
              <w:t>Karaoke</w:t>
            </w:r>
            <w:r w:rsidR="007A0DA8">
              <w:t xml:space="preserve"> </w:t>
            </w:r>
          </w:p>
        </w:tc>
        <w:tc>
          <w:tcPr>
            <w:tcW w:w="1127" w:type="pct"/>
            <w:vAlign w:val="center"/>
          </w:tcPr>
          <w:p w:rsidR="005841B6" w:rsidRPr="00B55C79" w:rsidRDefault="009351B3" w:rsidP="00EB3514">
            <w:r w:rsidRPr="009351B3">
              <w:t>6 – 9pm</w:t>
            </w:r>
          </w:p>
        </w:tc>
        <w:tc>
          <w:tcPr>
            <w:tcW w:w="1364" w:type="pct"/>
          </w:tcPr>
          <w:p w:rsidR="00013B19" w:rsidRDefault="00013B19" w:rsidP="00EB3514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5841B6" w:rsidRPr="00B55C79" w:rsidRDefault="00013B19" w:rsidP="00EB3514">
            <w:proofErr w:type="spellStart"/>
            <w:r>
              <w:t>Brynteg</w:t>
            </w:r>
            <w:proofErr w:type="spellEnd"/>
          </w:p>
        </w:tc>
      </w:tr>
      <w:tr w:rsidR="005841B6" w:rsidRPr="00013F2C" w:rsidTr="002E52EF">
        <w:trPr>
          <w:trHeight w:val="301"/>
        </w:trPr>
        <w:tc>
          <w:tcPr>
            <w:tcW w:w="1166" w:type="pct"/>
          </w:tcPr>
          <w:p w:rsidR="00B43804" w:rsidRPr="001C67FB" w:rsidRDefault="005C22F5" w:rsidP="00EB3514">
            <w:r>
              <w:t>01/12/23</w:t>
            </w:r>
          </w:p>
        </w:tc>
        <w:tc>
          <w:tcPr>
            <w:tcW w:w="1343" w:type="pct"/>
          </w:tcPr>
          <w:p w:rsidR="005841B6" w:rsidRDefault="007A0DA8" w:rsidP="00EB3514">
            <w:r>
              <w:t>Fire pit / marshmallows</w:t>
            </w:r>
            <w:r w:rsidR="009351B3">
              <w:t>/</w:t>
            </w:r>
          </w:p>
          <w:p w:rsidR="009351B3" w:rsidRPr="00E33D61" w:rsidRDefault="009351B3" w:rsidP="00EB3514">
            <w:r>
              <w:t>Bingo</w:t>
            </w:r>
          </w:p>
        </w:tc>
        <w:tc>
          <w:tcPr>
            <w:tcW w:w="1127" w:type="pct"/>
            <w:vAlign w:val="center"/>
          </w:tcPr>
          <w:p w:rsidR="005841B6" w:rsidRPr="00B55C79" w:rsidRDefault="009351B3" w:rsidP="00EB3514">
            <w:r w:rsidRPr="009351B3">
              <w:t>6 – 9pm</w:t>
            </w:r>
          </w:p>
        </w:tc>
        <w:tc>
          <w:tcPr>
            <w:tcW w:w="1364" w:type="pct"/>
          </w:tcPr>
          <w:p w:rsidR="00D9042D" w:rsidRDefault="00D9042D" w:rsidP="00EB3514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5841B6" w:rsidRPr="00B55C79" w:rsidRDefault="00D9042D" w:rsidP="00EB3514">
            <w:proofErr w:type="spellStart"/>
            <w:r>
              <w:t>Brynteg</w:t>
            </w:r>
            <w:proofErr w:type="spellEnd"/>
          </w:p>
        </w:tc>
      </w:tr>
      <w:tr w:rsidR="00335563" w:rsidRPr="00013F2C" w:rsidTr="002E52EF">
        <w:trPr>
          <w:trHeight w:val="301"/>
        </w:trPr>
        <w:tc>
          <w:tcPr>
            <w:tcW w:w="1166" w:type="pct"/>
          </w:tcPr>
          <w:p w:rsidR="00335563" w:rsidRDefault="00013B19" w:rsidP="00EB3514">
            <w:r>
              <w:lastRenderedPageBreak/>
              <w:t>05</w:t>
            </w:r>
            <w:r w:rsidR="005C22F5">
              <w:t>/12/23</w:t>
            </w:r>
          </w:p>
        </w:tc>
        <w:tc>
          <w:tcPr>
            <w:tcW w:w="1343" w:type="pct"/>
          </w:tcPr>
          <w:p w:rsidR="00972EC1" w:rsidRPr="00E33D61" w:rsidRDefault="00972EC1" w:rsidP="00EB3514">
            <w:r>
              <w:t>Disability awareness day</w:t>
            </w:r>
          </w:p>
        </w:tc>
        <w:tc>
          <w:tcPr>
            <w:tcW w:w="1127" w:type="pct"/>
            <w:vAlign w:val="center"/>
          </w:tcPr>
          <w:p w:rsidR="00335563" w:rsidRPr="00B55C79" w:rsidRDefault="009351B3" w:rsidP="00EB3514">
            <w:r w:rsidRPr="009351B3">
              <w:t>6 – 9pm</w:t>
            </w:r>
          </w:p>
        </w:tc>
        <w:tc>
          <w:tcPr>
            <w:tcW w:w="1364" w:type="pct"/>
          </w:tcPr>
          <w:p w:rsidR="00335563" w:rsidRPr="00B55C79" w:rsidRDefault="009351B3" w:rsidP="00EB3514">
            <w:proofErr w:type="spellStart"/>
            <w:r>
              <w:t>Solway</w:t>
            </w:r>
            <w:proofErr w:type="spellEnd"/>
            <w:r>
              <w:t xml:space="preserve"> banks </w:t>
            </w:r>
          </w:p>
        </w:tc>
      </w:tr>
      <w:tr w:rsidR="005841B6" w:rsidRPr="00B55C79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43804" w:rsidRPr="001C67FB" w:rsidRDefault="005C22F5" w:rsidP="00EB3514">
            <w:r>
              <w:t>08</w:t>
            </w:r>
            <w:r w:rsidR="002F62C1">
              <w:t>/12/23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841B6" w:rsidRPr="00E33D61" w:rsidRDefault="007A0DA8" w:rsidP="00EB3514">
            <w:r>
              <w:t xml:space="preserve">Warm and cozy Night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5841B6" w:rsidRPr="00B55C79" w:rsidRDefault="009351B3" w:rsidP="00EB3514">
            <w:r w:rsidRPr="009351B3">
              <w:t>6 – 9pm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D9042D" w:rsidRDefault="00D9042D" w:rsidP="00EB3514">
            <w:proofErr w:type="spellStart"/>
            <w:r>
              <w:t>Solway</w:t>
            </w:r>
            <w:proofErr w:type="spellEnd"/>
            <w:r>
              <w:t xml:space="preserve"> banks</w:t>
            </w:r>
          </w:p>
          <w:p w:rsidR="005841B6" w:rsidRDefault="00D9042D" w:rsidP="00EB3514">
            <w:proofErr w:type="spellStart"/>
            <w:r>
              <w:t>Brynteg</w:t>
            </w:r>
            <w:proofErr w:type="spellEnd"/>
          </w:p>
          <w:p w:rsidR="009351B3" w:rsidRPr="00B55C79" w:rsidRDefault="009351B3" w:rsidP="00EB3514"/>
        </w:tc>
      </w:tr>
      <w:tr w:rsidR="00335563" w:rsidRPr="00B55C79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335563" w:rsidRDefault="005C22F5" w:rsidP="00EB3514">
            <w:r>
              <w:t>12/12/23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335563" w:rsidRPr="00E33D61" w:rsidRDefault="007A0DA8" w:rsidP="00EB3514">
            <w:r w:rsidRPr="007A0DA8">
              <w:t>Warm and cozy Night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335563" w:rsidRPr="00B55C79" w:rsidRDefault="009351B3" w:rsidP="00EB3514">
            <w:r w:rsidRPr="009351B3">
              <w:t>6 – 9pm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335563" w:rsidRDefault="009351B3" w:rsidP="00EB3514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9351B3" w:rsidRPr="00B55C79" w:rsidRDefault="009351B3" w:rsidP="00EB3514">
            <w:proofErr w:type="spellStart"/>
            <w:r>
              <w:t>Brynteg</w:t>
            </w:r>
            <w:proofErr w:type="spellEnd"/>
          </w:p>
        </w:tc>
      </w:tr>
      <w:tr w:rsidR="005C22F5" w:rsidRPr="00B55C79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C22F5" w:rsidRDefault="005C22F5" w:rsidP="00EB3514">
            <w:r>
              <w:t>15/12/23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C22F5" w:rsidRPr="00E33D61" w:rsidRDefault="007A0DA8" w:rsidP="00EB3514">
            <w:r>
              <w:t>Trip TBC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5C22F5" w:rsidRPr="00B55C79" w:rsidRDefault="009351B3" w:rsidP="00EB3514">
            <w:r w:rsidRPr="009351B3">
              <w:t>6 – 9pm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D9042D" w:rsidRDefault="00D9042D" w:rsidP="00EB3514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5C22F5" w:rsidRPr="00B55C79" w:rsidRDefault="00D9042D" w:rsidP="00EB3514">
            <w:proofErr w:type="spellStart"/>
            <w:r>
              <w:t>Brynteg</w:t>
            </w:r>
            <w:proofErr w:type="spellEnd"/>
          </w:p>
        </w:tc>
      </w:tr>
      <w:tr w:rsidR="005841B6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1C67FB" w:rsidRDefault="00B141AE" w:rsidP="00EB3514">
            <w:r>
              <w:t>19</w:t>
            </w:r>
            <w:r w:rsidR="002F62C1">
              <w:t>/12/23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Default="007A0DA8" w:rsidP="00EB3514">
            <w:r>
              <w:t>Christmas cards / dec</w:t>
            </w:r>
            <w:r w:rsidR="00CD41A3">
              <w:t>oration</w:t>
            </w:r>
            <w:r>
              <w:t>s</w:t>
            </w:r>
          </w:p>
          <w:p w:rsidR="007A0DA8" w:rsidRPr="00E33D61" w:rsidRDefault="007A0DA8" w:rsidP="00EB3514">
            <w:r>
              <w:t>Hot chocolate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841B6" w:rsidRPr="00B55C79" w:rsidRDefault="009351B3" w:rsidP="00EB3514">
            <w:r>
              <w:t>6 – 9pm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B55C79" w:rsidRDefault="009351B3" w:rsidP="00EB3514">
            <w:proofErr w:type="spellStart"/>
            <w:r>
              <w:t>Solway</w:t>
            </w:r>
            <w:proofErr w:type="spellEnd"/>
            <w:r>
              <w:t xml:space="preserve"> banks </w:t>
            </w:r>
          </w:p>
        </w:tc>
      </w:tr>
      <w:tr w:rsidR="00335563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35563" w:rsidRDefault="005C22F5" w:rsidP="00EB3514">
            <w:r>
              <w:t>22/12/23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A0DA8" w:rsidRDefault="007A0DA8" w:rsidP="00EB3514">
            <w:r>
              <w:t>Christmas cards / dec</w:t>
            </w:r>
            <w:r w:rsidR="00CD41A3">
              <w:t>oration</w:t>
            </w:r>
            <w:r>
              <w:t>s</w:t>
            </w:r>
          </w:p>
          <w:p w:rsidR="00335563" w:rsidRPr="00E33D61" w:rsidRDefault="007A0DA8" w:rsidP="00EB3514">
            <w:r>
              <w:t>Hot chocolate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335563" w:rsidRPr="00B55C79" w:rsidRDefault="009351B3" w:rsidP="00EB3514">
            <w:r>
              <w:t>6 – 9pm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9042D" w:rsidRDefault="00D9042D" w:rsidP="00EB3514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335563" w:rsidRPr="00B55C79" w:rsidRDefault="00D9042D" w:rsidP="00EB3514">
            <w:proofErr w:type="spellStart"/>
            <w:r>
              <w:t>Brynteg</w:t>
            </w:r>
            <w:proofErr w:type="spellEnd"/>
          </w:p>
        </w:tc>
      </w:tr>
      <w:tr w:rsidR="00013B19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013B19" w:rsidRDefault="00013B19" w:rsidP="00EB3514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013B19" w:rsidRPr="00E33D61" w:rsidRDefault="00013B19" w:rsidP="00EB3514">
            <w:r>
              <w:t xml:space="preserve">Half term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013B19" w:rsidRPr="00B55C79" w:rsidRDefault="00CD41A3" w:rsidP="00EB3514">
            <w:r>
              <w:t>Closed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013B19" w:rsidRPr="00B55C79" w:rsidRDefault="00013B19" w:rsidP="00EB3514"/>
        </w:tc>
      </w:tr>
    </w:tbl>
    <w:p w:rsidR="002F62C1" w:rsidRDefault="002F62C1" w:rsidP="00EB3514"/>
    <w:p w:rsidR="00C76BF0" w:rsidRPr="00807842" w:rsidRDefault="00C76BF0" w:rsidP="00EB3514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EB3514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03" w:rsidRDefault="00566903" w:rsidP="00EB3514">
      <w:r>
        <w:separator/>
      </w:r>
    </w:p>
  </w:endnote>
  <w:endnote w:type="continuationSeparator" w:id="0">
    <w:p w:rsidR="00566903" w:rsidRDefault="00566903" w:rsidP="00EB35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EB3514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03" w:rsidRDefault="00566903" w:rsidP="00EB3514">
      <w:r>
        <w:separator/>
      </w:r>
    </w:p>
  </w:footnote>
  <w:footnote w:type="continuationSeparator" w:id="0">
    <w:p w:rsidR="00566903" w:rsidRDefault="00566903" w:rsidP="00EB35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EB3514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EB3514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EB3514">
    <w:pPr>
      <w:pStyle w:val="Header"/>
    </w:pPr>
  </w:p>
  <w:p w:rsidR="00F86700" w:rsidRDefault="005C00E8" w:rsidP="00EB3514">
    <w:pPr>
      <w:pStyle w:val="Header"/>
    </w:pPr>
    <w:r>
      <w:t xml:space="preserve">                               </w:t>
    </w:r>
  </w:p>
  <w:p w:rsidR="00F86700" w:rsidRDefault="00F86700" w:rsidP="00EB3514">
    <w:pPr>
      <w:pStyle w:val="Header"/>
    </w:pPr>
  </w:p>
  <w:p w:rsidR="00DC2E54" w:rsidRDefault="00DC2E54" w:rsidP="00EB35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B19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90992"/>
    <w:rsid w:val="000A1F71"/>
    <w:rsid w:val="000A33B0"/>
    <w:rsid w:val="000C3A4D"/>
    <w:rsid w:val="000C3BA4"/>
    <w:rsid w:val="000D241E"/>
    <w:rsid w:val="000E229B"/>
    <w:rsid w:val="00107A42"/>
    <w:rsid w:val="00111490"/>
    <w:rsid w:val="0011457C"/>
    <w:rsid w:val="001251B9"/>
    <w:rsid w:val="00141945"/>
    <w:rsid w:val="00146FEF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02F93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2F62C1"/>
    <w:rsid w:val="003055CA"/>
    <w:rsid w:val="003062CC"/>
    <w:rsid w:val="00335563"/>
    <w:rsid w:val="00335E4F"/>
    <w:rsid w:val="00350B84"/>
    <w:rsid w:val="00362E17"/>
    <w:rsid w:val="00367CB3"/>
    <w:rsid w:val="00374343"/>
    <w:rsid w:val="003A4BB0"/>
    <w:rsid w:val="003B29D8"/>
    <w:rsid w:val="003D1646"/>
    <w:rsid w:val="00404144"/>
    <w:rsid w:val="00422661"/>
    <w:rsid w:val="00423215"/>
    <w:rsid w:val="00435AD3"/>
    <w:rsid w:val="004451C8"/>
    <w:rsid w:val="00454392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D579F"/>
    <w:rsid w:val="004E1145"/>
    <w:rsid w:val="004F5185"/>
    <w:rsid w:val="004F780C"/>
    <w:rsid w:val="005009E2"/>
    <w:rsid w:val="00505DF3"/>
    <w:rsid w:val="00535C01"/>
    <w:rsid w:val="0055449E"/>
    <w:rsid w:val="0056026D"/>
    <w:rsid w:val="005650EB"/>
    <w:rsid w:val="00566903"/>
    <w:rsid w:val="005841B6"/>
    <w:rsid w:val="00587611"/>
    <w:rsid w:val="005959B0"/>
    <w:rsid w:val="00596751"/>
    <w:rsid w:val="005A1D46"/>
    <w:rsid w:val="005B4A5C"/>
    <w:rsid w:val="005B5A9C"/>
    <w:rsid w:val="005C00E8"/>
    <w:rsid w:val="005C22F5"/>
    <w:rsid w:val="005C29AF"/>
    <w:rsid w:val="005E3B3A"/>
    <w:rsid w:val="005F0372"/>
    <w:rsid w:val="005F0FEE"/>
    <w:rsid w:val="006067D3"/>
    <w:rsid w:val="0063327B"/>
    <w:rsid w:val="006469FC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0AD4"/>
    <w:rsid w:val="007428C7"/>
    <w:rsid w:val="00754518"/>
    <w:rsid w:val="00775A50"/>
    <w:rsid w:val="007764CA"/>
    <w:rsid w:val="007A0DA8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6A7A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351B3"/>
    <w:rsid w:val="00956136"/>
    <w:rsid w:val="00972BD7"/>
    <w:rsid w:val="00972EC1"/>
    <w:rsid w:val="0099010A"/>
    <w:rsid w:val="009A22F8"/>
    <w:rsid w:val="009B4D8C"/>
    <w:rsid w:val="009C1B68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141AE"/>
    <w:rsid w:val="00B33E31"/>
    <w:rsid w:val="00B43804"/>
    <w:rsid w:val="00B57B8A"/>
    <w:rsid w:val="00B61C2B"/>
    <w:rsid w:val="00B70D9E"/>
    <w:rsid w:val="00B77D08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D41A3"/>
    <w:rsid w:val="00CD4812"/>
    <w:rsid w:val="00CE7834"/>
    <w:rsid w:val="00D07981"/>
    <w:rsid w:val="00D262C4"/>
    <w:rsid w:val="00D309C3"/>
    <w:rsid w:val="00D33177"/>
    <w:rsid w:val="00D4312D"/>
    <w:rsid w:val="00D51EEF"/>
    <w:rsid w:val="00D87A85"/>
    <w:rsid w:val="00D9042D"/>
    <w:rsid w:val="00D969FD"/>
    <w:rsid w:val="00DB0570"/>
    <w:rsid w:val="00DC187B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B3514"/>
    <w:rsid w:val="00EC23CF"/>
    <w:rsid w:val="00EC6D75"/>
    <w:rsid w:val="00ED5300"/>
    <w:rsid w:val="00EE12E7"/>
    <w:rsid w:val="00EE19DF"/>
    <w:rsid w:val="00EE287D"/>
    <w:rsid w:val="00EE7556"/>
    <w:rsid w:val="00F214A3"/>
    <w:rsid w:val="00F333E6"/>
    <w:rsid w:val="00F33842"/>
    <w:rsid w:val="00F47A62"/>
    <w:rsid w:val="00F50FDC"/>
    <w:rsid w:val="00F54D19"/>
    <w:rsid w:val="00F66AF4"/>
    <w:rsid w:val="00F72336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."/>
  <w:listSeparator w:val=","/>
  <w14:docId w14:val="089469D7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EB3514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7116C-9FA1-406F-89BB-C7DC99855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156</TotalTime>
  <Pages>3</Pages>
  <Words>372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Julie1 Davies</cp:lastModifiedBy>
  <cp:revision>18</cp:revision>
  <cp:lastPrinted>2019-01-21T20:21:00Z</cp:lastPrinted>
  <dcterms:created xsi:type="dcterms:W3CDTF">2023-06-27T10:15:00Z</dcterms:created>
  <dcterms:modified xsi:type="dcterms:W3CDTF">2023-09-19T10:45:00Z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