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E42472">
      <w:pPr>
        <w:pStyle w:val="Title"/>
      </w:pPr>
      <w:r w:rsidRPr="0096541E">
        <w:t xml:space="preserve">Programme for </w:t>
      </w:r>
      <w:r w:rsidR="00B81521" w:rsidRPr="0096541E">
        <w:t xml:space="preserve">Brymbo </w:t>
      </w:r>
      <w:r w:rsidR="00A17D95" w:rsidRPr="0096541E">
        <w:t>Youth Provision</w:t>
      </w:r>
    </w:p>
    <w:p w:rsidR="00C76BF0" w:rsidRPr="00013F2C" w:rsidRDefault="00987D58" w:rsidP="00E42472">
      <w:pPr>
        <w:pStyle w:val="Title"/>
      </w:pPr>
      <w:r>
        <w:t>Sept</w:t>
      </w:r>
      <w:r w:rsidR="00544CDB">
        <w:t xml:space="preserve"> 2023 - </w:t>
      </w:r>
      <w:r>
        <w:t>Dec</w:t>
      </w:r>
      <w:r w:rsidR="00544CDB">
        <w:t xml:space="preserve"> 2023</w:t>
      </w:r>
    </w:p>
    <w:tbl>
      <w:tblPr>
        <w:tblW w:w="9122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715"/>
        <w:gridCol w:w="2278"/>
        <w:gridCol w:w="2756"/>
        <w:gridCol w:w="2756"/>
        <w:gridCol w:w="2756"/>
        <w:gridCol w:w="2756"/>
      </w:tblGrid>
      <w:tr w:rsidR="00C76BF0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E42472">
            <w:pPr>
              <w:pStyle w:val="TableHeader"/>
            </w:pPr>
            <w:r w:rsidRPr="00013F2C">
              <w:t>Date</w:t>
            </w:r>
          </w:p>
        </w:tc>
        <w:tc>
          <w:tcPr>
            <w:tcW w:w="739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E42472">
            <w:pPr>
              <w:pStyle w:val="TableHeader"/>
            </w:pPr>
            <w:r w:rsidRPr="00013F2C">
              <w:t>Activity</w:t>
            </w:r>
          </w:p>
        </w:tc>
        <w:tc>
          <w:tcPr>
            <w:tcW w:w="620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E42472">
            <w:pPr>
              <w:pStyle w:val="TableHeader"/>
            </w:pPr>
            <w:r w:rsidRPr="00013F2C">
              <w:t>Time</w:t>
            </w:r>
          </w:p>
        </w:tc>
        <w:tc>
          <w:tcPr>
            <w:tcW w:w="750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E42472">
            <w:pPr>
              <w:pStyle w:val="TableHeader"/>
            </w:pPr>
            <w:r w:rsidRPr="00013F2C">
              <w:t>Location</w:t>
            </w:r>
          </w:p>
        </w:tc>
      </w:tr>
      <w:tr w:rsidR="00E7086C" w:rsidRPr="00013F2C" w:rsidTr="00F22B29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FDE9D9" w:themeFill="accent6" w:themeFillTint="33"/>
          </w:tcPr>
          <w:p w:rsidR="00E7086C" w:rsidRPr="000D241E" w:rsidRDefault="00F22B29" w:rsidP="00E42472">
            <w:pPr>
              <w:pStyle w:val="TableHeader"/>
            </w:pPr>
            <w:r>
              <w:t>Mon 4</w:t>
            </w:r>
            <w:r w:rsidR="00E7086C">
              <w:t>/9/23</w:t>
            </w:r>
          </w:p>
        </w:tc>
        <w:tc>
          <w:tcPr>
            <w:tcW w:w="739" w:type="pct"/>
            <w:shd w:val="clear" w:color="auto" w:fill="FDE9D9" w:themeFill="accent6" w:themeFillTint="33"/>
          </w:tcPr>
          <w:p w:rsidR="00E7086C" w:rsidRPr="008A0363" w:rsidRDefault="00F22B29" w:rsidP="00E42472">
            <w:r>
              <w:t>Closed Team Meeting</w:t>
            </w:r>
          </w:p>
        </w:tc>
        <w:tc>
          <w:tcPr>
            <w:tcW w:w="620" w:type="pct"/>
            <w:shd w:val="clear" w:color="auto" w:fill="FDE9D9" w:themeFill="accent6" w:themeFillTint="33"/>
          </w:tcPr>
          <w:p w:rsidR="00E7086C" w:rsidRDefault="00E7086C" w:rsidP="00E42472"/>
        </w:tc>
        <w:tc>
          <w:tcPr>
            <w:tcW w:w="750" w:type="pct"/>
            <w:shd w:val="clear" w:color="auto" w:fill="FDE9D9" w:themeFill="accent6" w:themeFillTint="33"/>
          </w:tcPr>
          <w:p w:rsidR="00E7086C" w:rsidRDefault="00E7086C" w:rsidP="00E42472"/>
        </w:tc>
      </w:tr>
      <w:tr w:rsidR="00BF55BA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auto"/>
          </w:tcPr>
          <w:p w:rsidR="00BF55BA" w:rsidRPr="001C67FB" w:rsidRDefault="00BF55BA" w:rsidP="00E42472">
            <w:r>
              <w:t xml:space="preserve">Thurs </w:t>
            </w:r>
            <w:r w:rsidR="00F22B29">
              <w:t>7</w:t>
            </w:r>
            <w:r w:rsidR="00430B31">
              <w:t>/9/</w:t>
            </w:r>
            <w:r w:rsidR="00C751D9">
              <w:t xml:space="preserve"> 23</w:t>
            </w:r>
          </w:p>
        </w:tc>
        <w:tc>
          <w:tcPr>
            <w:tcW w:w="739" w:type="pct"/>
            <w:shd w:val="clear" w:color="auto" w:fill="auto"/>
          </w:tcPr>
          <w:p w:rsidR="00E311E0" w:rsidRDefault="00E42472" w:rsidP="00E42472">
            <w:r>
              <w:t>Re-engage back in the community from the summer</w:t>
            </w:r>
          </w:p>
        </w:tc>
        <w:tc>
          <w:tcPr>
            <w:tcW w:w="620" w:type="pct"/>
            <w:shd w:val="clear" w:color="auto" w:fill="auto"/>
          </w:tcPr>
          <w:p w:rsidR="00BF55BA" w:rsidRDefault="009568E3" w:rsidP="00E42472">
            <w:r>
              <w:t>18:00-20:00</w:t>
            </w:r>
          </w:p>
        </w:tc>
        <w:tc>
          <w:tcPr>
            <w:tcW w:w="750" w:type="pct"/>
            <w:shd w:val="clear" w:color="auto" w:fill="auto"/>
          </w:tcPr>
          <w:p w:rsidR="00BF55BA" w:rsidRDefault="00BF55BA" w:rsidP="00E42472">
            <w:r w:rsidRPr="004959F2">
              <w:t>Cheshire View Container</w:t>
            </w:r>
          </w:p>
        </w:tc>
      </w:tr>
      <w:tr w:rsidR="00E7086C" w:rsidRPr="00013F2C" w:rsidTr="00E7086C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auto"/>
          </w:tcPr>
          <w:p w:rsidR="00E7086C" w:rsidRPr="001C67FB" w:rsidRDefault="00F22B29" w:rsidP="00E42472">
            <w:r>
              <w:t>Mon 11</w:t>
            </w:r>
            <w:r w:rsidR="00E7086C">
              <w:t>/9/ 23</w:t>
            </w:r>
          </w:p>
        </w:tc>
        <w:tc>
          <w:tcPr>
            <w:tcW w:w="739" w:type="pct"/>
            <w:shd w:val="clear" w:color="auto" w:fill="auto"/>
          </w:tcPr>
          <w:p w:rsidR="00E42472" w:rsidRDefault="00E42472" w:rsidP="00E42472">
            <w:r>
              <w:t>Sports</w:t>
            </w:r>
          </w:p>
          <w:p w:rsidR="00564E44" w:rsidRPr="001C67FB" w:rsidRDefault="00564E44" w:rsidP="00E42472">
            <w:r>
              <w:t>Active 8</w:t>
            </w:r>
          </w:p>
          <w:p w:rsidR="00E311E0" w:rsidRPr="001C67FB" w:rsidRDefault="00E311E0" w:rsidP="00E42472"/>
        </w:tc>
        <w:tc>
          <w:tcPr>
            <w:tcW w:w="620" w:type="pct"/>
            <w:shd w:val="clear" w:color="auto" w:fill="auto"/>
          </w:tcPr>
          <w:p w:rsidR="00E7086C" w:rsidRDefault="00E7086C" w:rsidP="00E42472">
            <w:r>
              <w:t>18:00-20:00</w:t>
            </w:r>
          </w:p>
        </w:tc>
        <w:tc>
          <w:tcPr>
            <w:tcW w:w="750" w:type="pct"/>
            <w:shd w:val="clear" w:color="auto" w:fill="auto"/>
          </w:tcPr>
          <w:p w:rsidR="00E7086C" w:rsidRDefault="00E7086C" w:rsidP="00E42472">
            <w:r w:rsidRPr="004959F2">
              <w:t>Cheshire View Container</w:t>
            </w:r>
          </w:p>
        </w:tc>
      </w:tr>
      <w:tr w:rsidR="00BF55BA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auto"/>
          </w:tcPr>
          <w:p w:rsidR="00BF55BA" w:rsidRPr="001C67FB" w:rsidRDefault="0096541E" w:rsidP="00E42472">
            <w:r>
              <w:t xml:space="preserve">Thurs </w:t>
            </w:r>
            <w:r w:rsidR="00F22B29">
              <w:t>14</w:t>
            </w:r>
            <w:r w:rsidR="00430B31">
              <w:t>/9/</w:t>
            </w:r>
            <w:r w:rsidR="00C751D9">
              <w:t xml:space="preserve"> 23</w:t>
            </w:r>
          </w:p>
        </w:tc>
        <w:tc>
          <w:tcPr>
            <w:tcW w:w="739" w:type="pct"/>
            <w:shd w:val="clear" w:color="auto" w:fill="auto"/>
          </w:tcPr>
          <w:p w:rsidR="00BF55BA" w:rsidRDefault="00E42472" w:rsidP="00E42472">
            <w:r>
              <w:t>Fun &amp; Games</w:t>
            </w:r>
          </w:p>
        </w:tc>
        <w:tc>
          <w:tcPr>
            <w:tcW w:w="620" w:type="pct"/>
            <w:shd w:val="clear" w:color="auto" w:fill="auto"/>
          </w:tcPr>
          <w:p w:rsidR="00BF55BA" w:rsidRDefault="009568E3" w:rsidP="00E42472">
            <w:r>
              <w:t>18:00-20:00</w:t>
            </w:r>
          </w:p>
        </w:tc>
        <w:tc>
          <w:tcPr>
            <w:tcW w:w="750" w:type="pct"/>
            <w:shd w:val="clear" w:color="auto" w:fill="auto"/>
          </w:tcPr>
          <w:p w:rsidR="00BF55BA" w:rsidRDefault="00BF55BA" w:rsidP="00E42472">
            <w:r w:rsidRPr="004959F2">
              <w:t>Cheshire View Container</w:t>
            </w:r>
          </w:p>
        </w:tc>
      </w:tr>
      <w:tr w:rsidR="00BF55BA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auto"/>
          </w:tcPr>
          <w:p w:rsidR="00BF55BA" w:rsidRPr="001C67FB" w:rsidRDefault="0096541E" w:rsidP="00E42472">
            <w:r>
              <w:t xml:space="preserve">Mon </w:t>
            </w:r>
            <w:r w:rsidR="00C751D9">
              <w:t>1</w:t>
            </w:r>
            <w:r w:rsidR="00F22B29">
              <w:t>8</w:t>
            </w:r>
            <w:r w:rsidR="00430B31">
              <w:t>/9</w:t>
            </w:r>
            <w:r w:rsidR="00C751D9">
              <w:t>/ 23</w:t>
            </w:r>
          </w:p>
        </w:tc>
        <w:tc>
          <w:tcPr>
            <w:tcW w:w="739" w:type="pct"/>
            <w:shd w:val="clear" w:color="auto" w:fill="auto"/>
          </w:tcPr>
          <w:p w:rsidR="00E42472" w:rsidRDefault="00E42472" w:rsidP="00E42472">
            <w:r>
              <w:t xml:space="preserve">Time to Talk </w:t>
            </w:r>
          </w:p>
          <w:p w:rsidR="00BF55BA" w:rsidRDefault="00BF55BA" w:rsidP="00E42472"/>
        </w:tc>
        <w:tc>
          <w:tcPr>
            <w:tcW w:w="620" w:type="pct"/>
            <w:shd w:val="clear" w:color="auto" w:fill="auto"/>
          </w:tcPr>
          <w:p w:rsidR="00BF55BA" w:rsidRDefault="009568E3" w:rsidP="00E42472">
            <w:r>
              <w:t>18:00-20:00</w:t>
            </w:r>
          </w:p>
        </w:tc>
        <w:tc>
          <w:tcPr>
            <w:tcW w:w="750" w:type="pct"/>
            <w:shd w:val="clear" w:color="auto" w:fill="auto"/>
          </w:tcPr>
          <w:p w:rsidR="00BF55BA" w:rsidRDefault="00BF55BA" w:rsidP="00E42472">
            <w:r w:rsidRPr="004959F2">
              <w:t>Cheshire View Container</w:t>
            </w:r>
          </w:p>
        </w:tc>
      </w:tr>
      <w:tr w:rsidR="00BF55BA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auto"/>
          </w:tcPr>
          <w:p w:rsidR="00BF55BA" w:rsidRPr="00564E44" w:rsidRDefault="00A3374C" w:rsidP="00E42472">
            <w:r w:rsidRPr="00564E44">
              <w:t>Wed 20</w:t>
            </w:r>
            <w:r w:rsidR="00430B31" w:rsidRPr="00564E44">
              <w:t>/9</w:t>
            </w:r>
            <w:r w:rsidR="00C751D9" w:rsidRPr="00564E44">
              <w:t>/ 23</w:t>
            </w:r>
          </w:p>
        </w:tc>
        <w:tc>
          <w:tcPr>
            <w:tcW w:w="739" w:type="pct"/>
            <w:shd w:val="clear" w:color="auto" w:fill="auto"/>
          </w:tcPr>
          <w:p w:rsidR="00BF55BA" w:rsidRDefault="00A3374C" w:rsidP="00E42472">
            <w:r>
              <w:t xml:space="preserve">Art </w:t>
            </w:r>
            <w:r w:rsidR="00564E44">
              <w:t>Workshop</w:t>
            </w:r>
          </w:p>
          <w:p w:rsidR="007B5724" w:rsidRPr="00090992" w:rsidRDefault="007B5724" w:rsidP="00E42472"/>
        </w:tc>
        <w:tc>
          <w:tcPr>
            <w:tcW w:w="620" w:type="pct"/>
            <w:shd w:val="clear" w:color="auto" w:fill="auto"/>
          </w:tcPr>
          <w:p w:rsidR="00BF55BA" w:rsidRDefault="009568E3" w:rsidP="00E42472">
            <w:r>
              <w:t>18:00-20:00</w:t>
            </w:r>
          </w:p>
        </w:tc>
        <w:tc>
          <w:tcPr>
            <w:tcW w:w="750" w:type="pct"/>
            <w:shd w:val="clear" w:color="auto" w:fill="auto"/>
          </w:tcPr>
          <w:p w:rsidR="00BF55BA" w:rsidRDefault="00BF55BA" w:rsidP="00E42472">
            <w:r w:rsidRPr="004959F2">
              <w:t>Cheshire View Container</w:t>
            </w:r>
          </w:p>
        </w:tc>
      </w:tr>
      <w:tr w:rsidR="00BF55BA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auto"/>
          </w:tcPr>
          <w:p w:rsidR="00BF55BA" w:rsidRPr="00564E44" w:rsidRDefault="0096541E" w:rsidP="00E42472">
            <w:r w:rsidRPr="00564E44">
              <w:t>Mon</w:t>
            </w:r>
            <w:r w:rsidR="00C751D9" w:rsidRPr="00564E44">
              <w:t xml:space="preserve"> </w:t>
            </w:r>
            <w:r w:rsidR="00F22B29" w:rsidRPr="00564E44">
              <w:t>25</w:t>
            </w:r>
            <w:r w:rsidR="00430B31" w:rsidRPr="00564E44">
              <w:t>/9/23</w:t>
            </w:r>
          </w:p>
        </w:tc>
        <w:tc>
          <w:tcPr>
            <w:tcW w:w="739" w:type="pct"/>
            <w:shd w:val="clear" w:color="auto" w:fill="auto"/>
          </w:tcPr>
          <w:p w:rsidR="00A3374C" w:rsidRDefault="00E42472" w:rsidP="00E42472">
            <w:r>
              <w:t>Sports</w:t>
            </w:r>
          </w:p>
          <w:p w:rsidR="00564E44" w:rsidRPr="00942BDD" w:rsidRDefault="00564E44" w:rsidP="00E42472">
            <w:r>
              <w:t>Active8</w:t>
            </w:r>
          </w:p>
        </w:tc>
        <w:tc>
          <w:tcPr>
            <w:tcW w:w="620" w:type="pct"/>
            <w:shd w:val="clear" w:color="auto" w:fill="auto"/>
          </w:tcPr>
          <w:p w:rsidR="00BF55BA" w:rsidRDefault="009568E3" w:rsidP="00E42472">
            <w:r>
              <w:t>18:00-20:00</w:t>
            </w:r>
          </w:p>
        </w:tc>
        <w:tc>
          <w:tcPr>
            <w:tcW w:w="750" w:type="pct"/>
            <w:shd w:val="clear" w:color="auto" w:fill="auto"/>
          </w:tcPr>
          <w:p w:rsidR="00BF55BA" w:rsidRDefault="00BF55BA" w:rsidP="00E42472">
            <w:r w:rsidRPr="004959F2">
              <w:t>Cheshire View Container</w:t>
            </w:r>
          </w:p>
        </w:tc>
      </w:tr>
      <w:tr w:rsidR="00BF55BA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auto"/>
          </w:tcPr>
          <w:p w:rsidR="00BF55BA" w:rsidRPr="00564E44" w:rsidRDefault="00B46C52" w:rsidP="00E42472">
            <w:r>
              <w:t>Thurs</w:t>
            </w:r>
            <w:r w:rsidR="00430B31" w:rsidRPr="00564E44">
              <w:t xml:space="preserve"> 2</w:t>
            </w:r>
            <w:r>
              <w:t>8</w:t>
            </w:r>
            <w:r w:rsidR="00430B31" w:rsidRPr="00564E44">
              <w:t>/9/23</w:t>
            </w:r>
          </w:p>
        </w:tc>
        <w:tc>
          <w:tcPr>
            <w:tcW w:w="739" w:type="pct"/>
            <w:shd w:val="clear" w:color="auto" w:fill="auto"/>
          </w:tcPr>
          <w:p w:rsidR="00E311E0" w:rsidRPr="00090992" w:rsidRDefault="00A3374C" w:rsidP="00E42472">
            <w:r>
              <w:t>Art Workshop</w:t>
            </w:r>
          </w:p>
        </w:tc>
        <w:tc>
          <w:tcPr>
            <w:tcW w:w="620" w:type="pct"/>
            <w:shd w:val="clear" w:color="auto" w:fill="auto"/>
          </w:tcPr>
          <w:p w:rsidR="00BF55BA" w:rsidRDefault="009568E3" w:rsidP="00E42472">
            <w:r>
              <w:t>18:00-20:00</w:t>
            </w:r>
          </w:p>
        </w:tc>
        <w:tc>
          <w:tcPr>
            <w:tcW w:w="750" w:type="pct"/>
            <w:shd w:val="clear" w:color="auto" w:fill="auto"/>
          </w:tcPr>
          <w:p w:rsidR="00BF55BA" w:rsidRDefault="00BF55BA" w:rsidP="00E42472">
            <w:r w:rsidRPr="004959F2">
              <w:t>Cheshire View Container</w:t>
            </w:r>
          </w:p>
        </w:tc>
      </w:tr>
      <w:tr w:rsidR="00430B31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auto"/>
          </w:tcPr>
          <w:p w:rsidR="00430B31" w:rsidRPr="00564E44" w:rsidRDefault="00F22B29" w:rsidP="00E42472">
            <w:r w:rsidRPr="00564E44">
              <w:t>Mon 0</w:t>
            </w:r>
            <w:r w:rsidR="00691359" w:rsidRPr="00564E44">
              <w:t>2</w:t>
            </w:r>
            <w:r w:rsidRPr="00564E44">
              <w:t>/10</w:t>
            </w:r>
            <w:r w:rsidR="00430B31" w:rsidRPr="00564E44">
              <w:t>/23</w:t>
            </w:r>
          </w:p>
        </w:tc>
        <w:tc>
          <w:tcPr>
            <w:tcW w:w="739" w:type="pct"/>
            <w:shd w:val="clear" w:color="auto" w:fill="auto"/>
          </w:tcPr>
          <w:p w:rsidR="00430B31" w:rsidRPr="00430B31" w:rsidRDefault="00E42472" w:rsidP="00E42472">
            <w:r>
              <w:t>Cooking</w:t>
            </w:r>
            <w:r w:rsidRPr="00430B31">
              <w:t xml:space="preserve"> </w:t>
            </w:r>
          </w:p>
        </w:tc>
        <w:tc>
          <w:tcPr>
            <w:tcW w:w="620" w:type="pct"/>
            <w:shd w:val="clear" w:color="auto" w:fill="auto"/>
          </w:tcPr>
          <w:p w:rsidR="00430B31" w:rsidRPr="00430B31" w:rsidRDefault="00430B31" w:rsidP="00E42472">
            <w:r w:rsidRPr="00430B31">
              <w:t>18:00-20:00</w:t>
            </w:r>
          </w:p>
        </w:tc>
        <w:tc>
          <w:tcPr>
            <w:tcW w:w="750" w:type="pct"/>
            <w:shd w:val="clear" w:color="auto" w:fill="auto"/>
          </w:tcPr>
          <w:p w:rsidR="00430B31" w:rsidRDefault="00430B31" w:rsidP="00E42472">
            <w:r w:rsidRPr="00A03533">
              <w:t>Cheshire View Container</w:t>
            </w:r>
          </w:p>
        </w:tc>
      </w:tr>
      <w:tr w:rsidR="00430B31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auto"/>
          </w:tcPr>
          <w:p w:rsidR="00430B31" w:rsidRPr="00564E44" w:rsidRDefault="00430B31" w:rsidP="00E42472">
            <w:r w:rsidRPr="00564E44">
              <w:t xml:space="preserve">Thurs </w:t>
            </w:r>
            <w:r w:rsidR="00691359" w:rsidRPr="00564E44">
              <w:t>5</w:t>
            </w:r>
            <w:r w:rsidRPr="00564E44">
              <w:t>10/23</w:t>
            </w:r>
          </w:p>
        </w:tc>
        <w:tc>
          <w:tcPr>
            <w:tcW w:w="739" w:type="pct"/>
            <w:shd w:val="clear" w:color="auto" w:fill="auto"/>
          </w:tcPr>
          <w:p w:rsidR="00E42472" w:rsidRDefault="00E42472" w:rsidP="00E42472">
            <w:r>
              <w:t xml:space="preserve">Time to Talk </w:t>
            </w:r>
          </w:p>
          <w:p w:rsidR="00430B31" w:rsidRPr="00430B31" w:rsidRDefault="00430B31" w:rsidP="00E42472"/>
        </w:tc>
        <w:tc>
          <w:tcPr>
            <w:tcW w:w="620" w:type="pct"/>
            <w:shd w:val="clear" w:color="auto" w:fill="auto"/>
          </w:tcPr>
          <w:p w:rsidR="00430B31" w:rsidRPr="00430B31" w:rsidRDefault="00430B31" w:rsidP="00E42472">
            <w:r w:rsidRPr="00430B31">
              <w:t>18:00-20:00</w:t>
            </w:r>
          </w:p>
        </w:tc>
        <w:tc>
          <w:tcPr>
            <w:tcW w:w="750" w:type="pct"/>
            <w:shd w:val="clear" w:color="auto" w:fill="auto"/>
          </w:tcPr>
          <w:p w:rsidR="00430B31" w:rsidRDefault="00430B31" w:rsidP="00E42472">
            <w:r w:rsidRPr="00A03533">
              <w:t>Cheshire View Container</w:t>
            </w:r>
          </w:p>
        </w:tc>
      </w:tr>
      <w:tr w:rsidR="00BF55BA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</w:tcPr>
          <w:p w:rsidR="00BF55BA" w:rsidRPr="00564E44" w:rsidRDefault="00BF55BA" w:rsidP="00E42472">
            <w:r w:rsidRPr="00564E44">
              <w:t xml:space="preserve">Mon </w:t>
            </w:r>
            <w:r w:rsidR="00691359" w:rsidRPr="00564E44">
              <w:t>9</w:t>
            </w:r>
            <w:r w:rsidR="0079370A" w:rsidRPr="00564E44">
              <w:t>/10/</w:t>
            </w:r>
            <w:r w:rsidR="00B657B9" w:rsidRPr="00564E44">
              <w:t xml:space="preserve"> 23</w:t>
            </w:r>
          </w:p>
        </w:tc>
        <w:tc>
          <w:tcPr>
            <w:tcW w:w="739" w:type="pct"/>
          </w:tcPr>
          <w:p w:rsidR="00A20140" w:rsidRPr="00564E44" w:rsidRDefault="00A20140" w:rsidP="00E42472">
            <w:r w:rsidRPr="00564E44">
              <w:t>Workshops</w:t>
            </w:r>
          </w:p>
          <w:p w:rsidR="00466709" w:rsidRPr="00A20140" w:rsidRDefault="00466709" w:rsidP="00E42472">
            <w:pPr>
              <w:rPr>
                <w:highlight w:val="yellow"/>
              </w:rPr>
            </w:pPr>
          </w:p>
        </w:tc>
        <w:tc>
          <w:tcPr>
            <w:tcW w:w="620" w:type="pct"/>
          </w:tcPr>
          <w:p w:rsidR="00BF55BA" w:rsidRDefault="009568E3" w:rsidP="00E42472">
            <w:r>
              <w:t>18:00-20:00</w:t>
            </w:r>
          </w:p>
        </w:tc>
        <w:tc>
          <w:tcPr>
            <w:tcW w:w="750" w:type="pct"/>
          </w:tcPr>
          <w:p w:rsidR="00BF55BA" w:rsidRDefault="00BF55BA" w:rsidP="00E42472">
            <w:r w:rsidRPr="004959F2">
              <w:t>Cheshire View Container</w:t>
            </w:r>
          </w:p>
        </w:tc>
      </w:tr>
      <w:tr w:rsidR="00BF55BA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</w:tcPr>
          <w:p w:rsidR="00BF55BA" w:rsidRDefault="00BF55BA" w:rsidP="00E42472">
            <w:r>
              <w:t xml:space="preserve">Thurs </w:t>
            </w:r>
            <w:r w:rsidR="00F22B29">
              <w:t>1</w:t>
            </w:r>
            <w:r w:rsidR="00691359">
              <w:t>2</w:t>
            </w:r>
            <w:r w:rsidR="00430B31">
              <w:t>/10/</w:t>
            </w:r>
            <w:r w:rsidR="00B657B9">
              <w:t xml:space="preserve"> 23</w:t>
            </w:r>
          </w:p>
        </w:tc>
        <w:tc>
          <w:tcPr>
            <w:tcW w:w="739" w:type="pct"/>
          </w:tcPr>
          <w:p w:rsidR="00E42472" w:rsidRDefault="00E42472" w:rsidP="00E42472">
            <w:r>
              <w:t xml:space="preserve">Time To Talk </w:t>
            </w:r>
          </w:p>
          <w:p w:rsidR="00B81521" w:rsidRPr="00090992" w:rsidRDefault="00B81521" w:rsidP="00E42472"/>
        </w:tc>
        <w:tc>
          <w:tcPr>
            <w:tcW w:w="620" w:type="pct"/>
          </w:tcPr>
          <w:p w:rsidR="00BF55BA" w:rsidRDefault="009568E3" w:rsidP="00E42472">
            <w:r>
              <w:t>18:00-20:00</w:t>
            </w:r>
          </w:p>
        </w:tc>
        <w:tc>
          <w:tcPr>
            <w:tcW w:w="750" w:type="pct"/>
          </w:tcPr>
          <w:p w:rsidR="00BF55BA" w:rsidRDefault="00BF55BA" w:rsidP="00E42472">
            <w:r w:rsidRPr="004959F2">
              <w:t>Cheshire View Container</w:t>
            </w:r>
          </w:p>
        </w:tc>
      </w:tr>
      <w:tr w:rsidR="00BF55BA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</w:tcPr>
          <w:p w:rsidR="00BF55BA" w:rsidRPr="001C67FB" w:rsidRDefault="00BF55BA" w:rsidP="00E42472">
            <w:r>
              <w:t xml:space="preserve">Mon </w:t>
            </w:r>
            <w:r w:rsidR="00D727A9">
              <w:t>1</w:t>
            </w:r>
            <w:r w:rsidR="00691359">
              <w:t>6</w:t>
            </w:r>
            <w:r w:rsidR="0079370A">
              <w:t>/10</w:t>
            </w:r>
            <w:r w:rsidR="00B657B9">
              <w:t>/ 23</w:t>
            </w:r>
          </w:p>
        </w:tc>
        <w:tc>
          <w:tcPr>
            <w:tcW w:w="739" w:type="pct"/>
          </w:tcPr>
          <w:p w:rsidR="00E42472" w:rsidRDefault="00E42472" w:rsidP="002D6895">
            <w:r>
              <w:t>Cooking</w:t>
            </w:r>
          </w:p>
          <w:p w:rsidR="00B81521" w:rsidRPr="00090992" w:rsidRDefault="00B81521" w:rsidP="00E42472"/>
        </w:tc>
        <w:tc>
          <w:tcPr>
            <w:tcW w:w="620" w:type="pct"/>
          </w:tcPr>
          <w:p w:rsidR="00BF55BA" w:rsidRDefault="009568E3" w:rsidP="00E42472">
            <w:r>
              <w:t>18:00-20:00</w:t>
            </w:r>
          </w:p>
        </w:tc>
        <w:tc>
          <w:tcPr>
            <w:tcW w:w="750" w:type="pct"/>
          </w:tcPr>
          <w:p w:rsidR="00BF55BA" w:rsidRDefault="00BF55BA" w:rsidP="00E42472">
            <w:r w:rsidRPr="004959F2">
              <w:t>Cheshire View Container</w:t>
            </w:r>
          </w:p>
          <w:p w:rsidR="002D6895" w:rsidRDefault="002D6895" w:rsidP="00E42472"/>
        </w:tc>
      </w:tr>
      <w:tr w:rsidR="00BF55BA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</w:tcPr>
          <w:p w:rsidR="00BF55BA" w:rsidRPr="001C67FB" w:rsidRDefault="00BF55BA" w:rsidP="00E42472">
            <w:r>
              <w:lastRenderedPageBreak/>
              <w:t xml:space="preserve">Thurs </w:t>
            </w:r>
            <w:r w:rsidR="00D727A9">
              <w:t>1</w:t>
            </w:r>
            <w:r w:rsidR="00691359">
              <w:t>9</w:t>
            </w:r>
            <w:r w:rsidR="0079370A">
              <w:t>/10/</w:t>
            </w:r>
            <w:r w:rsidR="00DF71E8">
              <w:t xml:space="preserve"> 23</w:t>
            </w:r>
          </w:p>
        </w:tc>
        <w:tc>
          <w:tcPr>
            <w:tcW w:w="739" w:type="pct"/>
          </w:tcPr>
          <w:p w:rsidR="00B81521" w:rsidRDefault="00636FE3" w:rsidP="00E42472">
            <w:r>
              <w:t>Fun &amp; Games</w:t>
            </w:r>
          </w:p>
          <w:p w:rsidR="002D6895" w:rsidRPr="00090992" w:rsidRDefault="002D6895" w:rsidP="00E42472"/>
        </w:tc>
        <w:tc>
          <w:tcPr>
            <w:tcW w:w="620" w:type="pct"/>
          </w:tcPr>
          <w:p w:rsidR="00BF55BA" w:rsidRDefault="009568E3" w:rsidP="00E42472">
            <w:r>
              <w:t>18:00-20:00</w:t>
            </w:r>
          </w:p>
        </w:tc>
        <w:tc>
          <w:tcPr>
            <w:tcW w:w="750" w:type="pct"/>
          </w:tcPr>
          <w:p w:rsidR="00BF55BA" w:rsidRDefault="00BF55BA" w:rsidP="00E42472">
            <w:r w:rsidRPr="004959F2">
              <w:t>Cheshire View Container</w:t>
            </w:r>
          </w:p>
        </w:tc>
      </w:tr>
      <w:tr w:rsidR="00BF55BA" w:rsidRPr="0096541E" w:rsidTr="0079370A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FFFFFF" w:themeFill="background1"/>
          </w:tcPr>
          <w:p w:rsidR="00BF55BA" w:rsidRPr="001C67FB" w:rsidRDefault="00BF55BA" w:rsidP="00E42472">
            <w:r>
              <w:t>Mon</w:t>
            </w:r>
            <w:r w:rsidR="00D727A9">
              <w:t xml:space="preserve"> </w:t>
            </w:r>
            <w:r w:rsidR="00691359">
              <w:t>23</w:t>
            </w:r>
            <w:r w:rsidR="0079370A">
              <w:t>/10</w:t>
            </w:r>
            <w:r w:rsidR="00DF71E8">
              <w:t>/ 23</w:t>
            </w:r>
          </w:p>
        </w:tc>
        <w:tc>
          <w:tcPr>
            <w:tcW w:w="739" w:type="pct"/>
            <w:shd w:val="clear" w:color="auto" w:fill="FFFFFF" w:themeFill="background1"/>
          </w:tcPr>
          <w:p w:rsidR="00A20140" w:rsidRPr="003D1646" w:rsidRDefault="00636FE3" w:rsidP="00E42472">
            <w:r>
              <w:t>Halloween Activities</w:t>
            </w:r>
          </w:p>
        </w:tc>
        <w:tc>
          <w:tcPr>
            <w:tcW w:w="620" w:type="pct"/>
            <w:shd w:val="clear" w:color="auto" w:fill="FFFFFF" w:themeFill="background1"/>
          </w:tcPr>
          <w:p w:rsidR="00BF55BA" w:rsidRDefault="009568E3" w:rsidP="00E42472">
            <w:r>
              <w:t>18:00-20:00</w:t>
            </w:r>
          </w:p>
        </w:tc>
        <w:tc>
          <w:tcPr>
            <w:tcW w:w="750" w:type="pct"/>
            <w:shd w:val="clear" w:color="auto" w:fill="FFFFFF" w:themeFill="background1"/>
          </w:tcPr>
          <w:p w:rsidR="00BF55BA" w:rsidRDefault="00BF55BA" w:rsidP="00E42472">
            <w:r w:rsidRPr="006376B4">
              <w:t>Cheshire View Container</w:t>
            </w:r>
          </w:p>
        </w:tc>
      </w:tr>
      <w:tr w:rsidR="00BF55BA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FFFFFF" w:themeFill="background1"/>
          </w:tcPr>
          <w:p w:rsidR="00BF55BA" w:rsidRPr="001C67FB" w:rsidRDefault="00BF55BA" w:rsidP="00E42472">
            <w:r>
              <w:t xml:space="preserve">Thurs </w:t>
            </w:r>
            <w:r w:rsidR="00D727A9">
              <w:t>2</w:t>
            </w:r>
            <w:r w:rsidR="00691359">
              <w:t>6</w:t>
            </w:r>
            <w:r w:rsidR="0079370A">
              <w:t>/10</w:t>
            </w:r>
            <w:r w:rsidR="00DF71E8">
              <w:t>/ 23</w:t>
            </w:r>
          </w:p>
        </w:tc>
        <w:tc>
          <w:tcPr>
            <w:tcW w:w="739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20140" w:rsidRDefault="00A20140" w:rsidP="00E42472">
            <w:r>
              <w:t xml:space="preserve">Halloween </w:t>
            </w:r>
            <w:r w:rsidR="00E42472">
              <w:t>Activities</w:t>
            </w:r>
            <w:r>
              <w:t xml:space="preserve"> </w:t>
            </w:r>
          </w:p>
          <w:p w:rsidR="00A20140" w:rsidRDefault="00A20140" w:rsidP="00E42472"/>
          <w:p w:rsidR="00404CA2" w:rsidRPr="001C67FB" w:rsidRDefault="00404CA2" w:rsidP="00E42472"/>
        </w:tc>
        <w:tc>
          <w:tcPr>
            <w:tcW w:w="620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Default="009568E3" w:rsidP="00E42472">
            <w:r>
              <w:t>18:00-20:00</w:t>
            </w:r>
          </w:p>
        </w:tc>
        <w:tc>
          <w:tcPr>
            <w:tcW w:w="750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Default="00BF55BA" w:rsidP="00E42472">
            <w:r w:rsidRPr="006376B4">
              <w:t>Cheshire View Container</w:t>
            </w:r>
          </w:p>
        </w:tc>
      </w:tr>
      <w:tr w:rsidR="00CA4FF0" w:rsidRPr="00013F2C" w:rsidTr="0079370A">
        <w:trPr>
          <w:gridAfter w:val="3"/>
          <w:wAfter w:w="2250" w:type="pct"/>
          <w:trHeight w:val="517"/>
        </w:trPr>
        <w:tc>
          <w:tcPr>
            <w:tcW w:w="2750" w:type="pct"/>
            <w:gridSpan w:val="4"/>
            <w:shd w:val="clear" w:color="auto" w:fill="FABF8F" w:themeFill="accent6" w:themeFillTint="99"/>
          </w:tcPr>
          <w:p w:rsidR="00CA4FF0" w:rsidRPr="006376B4" w:rsidRDefault="0079370A" w:rsidP="00E42472">
            <w:r>
              <w:t>HALF TERM</w:t>
            </w:r>
          </w:p>
        </w:tc>
      </w:tr>
      <w:tr w:rsidR="00BF55BA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FFFFFF" w:themeFill="background1"/>
          </w:tcPr>
          <w:p w:rsidR="00BF55BA" w:rsidRPr="001C67FB" w:rsidRDefault="00DF7DC3" w:rsidP="00E42472">
            <w:r>
              <w:t>Mon 6</w:t>
            </w:r>
            <w:r w:rsidR="00404CA2">
              <w:t xml:space="preserve">/11/23     </w:t>
            </w:r>
          </w:p>
        </w:tc>
        <w:tc>
          <w:tcPr>
            <w:tcW w:w="739" w:type="pct"/>
            <w:shd w:val="clear" w:color="auto" w:fill="FFFFFF" w:themeFill="background1"/>
          </w:tcPr>
          <w:p w:rsidR="00B81521" w:rsidRPr="001C67FB" w:rsidRDefault="00B03917" w:rsidP="00636FE3">
            <w:r>
              <w:t>Remembrance Sunday</w:t>
            </w:r>
            <w:r w:rsidR="00636FE3">
              <w:t xml:space="preserve"> Activities</w:t>
            </w:r>
          </w:p>
        </w:tc>
        <w:tc>
          <w:tcPr>
            <w:tcW w:w="620" w:type="pct"/>
            <w:shd w:val="clear" w:color="auto" w:fill="FFFFFF" w:themeFill="background1"/>
          </w:tcPr>
          <w:p w:rsidR="00BF55BA" w:rsidRPr="001C67FB" w:rsidRDefault="009568E3" w:rsidP="00E42472">
            <w:pPr>
              <w:pStyle w:val="TableText"/>
            </w:pPr>
            <w:r>
              <w:t>18:00-20:00</w:t>
            </w:r>
          </w:p>
        </w:tc>
        <w:tc>
          <w:tcPr>
            <w:tcW w:w="750" w:type="pct"/>
            <w:shd w:val="clear" w:color="auto" w:fill="FFFFFF" w:themeFill="background1"/>
          </w:tcPr>
          <w:p w:rsidR="00BF55BA" w:rsidRDefault="00BF55BA" w:rsidP="00E42472">
            <w:r w:rsidRPr="006376B4">
              <w:t>Cheshire View Container</w:t>
            </w:r>
          </w:p>
        </w:tc>
      </w:tr>
      <w:tr w:rsidR="00BF55BA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FFFFFF" w:themeFill="background1"/>
          </w:tcPr>
          <w:p w:rsidR="00BF55BA" w:rsidRDefault="00BF55BA" w:rsidP="00E42472">
            <w:r w:rsidRPr="00544CDB">
              <w:t xml:space="preserve">Thurs </w:t>
            </w:r>
            <w:r w:rsidR="00DF7DC3">
              <w:t>9</w:t>
            </w:r>
            <w:r w:rsidR="0079370A">
              <w:t>/11</w:t>
            </w:r>
            <w:r w:rsidR="00DF71E8">
              <w:t>/ 23</w:t>
            </w:r>
          </w:p>
          <w:p w:rsidR="00DF71E8" w:rsidRPr="00BF55BA" w:rsidRDefault="00DF71E8" w:rsidP="00E42472"/>
        </w:tc>
        <w:tc>
          <w:tcPr>
            <w:tcW w:w="739" w:type="pct"/>
            <w:shd w:val="clear" w:color="auto" w:fill="auto"/>
          </w:tcPr>
          <w:p w:rsidR="00BF55BA" w:rsidRPr="00B03917" w:rsidRDefault="00B03917" w:rsidP="00636FE3">
            <w:r>
              <w:t xml:space="preserve">Remembrance </w:t>
            </w:r>
            <w:r w:rsidR="00636FE3">
              <w:t>Sunday Activities</w:t>
            </w:r>
          </w:p>
        </w:tc>
        <w:tc>
          <w:tcPr>
            <w:tcW w:w="620" w:type="pct"/>
          </w:tcPr>
          <w:p w:rsidR="00BF55BA" w:rsidRPr="00BF55BA" w:rsidRDefault="00DF71E8" w:rsidP="00E42472">
            <w:r>
              <w:t xml:space="preserve"> </w:t>
            </w:r>
            <w:r w:rsidR="009568E3">
              <w:t>18:00-20:00</w:t>
            </w:r>
          </w:p>
        </w:tc>
        <w:tc>
          <w:tcPr>
            <w:tcW w:w="750" w:type="pct"/>
          </w:tcPr>
          <w:p w:rsidR="00BF55BA" w:rsidRPr="00BF55BA" w:rsidRDefault="00DF71E8" w:rsidP="00E42472">
            <w:r w:rsidRPr="0026160A">
              <w:t>Cheshire View Container</w:t>
            </w:r>
          </w:p>
        </w:tc>
      </w:tr>
      <w:tr w:rsidR="00636FE3" w:rsidRPr="00013F2C" w:rsidTr="00636FE3">
        <w:trPr>
          <w:gridAfter w:val="3"/>
          <w:wAfter w:w="2250" w:type="pct"/>
          <w:trHeight w:val="436"/>
        </w:trPr>
        <w:tc>
          <w:tcPr>
            <w:tcW w:w="2750" w:type="pct"/>
            <w:gridSpan w:val="4"/>
            <w:shd w:val="clear" w:color="auto" w:fill="FABF8F" w:themeFill="accent6" w:themeFillTint="99"/>
          </w:tcPr>
          <w:p w:rsidR="00636FE3" w:rsidRPr="0026160A" w:rsidRDefault="00636FE3" w:rsidP="00E42472">
            <w:r>
              <w:t>Remembrance Sunday</w:t>
            </w:r>
          </w:p>
        </w:tc>
      </w:tr>
      <w:tr w:rsidR="00BF55BA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FFFFFF" w:themeFill="background1"/>
          </w:tcPr>
          <w:p w:rsidR="00443CBD" w:rsidRPr="00443CBD" w:rsidRDefault="00443CBD" w:rsidP="00E42472">
            <w:pPr>
              <w:rPr>
                <w:color w:val="FF0000"/>
              </w:rPr>
            </w:pPr>
          </w:p>
          <w:p w:rsidR="00BF55BA" w:rsidRPr="00443CBD" w:rsidRDefault="00BF55BA" w:rsidP="00443CBD">
            <w:pPr>
              <w:jc w:val="both"/>
              <w:rPr>
                <w:color w:val="FF0000"/>
              </w:rPr>
            </w:pPr>
            <w:r w:rsidRPr="00443CBD">
              <w:rPr>
                <w:color w:val="FF0000"/>
              </w:rPr>
              <w:t xml:space="preserve">Mon </w:t>
            </w:r>
            <w:r w:rsidR="00DF7DC3" w:rsidRPr="00443CBD">
              <w:rPr>
                <w:color w:val="FF0000"/>
              </w:rPr>
              <w:t>13</w:t>
            </w:r>
            <w:r w:rsidR="0079370A" w:rsidRPr="00443CBD">
              <w:rPr>
                <w:color w:val="FF0000"/>
              </w:rPr>
              <w:t>/11</w:t>
            </w:r>
            <w:r w:rsidR="00DF71E8" w:rsidRPr="00443CBD">
              <w:rPr>
                <w:color w:val="FF0000"/>
              </w:rPr>
              <w:t>/ 23</w:t>
            </w:r>
          </w:p>
        </w:tc>
        <w:tc>
          <w:tcPr>
            <w:tcW w:w="739" w:type="pct"/>
          </w:tcPr>
          <w:p w:rsidR="00443CBD" w:rsidRPr="00443CBD" w:rsidRDefault="00443CBD" w:rsidP="00E42472">
            <w:pPr>
              <w:rPr>
                <w:color w:val="FF0000"/>
              </w:rPr>
            </w:pPr>
          </w:p>
          <w:p w:rsidR="00BF55BA" w:rsidRPr="00443CBD" w:rsidRDefault="00443CBD" w:rsidP="00E42472">
            <w:pPr>
              <w:rPr>
                <w:color w:val="FF0000"/>
              </w:rPr>
            </w:pPr>
            <w:r w:rsidRPr="00443CBD">
              <w:rPr>
                <w:color w:val="FF0000"/>
              </w:rPr>
              <w:t>Provision Closed</w:t>
            </w:r>
          </w:p>
        </w:tc>
        <w:tc>
          <w:tcPr>
            <w:tcW w:w="620" w:type="pct"/>
            <w:vAlign w:val="center"/>
          </w:tcPr>
          <w:p w:rsidR="00BF55BA" w:rsidRPr="00443CBD" w:rsidRDefault="00443CBD" w:rsidP="00E42472">
            <w:pPr>
              <w:rPr>
                <w:color w:val="FF0000"/>
              </w:rPr>
            </w:pPr>
            <w:r w:rsidRPr="00443CBD">
              <w:rPr>
                <w:color w:val="FF0000"/>
              </w:rPr>
              <w:t>CLOSED</w:t>
            </w:r>
          </w:p>
        </w:tc>
        <w:tc>
          <w:tcPr>
            <w:tcW w:w="750" w:type="pct"/>
          </w:tcPr>
          <w:p w:rsidR="00443CBD" w:rsidRPr="00443CBD" w:rsidRDefault="00443CBD" w:rsidP="00E42472">
            <w:pPr>
              <w:rPr>
                <w:color w:val="FF0000"/>
              </w:rPr>
            </w:pPr>
          </w:p>
          <w:p w:rsidR="00BF55BA" w:rsidRPr="00443CBD" w:rsidRDefault="00443CBD" w:rsidP="00E42472">
            <w:pPr>
              <w:rPr>
                <w:color w:val="FF0000"/>
              </w:rPr>
            </w:pPr>
            <w:r w:rsidRPr="00443CBD">
              <w:rPr>
                <w:color w:val="FF0000"/>
              </w:rPr>
              <w:t>CLOSED</w:t>
            </w:r>
          </w:p>
          <w:p w:rsidR="00443CBD" w:rsidRPr="00443CBD" w:rsidRDefault="00443CBD" w:rsidP="00E42472">
            <w:pPr>
              <w:rPr>
                <w:color w:val="FF0000"/>
              </w:rPr>
            </w:pPr>
          </w:p>
        </w:tc>
      </w:tr>
      <w:tr w:rsidR="00BF55BA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FFFFFF" w:themeFill="background1"/>
          </w:tcPr>
          <w:p w:rsidR="00BF55BA" w:rsidRPr="001C67FB" w:rsidRDefault="00BF55BA" w:rsidP="00E42472">
            <w:r>
              <w:t>Thurs</w:t>
            </w:r>
            <w:r w:rsidR="00FB6690">
              <w:t xml:space="preserve"> </w:t>
            </w:r>
            <w:r w:rsidR="00DF7DC3">
              <w:t>16</w:t>
            </w:r>
            <w:r w:rsidR="0079370A">
              <w:t>/11/23</w:t>
            </w:r>
          </w:p>
        </w:tc>
        <w:tc>
          <w:tcPr>
            <w:tcW w:w="739" w:type="pct"/>
            <w:shd w:val="clear" w:color="auto" w:fill="auto"/>
          </w:tcPr>
          <w:p w:rsidR="00B81521" w:rsidRPr="00E33D61" w:rsidRDefault="00A20140" w:rsidP="00E42472">
            <w:r>
              <w:t>Cooking</w:t>
            </w:r>
          </w:p>
        </w:tc>
        <w:tc>
          <w:tcPr>
            <w:tcW w:w="620" w:type="pct"/>
            <w:shd w:val="clear" w:color="auto" w:fill="auto"/>
          </w:tcPr>
          <w:p w:rsidR="00BF55BA" w:rsidRDefault="009568E3" w:rsidP="00E42472">
            <w:r>
              <w:t>18:00-20:00</w:t>
            </w:r>
          </w:p>
        </w:tc>
        <w:tc>
          <w:tcPr>
            <w:tcW w:w="750" w:type="pct"/>
            <w:shd w:val="clear" w:color="auto" w:fill="auto"/>
          </w:tcPr>
          <w:p w:rsidR="00BF55BA" w:rsidRDefault="00BF55BA" w:rsidP="00E42472">
            <w:r w:rsidRPr="0026160A">
              <w:t>Cheshire View Container</w:t>
            </w:r>
          </w:p>
        </w:tc>
      </w:tr>
      <w:tr w:rsidR="00BF55BA" w:rsidRPr="00013F2C" w:rsidTr="0079370A">
        <w:trPr>
          <w:gridAfter w:val="3"/>
          <w:wAfter w:w="2250" w:type="pct"/>
          <w:trHeight w:val="301"/>
        </w:trPr>
        <w:tc>
          <w:tcPr>
            <w:tcW w:w="641" w:type="pct"/>
            <w:shd w:val="clear" w:color="auto" w:fill="FFFFFF" w:themeFill="background1"/>
          </w:tcPr>
          <w:p w:rsidR="00BF55BA" w:rsidRPr="001C67FB" w:rsidRDefault="00BF55BA" w:rsidP="00E42472">
            <w:r>
              <w:t xml:space="preserve">Mon </w:t>
            </w:r>
            <w:r w:rsidR="00DF7DC3">
              <w:t>20</w:t>
            </w:r>
            <w:r w:rsidR="0079370A">
              <w:t>/11</w:t>
            </w:r>
            <w:r w:rsidR="00FB6690">
              <w:t>/ 23</w:t>
            </w:r>
          </w:p>
        </w:tc>
        <w:tc>
          <w:tcPr>
            <w:tcW w:w="739" w:type="pct"/>
          </w:tcPr>
          <w:p w:rsidR="008A6BD1" w:rsidRDefault="00443CBD" w:rsidP="00E42472">
            <w:r>
              <w:t>Fun /Games</w:t>
            </w:r>
          </w:p>
          <w:p w:rsidR="00B81521" w:rsidRPr="00942BDD" w:rsidRDefault="00B81521" w:rsidP="00E42472"/>
        </w:tc>
        <w:tc>
          <w:tcPr>
            <w:tcW w:w="620" w:type="pct"/>
          </w:tcPr>
          <w:p w:rsidR="00BF55BA" w:rsidRDefault="00443CBD" w:rsidP="00E42472">
            <w:r>
              <w:t>18:00-20:00</w:t>
            </w:r>
          </w:p>
        </w:tc>
        <w:tc>
          <w:tcPr>
            <w:tcW w:w="750" w:type="pct"/>
          </w:tcPr>
          <w:p w:rsidR="008A6BD1" w:rsidRDefault="00443CBD" w:rsidP="00443CBD">
            <w:r w:rsidRPr="0026160A">
              <w:t>Cheshire View Container</w:t>
            </w:r>
          </w:p>
        </w:tc>
      </w:tr>
      <w:tr w:rsidR="00636FE3" w:rsidRPr="00B55C79" w:rsidTr="0079370A">
        <w:trPr>
          <w:gridAfter w:val="3"/>
          <w:wAfter w:w="2250" w:type="pct"/>
          <w:trHeight w:val="579"/>
        </w:trPr>
        <w:tc>
          <w:tcPr>
            <w:tcW w:w="641" w:type="pct"/>
            <w:shd w:val="clear" w:color="auto" w:fill="FFFFFF" w:themeFill="background1"/>
          </w:tcPr>
          <w:p w:rsidR="00636FE3" w:rsidRPr="001C67FB" w:rsidRDefault="00636FE3" w:rsidP="00636FE3">
            <w:r>
              <w:t>Thurs 23/11/ 23</w:t>
            </w:r>
          </w:p>
        </w:tc>
        <w:tc>
          <w:tcPr>
            <w:tcW w:w="73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E33D61" w:rsidRDefault="00636FE3" w:rsidP="00636FE3">
            <w:r>
              <w:t>Fun &amp; Games</w:t>
            </w:r>
          </w:p>
        </w:tc>
        <w:tc>
          <w:tcPr>
            <w:tcW w:w="62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Default="00636FE3" w:rsidP="00636FE3">
            <w:r>
              <w:t>18:00-20:00</w:t>
            </w:r>
          </w:p>
        </w:tc>
        <w:tc>
          <w:tcPr>
            <w:tcW w:w="75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Default="00636FE3" w:rsidP="00636FE3">
            <w:r w:rsidRPr="0026160A">
              <w:t>Cheshire View Container</w:t>
            </w:r>
          </w:p>
        </w:tc>
      </w:tr>
      <w:tr w:rsidR="00636FE3" w:rsidRPr="00B55C79" w:rsidTr="0079370A">
        <w:trPr>
          <w:gridAfter w:val="3"/>
          <w:wAfter w:w="2250" w:type="pct"/>
          <w:trHeight w:val="579"/>
        </w:trPr>
        <w:tc>
          <w:tcPr>
            <w:tcW w:w="64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636FE3" w:rsidRPr="001C67FB" w:rsidRDefault="00636FE3" w:rsidP="00636FE3">
            <w:r>
              <w:t>Mon 27/11 / 23</w:t>
            </w:r>
          </w:p>
        </w:tc>
        <w:tc>
          <w:tcPr>
            <w:tcW w:w="73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E33D61" w:rsidRDefault="00636FE3" w:rsidP="00636FE3">
            <w:bookmarkStart w:id="0" w:name="_GoBack"/>
            <w:bookmarkEnd w:id="0"/>
            <w:r>
              <w:t xml:space="preserve">Cooking </w:t>
            </w:r>
          </w:p>
        </w:tc>
        <w:tc>
          <w:tcPr>
            <w:tcW w:w="62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Default="00636FE3" w:rsidP="00636FE3">
            <w:r>
              <w:t>18:00-20:00</w:t>
            </w:r>
          </w:p>
        </w:tc>
        <w:tc>
          <w:tcPr>
            <w:tcW w:w="75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Default="00636FE3" w:rsidP="00636FE3">
            <w:r w:rsidRPr="0026160A">
              <w:t>Cheshire View Container</w:t>
            </w:r>
          </w:p>
        </w:tc>
      </w:tr>
      <w:tr w:rsidR="0079370A" w:rsidRPr="00B55C79" w:rsidTr="0079370A">
        <w:trPr>
          <w:gridAfter w:val="3"/>
          <w:wAfter w:w="2250" w:type="pct"/>
          <w:trHeight w:val="579"/>
        </w:trPr>
        <w:tc>
          <w:tcPr>
            <w:tcW w:w="64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79370A" w:rsidRPr="001C67FB" w:rsidRDefault="00DF7DC3" w:rsidP="00E42472">
            <w:r>
              <w:t>Thurs 30</w:t>
            </w:r>
            <w:r w:rsidR="0079370A">
              <w:t>/11/ 23</w:t>
            </w:r>
          </w:p>
        </w:tc>
        <w:tc>
          <w:tcPr>
            <w:tcW w:w="73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E33D61" w:rsidRDefault="00636FE3" w:rsidP="00E42472">
            <w:r>
              <w:t>St Andrews Day Activities</w:t>
            </w:r>
          </w:p>
        </w:tc>
        <w:tc>
          <w:tcPr>
            <w:tcW w:w="62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E42472">
            <w:r>
              <w:t>18:00-20:00</w:t>
            </w:r>
          </w:p>
        </w:tc>
        <w:tc>
          <w:tcPr>
            <w:tcW w:w="75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E42472">
            <w:r w:rsidRPr="0026160A">
              <w:t>Cheshire View Container</w:t>
            </w:r>
          </w:p>
        </w:tc>
      </w:tr>
      <w:tr w:rsidR="0079370A" w:rsidRPr="00B55C79" w:rsidTr="0079370A">
        <w:trPr>
          <w:gridAfter w:val="3"/>
          <w:wAfter w:w="2250" w:type="pct"/>
          <w:trHeight w:val="579"/>
        </w:trPr>
        <w:tc>
          <w:tcPr>
            <w:tcW w:w="641" w:type="pct"/>
            <w:shd w:val="clear" w:color="auto" w:fill="FFFFFF" w:themeFill="background1"/>
          </w:tcPr>
          <w:p w:rsidR="0079370A" w:rsidRPr="001C67FB" w:rsidRDefault="00DF7DC3" w:rsidP="00E42472">
            <w:r>
              <w:t>Mon 4</w:t>
            </w:r>
            <w:r w:rsidR="0079370A">
              <w:t>/12/ 23</w:t>
            </w:r>
          </w:p>
        </w:tc>
        <w:tc>
          <w:tcPr>
            <w:tcW w:w="73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E33D61" w:rsidRDefault="008B22CA" w:rsidP="00E42472">
            <w:r>
              <w:t>Christmas</w:t>
            </w:r>
            <w:r w:rsidR="00B03917">
              <w:t xml:space="preserve"> Craft/Activities</w:t>
            </w:r>
          </w:p>
        </w:tc>
        <w:tc>
          <w:tcPr>
            <w:tcW w:w="62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E42472">
            <w:r>
              <w:t>18:00-20:00</w:t>
            </w:r>
          </w:p>
        </w:tc>
        <w:tc>
          <w:tcPr>
            <w:tcW w:w="75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E42472">
            <w:r w:rsidRPr="0026160A">
              <w:t>Cheshire View Container</w:t>
            </w:r>
          </w:p>
        </w:tc>
      </w:tr>
      <w:tr w:rsidR="0079370A" w:rsidRPr="00B55C79" w:rsidTr="0079370A">
        <w:trPr>
          <w:gridAfter w:val="3"/>
          <w:wAfter w:w="2250" w:type="pct"/>
          <w:trHeight w:val="579"/>
        </w:trPr>
        <w:tc>
          <w:tcPr>
            <w:tcW w:w="641" w:type="pct"/>
            <w:shd w:val="clear" w:color="auto" w:fill="FFFFFF" w:themeFill="background1"/>
          </w:tcPr>
          <w:p w:rsidR="0079370A" w:rsidRPr="001C67FB" w:rsidRDefault="00DF7DC3" w:rsidP="00E42472">
            <w:r>
              <w:t>Thurs 7</w:t>
            </w:r>
            <w:r w:rsidR="0079370A">
              <w:t>/12/ 23</w:t>
            </w:r>
          </w:p>
        </w:tc>
        <w:tc>
          <w:tcPr>
            <w:tcW w:w="73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311E0" w:rsidRPr="00E33D61" w:rsidRDefault="008B22CA" w:rsidP="008B22CA">
            <w:proofErr w:type="spellStart"/>
            <w:r>
              <w:t>Deisgn</w:t>
            </w:r>
            <w:proofErr w:type="spellEnd"/>
            <w:r>
              <w:t xml:space="preserve"> a Christmas Jumper</w:t>
            </w:r>
          </w:p>
        </w:tc>
        <w:tc>
          <w:tcPr>
            <w:tcW w:w="62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E42472">
            <w:r>
              <w:t>18:00-20:00</w:t>
            </w:r>
          </w:p>
        </w:tc>
        <w:tc>
          <w:tcPr>
            <w:tcW w:w="75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E42472">
            <w:r w:rsidRPr="0026160A">
              <w:t>Cheshire View Container</w:t>
            </w:r>
          </w:p>
        </w:tc>
      </w:tr>
      <w:tr w:rsidR="0079370A" w:rsidRPr="00B55C79" w:rsidTr="0079370A">
        <w:trPr>
          <w:gridAfter w:val="3"/>
          <w:wAfter w:w="2250" w:type="pct"/>
          <w:trHeight w:val="579"/>
        </w:trPr>
        <w:tc>
          <w:tcPr>
            <w:tcW w:w="641" w:type="pct"/>
            <w:shd w:val="clear" w:color="auto" w:fill="FFFFFF" w:themeFill="background1"/>
          </w:tcPr>
          <w:p w:rsidR="0079370A" w:rsidRPr="001C67FB" w:rsidRDefault="00DF7DC3" w:rsidP="00E42472">
            <w:r>
              <w:t>Mon 11</w:t>
            </w:r>
            <w:r w:rsidR="0079370A">
              <w:t>/12/ 23</w:t>
            </w:r>
          </w:p>
        </w:tc>
        <w:tc>
          <w:tcPr>
            <w:tcW w:w="73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E33D61" w:rsidRDefault="008B22CA" w:rsidP="00E42472">
            <w:r>
              <w:t>Christmas</w:t>
            </w:r>
            <w:r w:rsidR="00404CA2">
              <w:t xml:space="preserve"> Bingo</w:t>
            </w:r>
          </w:p>
        </w:tc>
        <w:tc>
          <w:tcPr>
            <w:tcW w:w="62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E42472">
            <w:r>
              <w:t>18:00-20:00</w:t>
            </w:r>
          </w:p>
        </w:tc>
        <w:tc>
          <w:tcPr>
            <w:tcW w:w="75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E42472">
            <w:r w:rsidRPr="0026160A">
              <w:t>Cheshire View Container</w:t>
            </w:r>
          </w:p>
        </w:tc>
      </w:tr>
      <w:tr w:rsidR="0079370A" w:rsidRPr="00B55C79" w:rsidTr="0079370A">
        <w:trPr>
          <w:gridAfter w:val="3"/>
          <w:wAfter w:w="2250" w:type="pct"/>
          <w:trHeight w:val="579"/>
        </w:trPr>
        <w:tc>
          <w:tcPr>
            <w:tcW w:w="641" w:type="pct"/>
            <w:shd w:val="clear" w:color="auto" w:fill="FFFFFF" w:themeFill="background1"/>
          </w:tcPr>
          <w:p w:rsidR="0079370A" w:rsidRPr="001C67FB" w:rsidRDefault="00DF7DC3" w:rsidP="00E42472">
            <w:r>
              <w:lastRenderedPageBreak/>
              <w:t>Thurs 14</w:t>
            </w:r>
            <w:r w:rsidR="0079370A">
              <w:t>/12 23</w:t>
            </w:r>
          </w:p>
        </w:tc>
        <w:tc>
          <w:tcPr>
            <w:tcW w:w="73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E33D61" w:rsidRDefault="008B22CA" w:rsidP="00E42472">
            <w:r>
              <w:t>Christmas</w:t>
            </w:r>
            <w:r w:rsidR="00B03917">
              <w:t xml:space="preserve"> Craft/Activities</w:t>
            </w:r>
          </w:p>
        </w:tc>
        <w:tc>
          <w:tcPr>
            <w:tcW w:w="62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E42472">
            <w:r>
              <w:t>18:00-20:00</w:t>
            </w:r>
          </w:p>
        </w:tc>
        <w:tc>
          <w:tcPr>
            <w:tcW w:w="75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E42472">
            <w:r w:rsidRPr="0026160A">
              <w:t>Cheshire View Container</w:t>
            </w:r>
          </w:p>
        </w:tc>
      </w:tr>
      <w:tr w:rsidR="0079370A" w:rsidRPr="00B55C79" w:rsidTr="0079370A">
        <w:trPr>
          <w:gridAfter w:val="3"/>
          <w:wAfter w:w="2250" w:type="pct"/>
          <w:trHeight w:val="579"/>
        </w:trPr>
        <w:tc>
          <w:tcPr>
            <w:tcW w:w="641" w:type="pct"/>
            <w:shd w:val="clear" w:color="auto" w:fill="FFFFFF" w:themeFill="background1"/>
          </w:tcPr>
          <w:p w:rsidR="0079370A" w:rsidRPr="001C67FB" w:rsidRDefault="00DF7DC3" w:rsidP="00E42472">
            <w:r>
              <w:t>Mon 18</w:t>
            </w:r>
            <w:r w:rsidR="0079370A">
              <w:t>/12 / 23</w:t>
            </w:r>
          </w:p>
        </w:tc>
        <w:tc>
          <w:tcPr>
            <w:tcW w:w="73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E33D61" w:rsidRDefault="008B22CA" w:rsidP="00E42472">
            <w:r>
              <w:t>Christmas Celebration</w:t>
            </w:r>
          </w:p>
        </w:tc>
        <w:tc>
          <w:tcPr>
            <w:tcW w:w="62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E42472">
            <w:r>
              <w:t>18:00-20:00</w:t>
            </w:r>
          </w:p>
        </w:tc>
        <w:tc>
          <w:tcPr>
            <w:tcW w:w="75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E42472">
            <w:r w:rsidRPr="0026160A">
              <w:t>Cheshire View Container</w:t>
            </w:r>
          </w:p>
        </w:tc>
      </w:tr>
      <w:tr w:rsidR="0079370A" w:rsidRPr="00B55C79" w:rsidTr="0079370A">
        <w:trPr>
          <w:gridAfter w:val="3"/>
          <w:wAfter w:w="2250" w:type="pct"/>
          <w:trHeight w:val="579"/>
        </w:trPr>
        <w:tc>
          <w:tcPr>
            <w:tcW w:w="641" w:type="pct"/>
            <w:shd w:val="clear" w:color="auto" w:fill="FFFFFF" w:themeFill="background1"/>
          </w:tcPr>
          <w:p w:rsidR="0079370A" w:rsidRPr="001C67FB" w:rsidRDefault="00DF7DC3" w:rsidP="00E42472">
            <w:r>
              <w:t>Thurs 21</w:t>
            </w:r>
            <w:r w:rsidR="0079370A">
              <w:t>/12/ 23</w:t>
            </w:r>
          </w:p>
        </w:tc>
        <w:tc>
          <w:tcPr>
            <w:tcW w:w="73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E33D61" w:rsidRDefault="008B22CA" w:rsidP="00E42472">
            <w:r>
              <w:t>End of year Reflection</w:t>
            </w:r>
          </w:p>
        </w:tc>
        <w:tc>
          <w:tcPr>
            <w:tcW w:w="62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E42472">
            <w:r>
              <w:t>18:00-20:00</w:t>
            </w:r>
          </w:p>
        </w:tc>
        <w:tc>
          <w:tcPr>
            <w:tcW w:w="750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E42472">
            <w:r w:rsidRPr="0026160A">
              <w:t>Cheshire View Container</w:t>
            </w:r>
          </w:p>
        </w:tc>
      </w:tr>
      <w:tr w:rsidR="0079370A" w:rsidTr="0079370A">
        <w:trPr>
          <w:trHeight w:val="397"/>
        </w:trPr>
        <w:tc>
          <w:tcPr>
            <w:tcW w:w="2750" w:type="pct"/>
            <w:gridSpan w:val="4"/>
            <w:shd w:val="clear" w:color="auto" w:fill="FABF8F" w:themeFill="accent6" w:themeFillTint="99"/>
            <w:vAlign w:val="center"/>
          </w:tcPr>
          <w:p w:rsidR="0079370A" w:rsidRDefault="0079370A" w:rsidP="00E42472">
            <w:r>
              <w:t>TRIP - TBC</w:t>
            </w:r>
          </w:p>
        </w:tc>
        <w:tc>
          <w:tcPr>
            <w:tcW w:w="750" w:type="pct"/>
          </w:tcPr>
          <w:p w:rsidR="0079370A" w:rsidRDefault="0079370A" w:rsidP="00E42472"/>
        </w:tc>
        <w:tc>
          <w:tcPr>
            <w:tcW w:w="750" w:type="pct"/>
          </w:tcPr>
          <w:p w:rsidR="0079370A" w:rsidRDefault="0079370A" w:rsidP="00E42472">
            <w:r>
              <w:t>18:00-20:00</w:t>
            </w:r>
          </w:p>
        </w:tc>
        <w:tc>
          <w:tcPr>
            <w:tcW w:w="750" w:type="pct"/>
          </w:tcPr>
          <w:p w:rsidR="0079370A" w:rsidRDefault="0079370A" w:rsidP="00E42472">
            <w:r w:rsidRPr="0026160A">
              <w:t>Cheshire View Container</w:t>
            </w:r>
          </w:p>
        </w:tc>
      </w:tr>
      <w:tr w:rsidR="0079370A" w:rsidRPr="0026160A" w:rsidTr="0079370A">
        <w:trPr>
          <w:gridAfter w:val="3"/>
          <w:wAfter w:w="2250" w:type="pct"/>
          <w:trHeight w:val="397"/>
        </w:trPr>
        <w:tc>
          <w:tcPr>
            <w:tcW w:w="2750" w:type="pct"/>
            <w:gridSpan w:val="4"/>
            <w:shd w:val="clear" w:color="auto" w:fill="FABF8F" w:themeFill="accent6" w:themeFillTint="99"/>
            <w:vAlign w:val="center"/>
          </w:tcPr>
          <w:p w:rsidR="0079370A" w:rsidRPr="0026160A" w:rsidRDefault="0079370A" w:rsidP="00E42472">
            <w:r>
              <w:t>HALF TERM</w:t>
            </w:r>
          </w:p>
        </w:tc>
      </w:tr>
    </w:tbl>
    <w:p w:rsidR="00087BB6" w:rsidRDefault="00087BB6" w:rsidP="00E42472"/>
    <w:p w:rsidR="00C76BF0" w:rsidRPr="00807842" w:rsidRDefault="00C76BF0" w:rsidP="00E42472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E42472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9E8" w:rsidRDefault="005539E8" w:rsidP="00E42472">
      <w:r>
        <w:separator/>
      </w:r>
    </w:p>
  </w:endnote>
  <w:endnote w:type="continuationSeparator" w:id="0">
    <w:p w:rsidR="005539E8" w:rsidRDefault="005539E8" w:rsidP="00E42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E42472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9E8" w:rsidRDefault="005539E8" w:rsidP="00E42472">
      <w:r>
        <w:separator/>
      </w:r>
    </w:p>
  </w:footnote>
  <w:footnote w:type="continuationSeparator" w:id="0">
    <w:p w:rsidR="005539E8" w:rsidRDefault="005539E8" w:rsidP="00E42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E42472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E4247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E42472">
    <w:pPr>
      <w:pStyle w:val="Header"/>
    </w:pPr>
  </w:p>
  <w:p w:rsidR="00F86700" w:rsidRDefault="005C00E8" w:rsidP="00E42472">
    <w:pPr>
      <w:pStyle w:val="Header"/>
    </w:pPr>
    <w:r>
      <w:t xml:space="preserve">                               </w:t>
    </w:r>
  </w:p>
  <w:p w:rsidR="00F86700" w:rsidRDefault="00F86700" w:rsidP="00E42472">
    <w:pPr>
      <w:pStyle w:val="Header"/>
    </w:pPr>
  </w:p>
  <w:p w:rsidR="00DC2E54" w:rsidRDefault="00DC2E54" w:rsidP="00E424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6190D"/>
    <w:rsid w:val="00066056"/>
    <w:rsid w:val="00066E8B"/>
    <w:rsid w:val="00070707"/>
    <w:rsid w:val="0007554E"/>
    <w:rsid w:val="00076EAF"/>
    <w:rsid w:val="00083953"/>
    <w:rsid w:val="00087BB6"/>
    <w:rsid w:val="00090992"/>
    <w:rsid w:val="000A1F71"/>
    <w:rsid w:val="000A33B0"/>
    <w:rsid w:val="000C3BA4"/>
    <w:rsid w:val="000D241E"/>
    <w:rsid w:val="000E229B"/>
    <w:rsid w:val="00106962"/>
    <w:rsid w:val="00111490"/>
    <w:rsid w:val="001251B9"/>
    <w:rsid w:val="00141945"/>
    <w:rsid w:val="00147151"/>
    <w:rsid w:val="00150502"/>
    <w:rsid w:val="00161B34"/>
    <w:rsid w:val="00167A66"/>
    <w:rsid w:val="001715E3"/>
    <w:rsid w:val="00176BE5"/>
    <w:rsid w:val="00180B76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D6895"/>
    <w:rsid w:val="002E4C36"/>
    <w:rsid w:val="002E52EF"/>
    <w:rsid w:val="002E7CCA"/>
    <w:rsid w:val="003055CA"/>
    <w:rsid w:val="0032784E"/>
    <w:rsid w:val="00335E4F"/>
    <w:rsid w:val="00362E17"/>
    <w:rsid w:val="00367CB3"/>
    <w:rsid w:val="00374343"/>
    <w:rsid w:val="003A4BB0"/>
    <w:rsid w:val="003B29D8"/>
    <w:rsid w:val="003D1646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5B5A"/>
    <w:rsid w:val="00480600"/>
    <w:rsid w:val="00487D63"/>
    <w:rsid w:val="0049277A"/>
    <w:rsid w:val="004B2A38"/>
    <w:rsid w:val="004C53F4"/>
    <w:rsid w:val="004C7E87"/>
    <w:rsid w:val="004D211B"/>
    <w:rsid w:val="004E1145"/>
    <w:rsid w:val="004F5185"/>
    <w:rsid w:val="004F780C"/>
    <w:rsid w:val="00505DF3"/>
    <w:rsid w:val="005135BA"/>
    <w:rsid w:val="00525D24"/>
    <w:rsid w:val="00535C01"/>
    <w:rsid w:val="00544CDB"/>
    <w:rsid w:val="005539E8"/>
    <w:rsid w:val="0055449E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36FE3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A6BD1"/>
    <w:rsid w:val="008B22CA"/>
    <w:rsid w:val="008B6BE0"/>
    <w:rsid w:val="008C6978"/>
    <w:rsid w:val="008D5441"/>
    <w:rsid w:val="008E5D20"/>
    <w:rsid w:val="00942BDD"/>
    <w:rsid w:val="00952565"/>
    <w:rsid w:val="00956136"/>
    <w:rsid w:val="009568E3"/>
    <w:rsid w:val="0096541E"/>
    <w:rsid w:val="00972BD7"/>
    <w:rsid w:val="0098233A"/>
    <w:rsid w:val="00984807"/>
    <w:rsid w:val="00987D58"/>
    <w:rsid w:val="0099010A"/>
    <w:rsid w:val="009A22F8"/>
    <w:rsid w:val="009B4D8C"/>
    <w:rsid w:val="009C1B68"/>
    <w:rsid w:val="009C33FA"/>
    <w:rsid w:val="009C52B5"/>
    <w:rsid w:val="009D4433"/>
    <w:rsid w:val="009E3381"/>
    <w:rsid w:val="009F02DB"/>
    <w:rsid w:val="009F1D1F"/>
    <w:rsid w:val="00A12940"/>
    <w:rsid w:val="00A17D95"/>
    <w:rsid w:val="00A20140"/>
    <w:rsid w:val="00A3374C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03917"/>
    <w:rsid w:val="00B33E31"/>
    <w:rsid w:val="00B43804"/>
    <w:rsid w:val="00B448FB"/>
    <w:rsid w:val="00B46C52"/>
    <w:rsid w:val="00B57B8A"/>
    <w:rsid w:val="00B61C2B"/>
    <w:rsid w:val="00B657B9"/>
    <w:rsid w:val="00B70D9E"/>
    <w:rsid w:val="00B73D16"/>
    <w:rsid w:val="00B77D08"/>
    <w:rsid w:val="00B81521"/>
    <w:rsid w:val="00BB0778"/>
    <w:rsid w:val="00BC6BAD"/>
    <w:rsid w:val="00BF55BA"/>
    <w:rsid w:val="00C03743"/>
    <w:rsid w:val="00C0746E"/>
    <w:rsid w:val="00C163C7"/>
    <w:rsid w:val="00C33ED2"/>
    <w:rsid w:val="00C512E1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D4812"/>
    <w:rsid w:val="00CE7834"/>
    <w:rsid w:val="00D309C3"/>
    <w:rsid w:val="00D33177"/>
    <w:rsid w:val="00D4312D"/>
    <w:rsid w:val="00D727A9"/>
    <w:rsid w:val="00D87A85"/>
    <w:rsid w:val="00D969FD"/>
    <w:rsid w:val="00DB0463"/>
    <w:rsid w:val="00DB0570"/>
    <w:rsid w:val="00DC2E54"/>
    <w:rsid w:val="00DC3090"/>
    <w:rsid w:val="00DC4B62"/>
    <w:rsid w:val="00DD18A6"/>
    <w:rsid w:val="00DE3C04"/>
    <w:rsid w:val="00DE6737"/>
    <w:rsid w:val="00DF2636"/>
    <w:rsid w:val="00DF3E74"/>
    <w:rsid w:val="00DF4D3E"/>
    <w:rsid w:val="00DF71E8"/>
    <w:rsid w:val="00DF7DC3"/>
    <w:rsid w:val="00E154B5"/>
    <w:rsid w:val="00E250C0"/>
    <w:rsid w:val="00E25CD4"/>
    <w:rsid w:val="00E311E0"/>
    <w:rsid w:val="00E33D61"/>
    <w:rsid w:val="00E42472"/>
    <w:rsid w:val="00E43C02"/>
    <w:rsid w:val="00E51232"/>
    <w:rsid w:val="00E53A4B"/>
    <w:rsid w:val="00E55E4F"/>
    <w:rsid w:val="00E56320"/>
    <w:rsid w:val="00E7086C"/>
    <w:rsid w:val="00E7632F"/>
    <w:rsid w:val="00E94019"/>
    <w:rsid w:val="00E95A48"/>
    <w:rsid w:val="00EA508C"/>
    <w:rsid w:val="00EC23CF"/>
    <w:rsid w:val="00ED5300"/>
    <w:rsid w:val="00EE0004"/>
    <w:rsid w:val="00EE12E7"/>
    <w:rsid w:val="00EE19DF"/>
    <w:rsid w:val="00EE7556"/>
    <w:rsid w:val="00F214A3"/>
    <w:rsid w:val="00F22B29"/>
    <w:rsid w:val="00F333E6"/>
    <w:rsid w:val="00F33842"/>
    <w:rsid w:val="00F35807"/>
    <w:rsid w:val="00F47A62"/>
    <w:rsid w:val="00F50FDC"/>
    <w:rsid w:val="00F54D19"/>
    <w:rsid w:val="00F760F9"/>
    <w:rsid w:val="00F86700"/>
    <w:rsid w:val="00FA6E99"/>
    <w:rsid w:val="00FB508E"/>
    <w:rsid w:val="00FB65C4"/>
    <w:rsid w:val="00FB6690"/>
    <w:rsid w:val="00FC025D"/>
    <w:rsid w:val="00FC53B1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592DD5FD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42472"/>
    <w:pPr>
      <w:jc w:val="center"/>
    </w:pPr>
    <w:rPr>
      <w:rFonts w:ascii="Arial" w:hAnsi="Arial" w:cs="Arial"/>
      <w:b/>
      <w:i/>
      <w:color w:val="0F243E" w:themeColor="text2" w:themeShade="80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C4FF5-331A-4B84-A5D9-95C837559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1126</TotalTime>
  <Pages>3</Pages>
  <Words>352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Julie1 Davies</cp:lastModifiedBy>
  <cp:revision>22</cp:revision>
  <cp:lastPrinted>2023-09-18T12:28:00Z</cp:lastPrinted>
  <dcterms:created xsi:type="dcterms:W3CDTF">2023-06-07T19:25:00Z</dcterms:created>
  <dcterms:modified xsi:type="dcterms:W3CDTF">2023-09-19T14:12:00Z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