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3B29D8">
      <w:pPr>
        <w:pStyle w:val="Title"/>
        <w:rPr>
          <w:b/>
        </w:rPr>
      </w:pPr>
      <w:r w:rsidRPr="005959B0">
        <w:rPr>
          <w:b/>
        </w:rPr>
        <w:t xml:space="preserve">Programme for </w:t>
      </w:r>
      <w:r w:rsidR="005959B0" w:rsidRPr="005959B0">
        <w:rPr>
          <w:b/>
        </w:rPr>
        <w:t xml:space="preserve">Cefn Mawr </w:t>
      </w:r>
      <w:r w:rsidR="00A17D95" w:rsidRPr="005959B0">
        <w:rPr>
          <w:b/>
        </w:rPr>
        <w:t>Youth Provision</w:t>
      </w:r>
    </w:p>
    <w:p w:rsidR="00C76BF0" w:rsidRPr="005959B0" w:rsidRDefault="00EE287D" w:rsidP="003B29D8">
      <w:pPr>
        <w:pStyle w:val="Title"/>
        <w:rPr>
          <w:b/>
        </w:rPr>
      </w:pPr>
      <w:r w:rsidRPr="005959B0">
        <w:rPr>
          <w:b/>
        </w:rPr>
        <w:t>September – December 2023</w:t>
      </w:r>
    </w:p>
    <w:p w:rsidR="00EE287D" w:rsidRPr="00013F2C" w:rsidRDefault="00EE287D" w:rsidP="003B29D8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D241E" w:rsidRDefault="005959B0" w:rsidP="00A17D95">
            <w:pPr>
              <w:pStyle w:val="TableHeader"/>
            </w:pPr>
            <w:r>
              <w:t>4/09/23</w:t>
            </w:r>
          </w:p>
        </w:tc>
        <w:tc>
          <w:tcPr>
            <w:tcW w:w="1343" w:type="pct"/>
            <w:shd w:val="clear" w:color="auto" w:fill="auto"/>
          </w:tcPr>
          <w:p w:rsidR="005959B0" w:rsidRDefault="005959B0" w:rsidP="005959B0">
            <w:r>
              <w:t>CLOSED</w:t>
            </w:r>
          </w:p>
          <w:p w:rsidR="000A33B0" w:rsidRPr="008A0363" w:rsidRDefault="005959B0" w:rsidP="005959B0">
            <w:r>
              <w:t>TEAM MEETING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5959B0" w:rsidP="003B29D8">
            <w:r>
              <w:t>CLOSED</w:t>
            </w:r>
          </w:p>
        </w:tc>
        <w:tc>
          <w:tcPr>
            <w:tcW w:w="1364" w:type="pct"/>
            <w:shd w:val="clear" w:color="auto" w:fill="auto"/>
          </w:tcPr>
          <w:p w:rsidR="0049277A" w:rsidRDefault="00987C60" w:rsidP="003B29D8">
            <w:r>
              <w:t>George Edwards Hall</w:t>
            </w:r>
          </w:p>
          <w:p w:rsidR="00987C60" w:rsidRPr="00B55C79" w:rsidRDefault="00987C60" w:rsidP="003B29D8">
            <w:r>
              <w:t>Cefn Mawr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067D3" w:rsidRPr="001C67FB" w:rsidRDefault="005959B0" w:rsidP="00A17D95">
            <w:r>
              <w:t>6/09/23</w:t>
            </w:r>
          </w:p>
        </w:tc>
        <w:tc>
          <w:tcPr>
            <w:tcW w:w="1343" w:type="pct"/>
            <w:shd w:val="clear" w:color="auto" w:fill="auto"/>
          </w:tcPr>
          <w:p w:rsidR="00032A94" w:rsidRDefault="00CF172E" w:rsidP="00E60BCF">
            <w:pPr>
              <w:jc w:val="both"/>
            </w:pPr>
            <w:r>
              <w:t>Welcome B</w:t>
            </w:r>
            <w:r w:rsidR="00E60BCF">
              <w:t>ack Night</w:t>
            </w:r>
          </w:p>
          <w:p w:rsidR="00E60BCF" w:rsidRDefault="00E60BCF" w:rsidP="00E60BCF">
            <w:pPr>
              <w:jc w:val="both"/>
            </w:pPr>
            <w:r>
              <w:t>Interactive Games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E60BCF" w:rsidP="003B29D8">
            <w:r>
              <w:t>6 till 8pm</w:t>
            </w:r>
          </w:p>
        </w:tc>
        <w:tc>
          <w:tcPr>
            <w:tcW w:w="1364" w:type="pct"/>
            <w:shd w:val="clear" w:color="auto" w:fill="auto"/>
          </w:tcPr>
          <w:p w:rsidR="00987C60" w:rsidRDefault="00987C60" w:rsidP="00987C60">
            <w:r>
              <w:t>George Edwards Hall</w:t>
            </w:r>
          </w:p>
          <w:p w:rsidR="001E1D24" w:rsidRPr="00B55C79" w:rsidRDefault="00987C60" w:rsidP="00987C60">
            <w:r>
              <w:t>Cefn Mawr</w:t>
            </w:r>
          </w:p>
        </w:tc>
      </w:tr>
      <w:tr w:rsidR="00E60BCF" w:rsidRPr="00013F2C" w:rsidTr="00EC3A7A">
        <w:trPr>
          <w:trHeight w:val="301"/>
        </w:trPr>
        <w:tc>
          <w:tcPr>
            <w:tcW w:w="1166" w:type="pct"/>
            <w:shd w:val="clear" w:color="auto" w:fill="auto"/>
          </w:tcPr>
          <w:p w:rsidR="00E60BCF" w:rsidRPr="001C67FB" w:rsidRDefault="00E60BCF" w:rsidP="00E60BCF">
            <w:r>
              <w:t>11/09/23</w:t>
            </w:r>
          </w:p>
        </w:tc>
        <w:tc>
          <w:tcPr>
            <w:tcW w:w="1343" w:type="pct"/>
            <w:shd w:val="clear" w:color="auto" w:fill="auto"/>
          </w:tcPr>
          <w:p w:rsidR="00E60BCF" w:rsidRDefault="00E60BCF" w:rsidP="00E60BCF">
            <w:r>
              <w:t>Jewelry Making</w:t>
            </w:r>
          </w:p>
          <w:p w:rsidR="00E60BCF" w:rsidRPr="001C67FB" w:rsidRDefault="00E60BCF" w:rsidP="00E60BCF">
            <w:r>
              <w:t>Creating Bead Bracelets</w:t>
            </w:r>
          </w:p>
        </w:tc>
        <w:tc>
          <w:tcPr>
            <w:tcW w:w="1127" w:type="pct"/>
            <w:shd w:val="clear" w:color="auto" w:fill="auto"/>
          </w:tcPr>
          <w:p w:rsidR="00E60BCF" w:rsidRDefault="00E60BCF" w:rsidP="00E60BCF">
            <w:r w:rsidRPr="00E52381">
              <w:t>6 till 8pm</w:t>
            </w:r>
          </w:p>
        </w:tc>
        <w:tc>
          <w:tcPr>
            <w:tcW w:w="1364" w:type="pct"/>
            <w:shd w:val="clear" w:color="auto" w:fill="auto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EC3A7A">
        <w:trPr>
          <w:trHeight w:val="301"/>
        </w:trPr>
        <w:tc>
          <w:tcPr>
            <w:tcW w:w="1166" w:type="pct"/>
            <w:shd w:val="clear" w:color="auto" w:fill="auto"/>
          </w:tcPr>
          <w:p w:rsidR="00E60BCF" w:rsidRPr="001C67FB" w:rsidRDefault="00E60BCF" w:rsidP="00E60BCF">
            <w:r>
              <w:t>13/09/23</w:t>
            </w:r>
          </w:p>
        </w:tc>
        <w:tc>
          <w:tcPr>
            <w:tcW w:w="1343" w:type="pct"/>
            <w:shd w:val="clear" w:color="auto" w:fill="auto"/>
          </w:tcPr>
          <w:p w:rsidR="00E60BCF" w:rsidRDefault="00E60BCF" w:rsidP="00E60BCF">
            <w:r>
              <w:t>Healthy Pizza Toppings</w:t>
            </w:r>
          </w:p>
        </w:tc>
        <w:tc>
          <w:tcPr>
            <w:tcW w:w="1127" w:type="pct"/>
            <w:shd w:val="clear" w:color="auto" w:fill="auto"/>
          </w:tcPr>
          <w:p w:rsidR="00E60BCF" w:rsidRDefault="00E60BCF" w:rsidP="00E60BCF">
            <w:r w:rsidRPr="00E52381">
              <w:t>6 till 8pm</w:t>
            </w:r>
          </w:p>
        </w:tc>
        <w:tc>
          <w:tcPr>
            <w:tcW w:w="1364" w:type="pct"/>
            <w:shd w:val="clear" w:color="auto" w:fill="auto"/>
          </w:tcPr>
          <w:p w:rsidR="00E60BCF" w:rsidRDefault="00E60BCF" w:rsidP="00E60BCF"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EC3A7A">
        <w:trPr>
          <w:trHeight w:val="301"/>
        </w:trPr>
        <w:tc>
          <w:tcPr>
            <w:tcW w:w="1166" w:type="pct"/>
            <w:shd w:val="clear" w:color="auto" w:fill="auto"/>
          </w:tcPr>
          <w:p w:rsidR="00E60BCF" w:rsidRPr="00956136" w:rsidRDefault="00E60BCF" w:rsidP="00E60BCF">
            <w:r>
              <w:t>18/09/23</w:t>
            </w:r>
          </w:p>
        </w:tc>
        <w:tc>
          <w:tcPr>
            <w:tcW w:w="1343" w:type="pct"/>
            <w:shd w:val="clear" w:color="auto" w:fill="auto"/>
          </w:tcPr>
          <w:p w:rsidR="00E60BCF" w:rsidRDefault="00B61D46" w:rsidP="00E60BCF">
            <w:r>
              <w:t>Ping Pong Tournament</w:t>
            </w:r>
          </w:p>
        </w:tc>
        <w:tc>
          <w:tcPr>
            <w:tcW w:w="1127" w:type="pct"/>
            <w:shd w:val="clear" w:color="auto" w:fill="auto"/>
          </w:tcPr>
          <w:p w:rsidR="00E60BCF" w:rsidRDefault="00E60BCF" w:rsidP="00E60BCF">
            <w:r w:rsidRPr="00E52381">
              <w:t>6 till 8pm</w:t>
            </w:r>
          </w:p>
        </w:tc>
        <w:tc>
          <w:tcPr>
            <w:tcW w:w="1364" w:type="pct"/>
            <w:shd w:val="clear" w:color="auto" w:fill="auto"/>
          </w:tcPr>
          <w:p w:rsidR="00E60BCF" w:rsidRDefault="00E60BCF" w:rsidP="00E60BCF"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EC3A7A">
        <w:trPr>
          <w:trHeight w:val="301"/>
        </w:trPr>
        <w:tc>
          <w:tcPr>
            <w:tcW w:w="1166" w:type="pct"/>
            <w:shd w:val="clear" w:color="auto" w:fill="auto"/>
          </w:tcPr>
          <w:p w:rsidR="00E60BCF" w:rsidRPr="00090992" w:rsidRDefault="00E60BCF" w:rsidP="00E60BCF">
            <w:r>
              <w:t>20/09/23</w:t>
            </w:r>
          </w:p>
        </w:tc>
        <w:tc>
          <w:tcPr>
            <w:tcW w:w="1343" w:type="pct"/>
            <w:shd w:val="clear" w:color="auto" w:fill="auto"/>
          </w:tcPr>
          <w:p w:rsidR="00E60BCF" w:rsidRPr="00090992" w:rsidRDefault="00B61D46" w:rsidP="00E60BCF">
            <w:r>
              <w:t>Trip Planning with Young People</w:t>
            </w:r>
          </w:p>
        </w:tc>
        <w:tc>
          <w:tcPr>
            <w:tcW w:w="1127" w:type="pct"/>
            <w:shd w:val="clear" w:color="auto" w:fill="auto"/>
          </w:tcPr>
          <w:p w:rsidR="00E60BCF" w:rsidRDefault="00E60BCF" w:rsidP="00E60BCF">
            <w:r w:rsidRPr="00E52381">
              <w:t>6 till 8pm</w:t>
            </w:r>
          </w:p>
        </w:tc>
        <w:tc>
          <w:tcPr>
            <w:tcW w:w="1364" w:type="pct"/>
            <w:shd w:val="clear" w:color="auto" w:fill="auto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EC3A7A">
        <w:trPr>
          <w:trHeight w:val="301"/>
        </w:trPr>
        <w:tc>
          <w:tcPr>
            <w:tcW w:w="1166" w:type="pct"/>
            <w:shd w:val="clear" w:color="auto" w:fill="auto"/>
          </w:tcPr>
          <w:p w:rsidR="00E60BCF" w:rsidRPr="003B29D8" w:rsidRDefault="00E60BCF" w:rsidP="00E60BCF">
            <w:r>
              <w:t>25/09/23</w:t>
            </w:r>
          </w:p>
        </w:tc>
        <w:tc>
          <w:tcPr>
            <w:tcW w:w="1343" w:type="pct"/>
            <w:shd w:val="clear" w:color="auto" w:fill="auto"/>
          </w:tcPr>
          <w:p w:rsidR="00E60BCF" w:rsidRDefault="00B61D46" w:rsidP="00E60BCF">
            <w:r>
              <w:t>Pancake Making</w:t>
            </w:r>
          </w:p>
          <w:p w:rsidR="00B61D46" w:rsidRPr="00090992" w:rsidRDefault="00B61D46" w:rsidP="00E60BCF">
            <w:r>
              <w:t>Promoting cooking Skills</w:t>
            </w:r>
          </w:p>
        </w:tc>
        <w:tc>
          <w:tcPr>
            <w:tcW w:w="1127" w:type="pct"/>
            <w:shd w:val="clear" w:color="auto" w:fill="auto"/>
          </w:tcPr>
          <w:p w:rsidR="00E60BCF" w:rsidRDefault="00E60BCF" w:rsidP="00E60BCF">
            <w:r w:rsidRPr="00E52381">
              <w:t>6 till 8pm</w:t>
            </w:r>
          </w:p>
        </w:tc>
        <w:tc>
          <w:tcPr>
            <w:tcW w:w="1364" w:type="pct"/>
            <w:shd w:val="clear" w:color="auto" w:fill="auto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EC3A7A">
        <w:trPr>
          <w:trHeight w:val="301"/>
        </w:trPr>
        <w:tc>
          <w:tcPr>
            <w:tcW w:w="1166" w:type="pct"/>
            <w:shd w:val="clear" w:color="auto" w:fill="auto"/>
          </w:tcPr>
          <w:p w:rsidR="00E60BCF" w:rsidRPr="001C67FB" w:rsidRDefault="00E60BCF" w:rsidP="00E60BCF">
            <w:r>
              <w:t>27/09/23</w:t>
            </w:r>
          </w:p>
        </w:tc>
        <w:tc>
          <w:tcPr>
            <w:tcW w:w="1343" w:type="pct"/>
            <w:shd w:val="clear" w:color="auto" w:fill="auto"/>
          </w:tcPr>
          <w:p w:rsidR="00E60BCF" w:rsidRPr="00090992" w:rsidRDefault="00B61D46" w:rsidP="00E60BCF">
            <w:r>
              <w:t>Trip to Llangollen (TBC)</w:t>
            </w:r>
          </w:p>
        </w:tc>
        <w:tc>
          <w:tcPr>
            <w:tcW w:w="1127" w:type="pct"/>
            <w:shd w:val="clear" w:color="auto" w:fill="auto"/>
          </w:tcPr>
          <w:p w:rsidR="00E60BCF" w:rsidRDefault="00E60BCF" w:rsidP="00E60BCF">
            <w:r w:rsidRPr="00E52381">
              <w:t>6 till 8pm</w:t>
            </w:r>
          </w:p>
        </w:tc>
        <w:tc>
          <w:tcPr>
            <w:tcW w:w="1364" w:type="pct"/>
            <w:shd w:val="clear" w:color="auto" w:fill="auto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EC3A7A">
        <w:trPr>
          <w:trHeight w:val="301"/>
        </w:trPr>
        <w:tc>
          <w:tcPr>
            <w:tcW w:w="1166" w:type="pct"/>
            <w:shd w:val="clear" w:color="auto" w:fill="auto"/>
          </w:tcPr>
          <w:p w:rsidR="00E60BCF" w:rsidRPr="001C67FB" w:rsidRDefault="00E60BCF" w:rsidP="00E60BCF">
            <w:r>
              <w:t>02/10/23</w:t>
            </w:r>
          </w:p>
        </w:tc>
        <w:tc>
          <w:tcPr>
            <w:tcW w:w="1343" w:type="pct"/>
            <w:shd w:val="clear" w:color="auto" w:fill="auto"/>
          </w:tcPr>
          <w:p w:rsidR="00E60BCF" w:rsidRPr="00090992" w:rsidRDefault="00866C19" w:rsidP="00E60BCF">
            <w:r>
              <w:t>Lego Building Challenges</w:t>
            </w:r>
          </w:p>
        </w:tc>
        <w:tc>
          <w:tcPr>
            <w:tcW w:w="1127" w:type="pct"/>
            <w:shd w:val="clear" w:color="auto" w:fill="auto"/>
          </w:tcPr>
          <w:p w:rsidR="00E60BCF" w:rsidRDefault="00E60BCF" w:rsidP="00E60BCF">
            <w:r w:rsidRPr="00E52381">
              <w:t>6 till 8pm</w:t>
            </w:r>
          </w:p>
        </w:tc>
        <w:tc>
          <w:tcPr>
            <w:tcW w:w="1364" w:type="pct"/>
            <w:shd w:val="clear" w:color="auto" w:fill="auto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245665">
        <w:trPr>
          <w:trHeight w:val="301"/>
        </w:trPr>
        <w:tc>
          <w:tcPr>
            <w:tcW w:w="1166" w:type="pct"/>
          </w:tcPr>
          <w:p w:rsidR="00E60BCF" w:rsidRPr="001C67FB" w:rsidRDefault="00E60BCF" w:rsidP="00E60BCF">
            <w:r>
              <w:t>04/10/23</w:t>
            </w:r>
          </w:p>
        </w:tc>
        <w:tc>
          <w:tcPr>
            <w:tcW w:w="1343" w:type="pct"/>
          </w:tcPr>
          <w:p w:rsidR="00E60BCF" w:rsidRPr="00090992" w:rsidRDefault="00B61D46" w:rsidP="00E60BCF">
            <w:r>
              <w:t>Poetry Writing and Performing</w:t>
            </w:r>
          </w:p>
        </w:tc>
        <w:tc>
          <w:tcPr>
            <w:tcW w:w="1127" w:type="pct"/>
          </w:tcPr>
          <w:p w:rsidR="00E60BCF" w:rsidRDefault="00E60BCF" w:rsidP="00E60BCF">
            <w:r w:rsidRPr="009A3BA8">
              <w:t>6 till 8pm</w:t>
            </w:r>
          </w:p>
        </w:tc>
        <w:tc>
          <w:tcPr>
            <w:tcW w:w="1364" w:type="pct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245665">
        <w:trPr>
          <w:trHeight w:val="301"/>
        </w:trPr>
        <w:tc>
          <w:tcPr>
            <w:tcW w:w="1166" w:type="pct"/>
          </w:tcPr>
          <w:p w:rsidR="00E60BCF" w:rsidRPr="001C67FB" w:rsidRDefault="00E60BCF" w:rsidP="00E60BCF">
            <w:r>
              <w:t>09/10/23</w:t>
            </w:r>
          </w:p>
        </w:tc>
        <w:tc>
          <w:tcPr>
            <w:tcW w:w="1343" w:type="pct"/>
          </w:tcPr>
          <w:p w:rsidR="00E60BCF" w:rsidRDefault="00B61D46" w:rsidP="00E60BCF">
            <w:r>
              <w:t>Mental Health Day</w:t>
            </w:r>
          </w:p>
          <w:p w:rsidR="00B61D46" w:rsidRPr="00090992" w:rsidRDefault="00B61D46" w:rsidP="00E60BCF">
            <w:r>
              <w:t>Coping Skills</w:t>
            </w:r>
          </w:p>
        </w:tc>
        <w:tc>
          <w:tcPr>
            <w:tcW w:w="1127" w:type="pct"/>
          </w:tcPr>
          <w:p w:rsidR="00E60BCF" w:rsidRDefault="00E60BCF" w:rsidP="00E60BCF">
            <w:r w:rsidRPr="009A3BA8">
              <w:t>6 till 8pm</w:t>
            </w:r>
          </w:p>
        </w:tc>
        <w:tc>
          <w:tcPr>
            <w:tcW w:w="1364" w:type="pct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245665">
        <w:trPr>
          <w:trHeight w:val="301"/>
        </w:trPr>
        <w:tc>
          <w:tcPr>
            <w:tcW w:w="1166" w:type="pct"/>
          </w:tcPr>
          <w:p w:rsidR="00E60BCF" w:rsidRDefault="00E60BCF" w:rsidP="00E60BCF">
            <w:r>
              <w:t>11/10/23</w:t>
            </w:r>
          </w:p>
        </w:tc>
        <w:tc>
          <w:tcPr>
            <w:tcW w:w="1343" w:type="pct"/>
          </w:tcPr>
          <w:p w:rsidR="00E60BCF" w:rsidRPr="00090992" w:rsidRDefault="00B61D46" w:rsidP="00E60BCF">
            <w:r>
              <w:t>Blindfold Food Tasting!</w:t>
            </w:r>
          </w:p>
        </w:tc>
        <w:tc>
          <w:tcPr>
            <w:tcW w:w="1127" w:type="pct"/>
          </w:tcPr>
          <w:p w:rsidR="00E60BCF" w:rsidRDefault="00E60BCF" w:rsidP="00E60BCF">
            <w:r w:rsidRPr="009A3BA8">
              <w:t>6 till 8pm</w:t>
            </w:r>
          </w:p>
        </w:tc>
        <w:tc>
          <w:tcPr>
            <w:tcW w:w="1364" w:type="pct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245665">
        <w:trPr>
          <w:trHeight w:val="301"/>
        </w:trPr>
        <w:tc>
          <w:tcPr>
            <w:tcW w:w="1166" w:type="pct"/>
          </w:tcPr>
          <w:p w:rsidR="00E60BCF" w:rsidRPr="001C67FB" w:rsidRDefault="00E60BCF" w:rsidP="00E60BCF">
            <w:r>
              <w:t>16/10/23</w:t>
            </w:r>
          </w:p>
        </w:tc>
        <w:tc>
          <w:tcPr>
            <w:tcW w:w="1343" w:type="pct"/>
          </w:tcPr>
          <w:p w:rsidR="00E60BCF" w:rsidRDefault="00B61D46" w:rsidP="00E60BCF">
            <w:r>
              <w:t>Bingo with Prizes!</w:t>
            </w:r>
          </w:p>
          <w:p w:rsidR="00B61D46" w:rsidRPr="00090992" w:rsidRDefault="00B61D46" w:rsidP="00E60BCF">
            <w:r>
              <w:t>Fun and interactive</w:t>
            </w:r>
          </w:p>
        </w:tc>
        <w:tc>
          <w:tcPr>
            <w:tcW w:w="1127" w:type="pct"/>
          </w:tcPr>
          <w:p w:rsidR="00E60BCF" w:rsidRDefault="00E60BCF" w:rsidP="00E60BCF">
            <w:r w:rsidRPr="009A3BA8">
              <w:t>6 till 8pm</w:t>
            </w:r>
          </w:p>
        </w:tc>
        <w:tc>
          <w:tcPr>
            <w:tcW w:w="1364" w:type="pct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245665">
        <w:trPr>
          <w:trHeight w:val="301"/>
        </w:trPr>
        <w:tc>
          <w:tcPr>
            <w:tcW w:w="1166" w:type="pct"/>
          </w:tcPr>
          <w:p w:rsidR="00E60BCF" w:rsidRDefault="00E60BCF" w:rsidP="00E60BCF">
            <w:r>
              <w:lastRenderedPageBreak/>
              <w:t>18/10/23</w:t>
            </w:r>
          </w:p>
        </w:tc>
        <w:tc>
          <w:tcPr>
            <w:tcW w:w="1343" w:type="pct"/>
          </w:tcPr>
          <w:p w:rsidR="00E60BCF" w:rsidRPr="00090992" w:rsidRDefault="00866C19" w:rsidP="00E60BCF">
            <w:r>
              <w:t>Halloween Decoration Making</w:t>
            </w:r>
          </w:p>
        </w:tc>
        <w:tc>
          <w:tcPr>
            <w:tcW w:w="1127" w:type="pct"/>
          </w:tcPr>
          <w:p w:rsidR="00E60BCF" w:rsidRDefault="00E60BCF" w:rsidP="00E60BCF">
            <w:r w:rsidRPr="009A3BA8">
              <w:t>6 till 8pm</w:t>
            </w:r>
          </w:p>
        </w:tc>
        <w:tc>
          <w:tcPr>
            <w:tcW w:w="1364" w:type="pct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CF172E">
            <w:r>
              <w:t>Cefn Mawr</w:t>
            </w:r>
          </w:p>
        </w:tc>
      </w:tr>
      <w:tr w:rsidR="00E60BCF" w:rsidRPr="00013F2C" w:rsidTr="00846D90">
        <w:trPr>
          <w:trHeight w:val="301"/>
        </w:trPr>
        <w:tc>
          <w:tcPr>
            <w:tcW w:w="1166" w:type="pct"/>
          </w:tcPr>
          <w:p w:rsidR="00E60BCF" w:rsidRDefault="00E60BCF" w:rsidP="00E60BCF">
            <w:r>
              <w:t>23/10/23</w:t>
            </w:r>
          </w:p>
        </w:tc>
        <w:tc>
          <w:tcPr>
            <w:tcW w:w="1343" w:type="pct"/>
          </w:tcPr>
          <w:p w:rsidR="00E60BCF" w:rsidRPr="00090992" w:rsidRDefault="00866C19" w:rsidP="00E60BCF">
            <w:r>
              <w:t>Spooky Movie Night</w:t>
            </w:r>
          </w:p>
        </w:tc>
        <w:tc>
          <w:tcPr>
            <w:tcW w:w="1127" w:type="pct"/>
          </w:tcPr>
          <w:p w:rsidR="00E60BCF" w:rsidRDefault="00E60BCF" w:rsidP="00E60BCF">
            <w:r w:rsidRPr="006515F3">
              <w:t>6 till 8pm</w:t>
            </w:r>
          </w:p>
        </w:tc>
        <w:tc>
          <w:tcPr>
            <w:tcW w:w="1364" w:type="pct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E60BCF" w:rsidRPr="00013F2C" w:rsidTr="00846D90">
        <w:trPr>
          <w:trHeight w:val="301"/>
        </w:trPr>
        <w:tc>
          <w:tcPr>
            <w:tcW w:w="1166" w:type="pct"/>
          </w:tcPr>
          <w:p w:rsidR="00E60BCF" w:rsidRDefault="00E60BCF" w:rsidP="00E60BCF">
            <w:r>
              <w:t>25/10/23</w:t>
            </w:r>
          </w:p>
        </w:tc>
        <w:tc>
          <w:tcPr>
            <w:tcW w:w="1343" w:type="pct"/>
          </w:tcPr>
          <w:p w:rsidR="00E60BCF" w:rsidRPr="00090992" w:rsidRDefault="00866C19" w:rsidP="00E60BCF">
            <w:r>
              <w:t>Halloween Party Activities</w:t>
            </w:r>
          </w:p>
        </w:tc>
        <w:tc>
          <w:tcPr>
            <w:tcW w:w="1127" w:type="pct"/>
          </w:tcPr>
          <w:p w:rsidR="00E60BCF" w:rsidRDefault="00E60BCF" w:rsidP="00E60BCF">
            <w:r w:rsidRPr="006515F3">
              <w:t>6 till 8pm</w:t>
            </w:r>
          </w:p>
        </w:tc>
        <w:tc>
          <w:tcPr>
            <w:tcW w:w="1364" w:type="pct"/>
          </w:tcPr>
          <w:p w:rsidR="00E60BCF" w:rsidRDefault="00E60BCF" w:rsidP="00E60BCF">
            <w:pPr>
              <w:jc w:val="both"/>
            </w:pPr>
            <w:r>
              <w:t>George Edwards Hall</w:t>
            </w:r>
          </w:p>
          <w:p w:rsidR="00E60BCF" w:rsidRPr="00B55C79" w:rsidRDefault="00E60BCF" w:rsidP="00E60BCF">
            <w:r>
              <w:t>Cefn Mawr</w:t>
            </w:r>
          </w:p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A17D95" w:rsidP="00A17D95">
            <w:r>
              <w:t xml:space="preserve"> 1 week</w:t>
            </w:r>
            <w:r w:rsidR="00DC4B62">
              <w:t xml:space="preserve"> </w:t>
            </w:r>
            <w:r>
              <w:t>October Half Term</w:t>
            </w:r>
            <w:r w:rsidR="00DC4B62">
              <w:t xml:space="preserve"> Holidays</w:t>
            </w:r>
          </w:p>
        </w:tc>
      </w:tr>
      <w:tr w:rsidR="00B3732A" w:rsidRPr="00013F2C" w:rsidTr="000F099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3732A" w:rsidRPr="001C67FB" w:rsidRDefault="00B3732A" w:rsidP="00B3732A">
            <w:r>
              <w:t>06/11/23</w:t>
            </w:r>
          </w:p>
        </w:tc>
        <w:tc>
          <w:tcPr>
            <w:tcW w:w="1343" w:type="pct"/>
            <w:shd w:val="clear" w:color="auto" w:fill="FFFFFF" w:themeFill="background1"/>
          </w:tcPr>
          <w:p w:rsidR="00B3732A" w:rsidRPr="003D1646" w:rsidRDefault="00B3732A" w:rsidP="00B3732A">
            <w:r>
              <w:t>Welcome Back Night Interactive games</w:t>
            </w:r>
          </w:p>
        </w:tc>
        <w:tc>
          <w:tcPr>
            <w:tcW w:w="1127" w:type="pct"/>
            <w:shd w:val="clear" w:color="auto" w:fill="FFFFFF" w:themeFill="background1"/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  <w:shd w:val="clear" w:color="auto" w:fill="FFFFFF" w:themeFill="background1"/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090992" w:rsidRDefault="00B3732A" w:rsidP="00B3732A">
            <w:r>
              <w:t>Cefn Mawr</w:t>
            </w:r>
          </w:p>
        </w:tc>
      </w:tr>
      <w:tr w:rsidR="00B3732A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3732A" w:rsidRPr="001C67FB" w:rsidRDefault="00B3732A" w:rsidP="00B3732A">
            <w:r>
              <w:t>08/11/23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3732A" w:rsidRPr="001C67FB" w:rsidRDefault="00B3732A" w:rsidP="00B3732A">
            <w:r>
              <w:t>Quiz Night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1C67FB" w:rsidRDefault="00B3732A" w:rsidP="00B3732A">
            <w:r>
              <w:t>Cefn Mawr</w:t>
            </w:r>
          </w:p>
        </w:tc>
      </w:tr>
      <w:tr w:rsidR="00B3732A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3732A" w:rsidRPr="001C67FB" w:rsidRDefault="00B3732A" w:rsidP="00B3732A">
            <w:r>
              <w:t>13/11/23</w:t>
            </w:r>
          </w:p>
        </w:tc>
        <w:tc>
          <w:tcPr>
            <w:tcW w:w="1343" w:type="pct"/>
            <w:shd w:val="clear" w:color="auto" w:fill="FFFFFF" w:themeFill="background1"/>
          </w:tcPr>
          <w:p w:rsidR="00B3732A" w:rsidRPr="001C67FB" w:rsidRDefault="00CA6C72" w:rsidP="00B3732A">
            <w:r>
              <w:t>CLOSED</w:t>
            </w:r>
            <w:bookmarkStart w:id="0" w:name="_GoBack"/>
            <w:bookmarkEnd w:id="0"/>
          </w:p>
        </w:tc>
        <w:tc>
          <w:tcPr>
            <w:tcW w:w="1127" w:type="pct"/>
            <w:shd w:val="clear" w:color="auto" w:fill="FFFFFF" w:themeFill="background1"/>
          </w:tcPr>
          <w:p w:rsidR="00B3732A" w:rsidRDefault="00CA6C72" w:rsidP="00B3732A">
            <w:r>
              <w:t>CLOSED</w:t>
            </w:r>
          </w:p>
        </w:tc>
        <w:tc>
          <w:tcPr>
            <w:tcW w:w="1364" w:type="pct"/>
            <w:shd w:val="clear" w:color="auto" w:fill="FFFFFF" w:themeFill="background1"/>
          </w:tcPr>
          <w:p w:rsidR="00B3732A" w:rsidRPr="001C67FB" w:rsidRDefault="00CA6C72" w:rsidP="00B3732A">
            <w:r>
              <w:t>CLOSED</w:t>
            </w:r>
          </w:p>
        </w:tc>
      </w:tr>
      <w:tr w:rsidR="00B3732A" w:rsidRPr="00013F2C" w:rsidTr="000F099B">
        <w:trPr>
          <w:trHeight w:val="301"/>
        </w:trPr>
        <w:tc>
          <w:tcPr>
            <w:tcW w:w="1166" w:type="pct"/>
          </w:tcPr>
          <w:p w:rsidR="00B3732A" w:rsidRPr="001C67FB" w:rsidRDefault="00B3732A" w:rsidP="00B3732A">
            <w:r>
              <w:t>15/11/23</w:t>
            </w:r>
          </w:p>
        </w:tc>
        <w:tc>
          <w:tcPr>
            <w:tcW w:w="1343" w:type="pct"/>
          </w:tcPr>
          <w:p w:rsidR="00B3732A" w:rsidRDefault="00B3732A" w:rsidP="00B3732A">
            <w:r>
              <w:t>Fire Pit</w:t>
            </w:r>
          </w:p>
          <w:p w:rsidR="00B3732A" w:rsidRPr="00090992" w:rsidRDefault="00B3732A" w:rsidP="00B3732A">
            <w:r>
              <w:t>(Cooking and Fire Safety)</w:t>
            </w:r>
          </w:p>
        </w:tc>
        <w:tc>
          <w:tcPr>
            <w:tcW w:w="1127" w:type="pct"/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090992" w:rsidRDefault="00B3732A" w:rsidP="00B3732A">
            <w:r>
              <w:t>Cefn Mawr</w:t>
            </w:r>
          </w:p>
        </w:tc>
      </w:tr>
      <w:tr w:rsidR="00B3732A" w:rsidRPr="00013F2C" w:rsidTr="000F099B">
        <w:trPr>
          <w:trHeight w:val="301"/>
        </w:trPr>
        <w:tc>
          <w:tcPr>
            <w:tcW w:w="1166" w:type="pct"/>
          </w:tcPr>
          <w:p w:rsidR="00B3732A" w:rsidRPr="001C67FB" w:rsidRDefault="00B3732A" w:rsidP="00B3732A">
            <w:r>
              <w:t>20/11/23</w:t>
            </w:r>
          </w:p>
        </w:tc>
        <w:tc>
          <w:tcPr>
            <w:tcW w:w="1343" w:type="pct"/>
          </w:tcPr>
          <w:p w:rsidR="00B3732A" w:rsidRDefault="00B3732A" w:rsidP="00B3732A">
            <w:r>
              <w:t>In2change Visit</w:t>
            </w:r>
          </w:p>
          <w:p w:rsidR="00B3732A" w:rsidRPr="00E33D61" w:rsidRDefault="00B3732A" w:rsidP="00B3732A">
            <w:r>
              <w:t>Drugs&amp; Alcohol Awareness</w:t>
            </w:r>
          </w:p>
        </w:tc>
        <w:tc>
          <w:tcPr>
            <w:tcW w:w="1127" w:type="pct"/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B55C79" w:rsidRDefault="00B3732A" w:rsidP="00B3732A">
            <w:r>
              <w:t>Cefn Mawr</w:t>
            </w:r>
          </w:p>
        </w:tc>
      </w:tr>
      <w:tr w:rsidR="00B3732A" w:rsidRPr="00013F2C" w:rsidTr="000F099B">
        <w:trPr>
          <w:trHeight w:val="301"/>
        </w:trPr>
        <w:tc>
          <w:tcPr>
            <w:tcW w:w="1166" w:type="pct"/>
          </w:tcPr>
          <w:p w:rsidR="00B3732A" w:rsidRPr="001C67FB" w:rsidRDefault="00B3732A" w:rsidP="00B3732A">
            <w:r>
              <w:t>22/11/23</w:t>
            </w:r>
          </w:p>
        </w:tc>
        <w:tc>
          <w:tcPr>
            <w:tcW w:w="1343" w:type="pct"/>
          </w:tcPr>
          <w:p w:rsidR="00B3732A" w:rsidRDefault="00B3732A" w:rsidP="00B3732A">
            <w:r>
              <w:t>Active Wrexham</w:t>
            </w:r>
          </w:p>
          <w:p w:rsidR="00B3732A" w:rsidRPr="00E33D61" w:rsidRDefault="00B3732A" w:rsidP="00B3732A">
            <w:r>
              <w:t>Plas Madoc Swimming Trip</w:t>
            </w:r>
          </w:p>
        </w:tc>
        <w:tc>
          <w:tcPr>
            <w:tcW w:w="1127" w:type="pct"/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B55C79" w:rsidRDefault="00B3732A" w:rsidP="00B3732A">
            <w:r>
              <w:t>Cefn Mawr</w:t>
            </w:r>
          </w:p>
        </w:tc>
      </w:tr>
      <w:tr w:rsidR="00B3732A" w:rsidRPr="00013F2C" w:rsidTr="000F099B">
        <w:trPr>
          <w:trHeight w:val="301"/>
        </w:trPr>
        <w:tc>
          <w:tcPr>
            <w:tcW w:w="1166" w:type="pct"/>
          </w:tcPr>
          <w:p w:rsidR="00B3732A" w:rsidRPr="001C67FB" w:rsidRDefault="00B3732A" w:rsidP="00B3732A">
            <w:r>
              <w:t>27/11/23</w:t>
            </w:r>
          </w:p>
        </w:tc>
        <w:tc>
          <w:tcPr>
            <w:tcW w:w="1343" w:type="pct"/>
          </w:tcPr>
          <w:p w:rsidR="00B3732A" w:rsidRPr="00E33D61" w:rsidRDefault="00B3732A" w:rsidP="00B3732A">
            <w:r>
              <w:t>How to make French Toast-Cooking Skills</w:t>
            </w:r>
          </w:p>
        </w:tc>
        <w:tc>
          <w:tcPr>
            <w:tcW w:w="1127" w:type="pct"/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B55C79" w:rsidRDefault="00B3732A" w:rsidP="00B3732A">
            <w:r>
              <w:t>Cefn Mawr</w:t>
            </w:r>
          </w:p>
        </w:tc>
      </w:tr>
      <w:tr w:rsidR="00B3732A" w:rsidRPr="00013F2C" w:rsidTr="000F099B">
        <w:trPr>
          <w:trHeight w:val="301"/>
        </w:trPr>
        <w:tc>
          <w:tcPr>
            <w:tcW w:w="1166" w:type="pct"/>
            <w:shd w:val="clear" w:color="auto" w:fill="auto"/>
          </w:tcPr>
          <w:p w:rsidR="00B3732A" w:rsidRPr="001C67FB" w:rsidRDefault="00B3732A" w:rsidP="00B3732A">
            <w:r>
              <w:t>04/12/23</w:t>
            </w:r>
          </w:p>
        </w:tc>
        <w:tc>
          <w:tcPr>
            <w:tcW w:w="1343" w:type="pct"/>
            <w:shd w:val="clear" w:color="auto" w:fill="auto"/>
          </w:tcPr>
          <w:p w:rsidR="00B3732A" w:rsidRPr="00E33D61" w:rsidRDefault="00B3732A" w:rsidP="00B3732A">
            <w:r>
              <w:t>Closed for Program Planning</w:t>
            </w:r>
          </w:p>
        </w:tc>
        <w:tc>
          <w:tcPr>
            <w:tcW w:w="1127" w:type="pct"/>
            <w:shd w:val="clear" w:color="auto" w:fill="auto"/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  <w:shd w:val="clear" w:color="auto" w:fill="auto"/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B55C79" w:rsidRDefault="00B3732A" w:rsidP="00B3732A">
            <w:r>
              <w:t>Cefn Mawr</w:t>
            </w:r>
          </w:p>
        </w:tc>
      </w:tr>
      <w:tr w:rsidR="00B3732A" w:rsidRPr="00013F2C" w:rsidTr="000F099B">
        <w:trPr>
          <w:trHeight w:val="301"/>
        </w:trPr>
        <w:tc>
          <w:tcPr>
            <w:tcW w:w="1166" w:type="pct"/>
          </w:tcPr>
          <w:p w:rsidR="00B3732A" w:rsidRPr="001C67FB" w:rsidRDefault="00B3732A" w:rsidP="00B3732A">
            <w:r>
              <w:t>6/12/23</w:t>
            </w:r>
          </w:p>
        </w:tc>
        <w:tc>
          <w:tcPr>
            <w:tcW w:w="1343" w:type="pct"/>
          </w:tcPr>
          <w:p w:rsidR="00B3732A" w:rsidRPr="00E33D61" w:rsidRDefault="00B3732A" w:rsidP="00B3732A">
            <w:r>
              <w:t>Christmas Card and Decoration Making</w:t>
            </w:r>
          </w:p>
        </w:tc>
        <w:tc>
          <w:tcPr>
            <w:tcW w:w="1127" w:type="pct"/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B55C79" w:rsidRDefault="00B3732A" w:rsidP="00B3732A">
            <w:r>
              <w:t>Cefn Mawr</w:t>
            </w:r>
          </w:p>
        </w:tc>
      </w:tr>
      <w:tr w:rsidR="00B3732A" w:rsidRPr="00B55C79" w:rsidTr="000F099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Pr="001C67FB" w:rsidRDefault="00B3732A" w:rsidP="00B3732A">
            <w:r>
              <w:t>11/12/23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Default="00B3732A" w:rsidP="00B3732A">
            <w:r>
              <w:t>Pom Pom Making</w:t>
            </w:r>
          </w:p>
          <w:p w:rsidR="00B3732A" w:rsidRPr="00E33D61" w:rsidRDefault="00B3732A" w:rsidP="00B3732A">
            <w:r>
              <w:t>Creative Skills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B55C79" w:rsidRDefault="00B3732A" w:rsidP="00B3732A">
            <w:r>
              <w:t>Cefn Mawr</w:t>
            </w:r>
          </w:p>
        </w:tc>
      </w:tr>
      <w:tr w:rsidR="00B3732A" w:rsidRPr="00B55C79" w:rsidTr="000F099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Pr="001C67FB" w:rsidRDefault="00B3732A" w:rsidP="00B3732A">
            <w:r>
              <w:t>13/12/23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Pr="00E33D61" w:rsidRDefault="00B3732A" w:rsidP="00B3732A">
            <w:r>
              <w:t>Nail Art and Pamper Night-Self Care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B55C79" w:rsidRDefault="00B3732A" w:rsidP="00B3732A">
            <w:r>
              <w:t>Cefn Mawr</w:t>
            </w:r>
          </w:p>
        </w:tc>
      </w:tr>
      <w:tr w:rsidR="00B3732A" w:rsidRPr="00B55C79" w:rsidTr="000F099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Pr="001C67FB" w:rsidRDefault="00B3732A" w:rsidP="00B3732A">
            <w:r>
              <w:t>18/12/23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Pr="00E33D61" w:rsidRDefault="00B3732A" w:rsidP="00B3732A">
            <w:r>
              <w:t>Trip (TBC)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B55C79" w:rsidRDefault="00B3732A" w:rsidP="00B3732A">
            <w:r>
              <w:t>Cefn Mawr</w:t>
            </w:r>
          </w:p>
        </w:tc>
      </w:tr>
      <w:tr w:rsidR="00B3732A" w:rsidRPr="00B55C79" w:rsidTr="000F099B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3732A" w:rsidRPr="001C67FB" w:rsidRDefault="00B3732A" w:rsidP="00B3732A">
            <w:r>
              <w:t>20/12/23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3732A" w:rsidRPr="00E33D61" w:rsidRDefault="00B3732A" w:rsidP="00B3732A">
            <w:r>
              <w:t>Christmas Movie and Hot Chocolate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3732A" w:rsidRDefault="00B3732A" w:rsidP="00B3732A">
            <w:r w:rsidRPr="008812D7">
              <w:t>6 till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3732A" w:rsidRDefault="00B3732A" w:rsidP="00B3732A">
            <w:pPr>
              <w:jc w:val="both"/>
            </w:pPr>
            <w:r>
              <w:t>George Edwards Hall</w:t>
            </w:r>
          </w:p>
          <w:p w:rsidR="00B3732A" w:rsidRPr="00B55C79" w:rsidRDefault="00B3732A" w:rsidP="00B3732A">
            <w:r>
              <w:t>Cefn Mawr</w:t>
            </w:r>
          </w:p>
        </w:tc>
      </w:tr>
    </w:tbl>
    <w:p w:rsidR="002F62C1" w:rsidRDefault="002F62C1" w:rsidP="003B29D8"/>
    <w:p w:rsidR="00C76BF0" w:rsidRPr="00807842" w:rsidRDefault="00C76BF0" w:rsidP="003B29D8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3B29D8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3B29D8">
      <w:r>
        <w:separator/>
      </w:r>
    </w:p>
  </w:endnote>
  <w:endnote w:type="continuationSeparator" w:id="0">
    <w:p w:rsidR="00566903" w:rsidRDefault="00566903" w:rsidP="003B2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3B29D8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3B29D8">
      <w:r>
        <w:separator/>
      </w:r>
    </w:p>
  </w:footnote>
  <w:footnote w:type="continuationSeparator" w:id="0">
    <w:p w:rsidR="00566903" w:rsidRDefault="00566903" w:rsidP="003B2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3B29D8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3B29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B29D8">
    <w:pPr>
      <w:pStyle w:val="Header"/>
    </w:pPr>
  </w:p>
  <w:p w:rsidR="00F86700" w:rsidRDefault="005C00E8" w:rsidP="003B29D8">
    <w:pPr>
      <w:pStyle w:val="Header"/>
    </w:pPr>
    <w:r>
      <w:t xml:space="preserve">                               </w:t>
    </w:r>
  </w:p>
  <w:p w:rsidR="00F86700" w:rsidRDefault="00F86700" w:rsidP="003B29D8">
    <w:pPr>
      <w:pStyle w:val="Header"/>
    </w:pPr>
  </w:p>
  <w:p w:rsidR="00DC2E54" w:rsidRDefault="00DC2E54" w:rsidP="003B29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66C19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87C60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81AA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3732A"/>
    <w:rsid w:val="00B43804"/>
    <w:rsid w:val="00B57B8A"/>
    <w:rsid w:val="00B61C2B"/>
    <w:rsid w:val="00B61D46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A6C72"/>
    <w:rsid w:val="00CD4812"/>
    <w:rsid w:val="00CE7834"/>
    <w:rsid w:val="00CF172E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60BCF"/>
    <w:rsid w:val="00E94019"/>
    <w:rsid w:val="00E95A48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1C334B1E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87C60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8EACD-F093-4452-BF67-7BDF8E23F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8</TotalTime>
  <Pages>3</Pages>
  <Words>442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4</cp:revision>
  <cp:lastPrinted>2019-01-21T20:21:00Z</cp:lastPrinted>
  <dcterms:created xsi:type="dcterms:W3CDTF">2023-07-10T17:44:00Z</dcterms:created>
  <dcterms:modified xsi:type="dcterms:W3CDTF">2023-09-20T10:22:00Z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