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B14479">
      <w:pPr>
        <w:pStyle w:val="Title"/>
      </w:pPr>
      <w:r w:rsidRPr="00013F2C">
        <w:t xml:space="preserve">Programme for </w:t>
      </w:r>
      <w:r w:rsidR="00A17D95">
        <w:t>Youth Provision</w:t>
      </w:r>
    </w:p>
    <w:p w:rsidR="00C76BF0" w:rsidRPr="00013F2C" w:rsidRDefault="00A17D95" w:rsidP="00B14479">
      <w:pPr>
        <w:pStyle w:val="Title"/>
      </w:pPr>
      <w:r>
        <w:t>September</w:t>
      </w:r>
      <w:r w:rsidR="00032A94">
        <w:t xml:space="preserve"> 202</w:t>
      </w:r>
      <w:r w:rsidR="006803B2">
        <w:t>3</w:t>
      </w:r>
      <w:r w:rsidR="007244A9">
        <w:t xml:space="preserve"> – </w:t>
      </w:r>
      <w:r>
        <w:t>December</w:t>
      </w:r>
      <w:r w:rsidR="009808E7">
        <w:t xml:space="preserve"> 2023</w:t>
      </w:r>
    </w:p>
    <w:p w:rsidR="00C76BF0" w:rsidRPr="00013F2C" w:rsidRDefault="00C76BF0" w:rsidP="00B14479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B14479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B14479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B14479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B14479">
            <w:pPr>
              <w:pStyle w:val="TableHeader"/>
            </w:pPr>
            <w:r w:rsidRPr="00013F2C">
              <w:t>Location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Default="009808E7" w:rsidP="00B14479">
            <w:pPr>
              <w:pStyle w:val="TableHeader"/>
            </w:pPr>
            <w:r>
              <w:t>Mon 4</w:t>
            </w:r>
            <w:r w:rsidRPr="009808E7">
              <w:rPr>
                <w:vertAlign w:val="superscript"/>
              </w:rPr>
              <w:t>th</w:t>
            </w:r>
            <w:r>
              <w:t xml:space="preserve"> Sept </w:t>
            </w:r>
          </w:p>
          <w:p w:rsidR="006803B2" w:rsidRPr="000D241E" w:rsidRDefault="006803B2" w:rsidP="00B14479">
            <w:pPr>
              <w:pStyle w:val="TableHeader"/>
            </w:pPr>
          </w:p>
        </w:tc>
        <w:tc>
          <w:tcPr>
            <w:tcW w:w="1343" w:type="pct"/>
            <w:shd w:val="clear" w:color="auto" w:fill="auto"/>
          </w:tcPr>
          <w:p w:rsidR="000A33B0" w:rsidRPr="008A0363" w:rsidRDefault="00D1086E" w:rsidP="00B14479">
            <w:r>
              <w:t xml:space="preserve">Staff training – no youth club session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0A33B0" w:rsidRPr="00B55C79" w:rsidRDefault="00D1086E" w:rsidP="00B14479">
            <w:r>
              <w:t xml:space="preserve">6pm – 8pm </w:t>
            </w:r>
          </w:p>
        </w:tc>
        <w:tc>
          <w:tcPr>
            <w:tcW w:w="1364" w:type="pct"/>
            <w:shd w:val="clear" w:color="auto" w:fill="auto"/>
          </w:tcPr>
          <w:p w:rsidR="0049277A" w:rsidRDefault="0049277A" w:rsidP="00B14479"/>
          <w:p w:rsidR="00D1086E" w:rsidRPr="00B55C79" w:rsidRDefault="00D1086E" w:rsidP="00B14479">
            <w:proofErr w:type="spellStart"/>
            <w:r>
              <w:t>Adwy</w:t>
            </w:r>
            <w:proofErr w:type="spellEnd"/>
            <w:r>
              <w:t xml:space="preserve"> fields Coedpoeth </w:t>
            </w:r>
          </w:p>
        </w:tc>
      </w:tr>
      <w:tr w:rsidR="00D1086E" w:rsidRPr="00013F2C" w:rsidTr="005704FA">
        <w:trPr>
          <w:trHeight w:val="301"/>
        </w:trPr>
        <w:tc>
          <w:tcPr>
            <w:tcW w:w="1166" w:type="pct"/>
            <w:shd w:val="clear" w:color="auto" w:fill="auto"/>
          </w:tcPr>
          <w:p w:rsidR="00D1086E" w:rsidRDefault="00D1086E" w:rsidP="00B14479"/>
          <w:p w:rsidR="00D1086E" w:rsidRDefault="00D1086E" w:rsidP="00B14479">
            <w:r>
              <w:t>Mon 11</w:t>
            </w:r>
            <w:r w:rsidRPr="009808E7">
              <w:rPr>
                <w:vertAlign w:val="superscript"/>
              </w:rPr>
              <w:t>th</w:t>
            </w:r>
            <w:r>
              <w:t xml:space="preserve"> Sept </w:t>
            </w:r>
          </w:p>
          <w:p w:rsidR="00D1086E" w:rsidRPr="001C67FB" w:rsidRDefault="00D1086E" w:rsidP="00B14479"/>
        </w:tc>
        <w:tc>
          <w:tcPr>
            <w:tcW w:w="1343" w:type="pct"/>
            <w:shd w:val="clear" w:color="auto" w:fill="auto"/>
          </w:tcPr>
          <w:p w:rsidR="00D1086E" w:rsidRDefault="002A0B31" w:rsidP="00B14479">
            <w:r>
              <w:t xml:space="preserve">Welcome back! </w:t>
            </w:r>
          </w:p>
          <w:p w:rsidR="002A0B31" w:rsidRDefault="002A0B31" w:rsidP="00B14479">
            <w:r>
              <w:t xml:space="preserve">Summer quiz, pizzas and catch up </w:t>
            </w:r>
          </w:p>
          <w:p w:rsidR="002A0B31" w:rsidRDefault="002A0B31" w:rsidP="00B14479"/>
        </w:tc>
        <w:tc>
          <w:tcPr>
            <w:tcW w:w="1127" w:type="pct"/>
            <w:shd w:val="clear" w:color="auto" w:fill="auto"/>
          </w:tcPr>
          <w:p w:rsidR="00D1086E" w:rsidRDefault="00D1086E" w:rsidP="00B14479"/>
          <w:p w:rsidR="00D1086E" w:rsidRDefault="00D1086E" w:rsidP="00B14479">
            <w:r w:rsidRPr="00D0140E">
              <w:t xml:space="preserve">6pm – 8pm </w:t>
            </w:r>
          </w:p>
        </w:tc>
        <w:tc>
          <w:tcPr>
            <w:tcW w:w="1364" w:type="pct"/>
            <w:shd w:val="clear" w:color="auto" w:fill="auto"/>
          </w:tcPr>
          <w:p w:rsidR="00D1086E" w:rsidRPr="00B55C79" w:rsidRDefault="002A0B31" w:rsidP="00B14479">
            <w:proofErr w:type="spellStart"/>
            <w:r>
              <w:t>Adwy</w:t>
            </w:r>
            <w:proofErr w:type="spellEnd"/>
            <w:r>
              <w:t xml:space="preserve"> fields Coedpoeth</w:t>
            </w:r>
          </w:p>
        </w:tc>
      </w:tr>
      <w:tr w:rsidR="00D1086E" w:rsidRPr="00013F2C" w:rsidTr="005704FA">
        <w:trPr>
          <w:trHeight w:val="301"/>
        </w:trPr>
        <w:tc>
          <w:tcPr>
            <w:tcW w:w="1166" w:type="pct"/>
            <w:shd w:val="clear" w:color="auto" w:fill="auto"/>
          </w:tcPr>
          <w:p w:rsidR="00D1086E" w:rsidRDefault="00D1086E" w:rsidP="00B14479"/>
          <w:p w:rsidR="00D1086E" w:rsidRDefault="00D1086E" w:rsidP="00B14479">
            <w:r>
              <w:t>Mon 18</w:t>
            </w:r>
            <w:r w:rsidRPr="009808E7">
              <w:rPr>
                <w:vertAlign w:val="superscript"/>
              </w:rPr>
              <w:t>th</w:t>
            </w:r>
            <w:r>
              <w:t xml:space="preserve"> Sept </w:t>
            </w:r>
          </w:p>
          <w:p w:rsidR="00D1086E" w:rsidRPr="001C67FB" w:rsidRDefault="00D1086E" w:rsidP="00B14479"/>
        </w:tc>
        <w:tc>
          <w:tcPr>
            <w:tcW w:w="1343" w:type="pct"/>
            <w:shd w:val="clear" w:color="auto" w:fill="auto"/>
          </w:tcPr>
          <w:p w:rsidR="002A0B31" w:rsidRDefault="002A0B31" w:rsidP="00B14479">
            <w:r>
              <w:t>Sport session with Active Wrexham</w:t>
            </w:r>
          </w:p>
          <w:p w:rsidR="002A0B31" w:rsidRPr="001C67FB" w:rsidRDefault="002A0B31" w:rsidP="00B14479"/>
        </w:tc>
        <w:tc>
          <w:tcPr>
            <w:tcW w:w="1127" w:type="pct"/>
            <w:shd w:val="clear" w:color="auto" w:fill="auto"/>
          </w:tcPr>
          <w:p w:rsidR="00D1086E" w:rsidRDefault="00D1086E" w:rsidP="00B14479"/>
          <w:p w:rsidR="00D1086E" w:rsidRDefault="00D1086E" w:rsidP="00B14479">
            <w:r w:rsidRPr="00D0140E">
              <w:t xml:space="preserve">6pm – 8pm </w:t>
            </w:r>
          </w:p>
        </w:tc>
        <w:tc>
          <w:tcPr>
            <w:tcW w:w="1364" w:type="pct"/>
            <w:shd w:val="clear" w:color="auto" w:fill="auto"/>
          </w:tcPr>
          <w:p w:rsidR="00D1086E" w:rsidRPr="00B55C79" w:rsidRDefault="002A0B31" w:rsidP="00B14479">
            <w:proofErr w:type="spellStart"/>
            <w:r>
              <w:t>Adwy</w:t>
            </w:r>
            <w:proofErr w:type="spellEnd"/>
            <w:r>
              <w:t xml:space="preserve"> fields Coedpoeth</w:t>
            </w:r>
          </w:p>
        </w:tc>
      </w:tr>
      <w:tr w:rsidR="00D1086E" w:rsidRPr="00013F2C" w:rsidTr="005704FA">
        <w:trPr>
          <w:trHeight w:val="301"/>
        </w:trPr>
        <w:tc>
          <w:tcPr>
            <w:tcW w:w="1166" w:type="pct"/>
            <w:shd w:val="clear" w:color="auto" w:fill="auto"/>
          </w:tcPr>
          <w:p w:rsidR="00D1086E" w:rsidRDefault="00D1086E" w:rsidP="00B14479"/>
          <w:p w:rsidR="00D1086E" w:rsidRDefault="00D1086E" w:rsidP="00B14479">
            <w:r>
              <w:t>Mon 25</w:t>
            </w:r>
            <w:r w:rsidRPr="009808E7">
              <w:rPr>
                <w:vertAlign w:val="superscript"/>
              </w:rPr>
              <w:t>th</w:t>
            </w:r>
            <w:r>
              <w:t xml:space="preserve"> Sept </w:t>
            </w:r>
          </w:p>
          <w:p w:rsidR="00D1086E" w:rsidRPr="001C67FB" w:rsidRDefault="00D1086E" w:rsidP="00B14479"/>
        </w:tc>
        <w:tc>
          <w:tcPr>
            <w:tcW w:w="1343" w:type="pct"/>
            <w:shd w:val="clear" w:color="auto" w:fill="auto"/>
          </w:tcPr>
          <w:p w:rsidR="00D1086E" w:rsidRDefault="00893B9D" w:rsidP="00B14479">
            <w:r>
              <w:t>Craft &amp; games</w:t>
            </w:r>
          </w:p>
        </w:tc>
        <w:tc>
          <w:tcPr>
            <w:tcW w:w="1127" w:type="pct"/>
            <w:shd w:val="clear" w:color="auto" w:fill="auto"/>
          </w:tcPr>
          <w:p w:rsidR="00D1086E" w:rsidRDefault="00D1086E" w:rsidP="00B14479"/>
          <w:p w:rsidR="00D1086E" w:rsidRDefault="00D1086E" w:rsidP="00B14479">
            <w:r w:rsidRPr="00D0140E">
              <w:t xml:space="preserve">6pm – 8pm </w:t>
            </w:r>
          </w:p>
        </w:tc>
        <w:tc>
          <w:tcPr>
            <w:tcW w:w="1364" w:type="pct"/>
            <w:shd w:val="clear" w:color="auto" w:fill="auto"/>
          </w:tcPr>
          <w:p w:rsidR="00D1086E" w:rsidRPr="00B55C79" w:rsidRDefault="00893B9D" w:rsidP="00B14479">
            <w:proofErr w:type="spellStart"/>
            <w:r>
              <w:t>Adwy</w:t>
            </w:r>
            <w:proofErr w:type="spellEnd"/>
            <w:r>
              <w:t xml:space="preserve"> fields Coedpoeth</w:t>
            </w:r>
          </w:p>
        </w:tc>
      </w:tr>
      <w:tr w:rsidR="00D1086E" w:rsidRPr="00013F2C" w:rsidTr="005704FA">
        <w:trPr>
          <w:trHeight w:val="301"/>
        </w:trPr>
        <w:tc>
          <w:tcPr>
            <w:tcW w:w="1166" w:type="pct"/>
            <w:shd w:val="clear" w:color="auto" w:fill="auto"/>
          </w:tcPr>
          <w:p w:rsidR="00D1086E" w:rsidRDefault="00D1086E" w:rsidP="00B14479"/>
          <w:p w:rsidR="00D1086E" w:rsidRDefault="00D1086E" w:rsidP="00B14479">
            <w:r>
              <w:t>Mon 2</w:t>
            </w:r>
            <w:r w:rsidRPr="009808E7">
              <w:rPr>
                <w:vertAlign w:val="superscript"/>
              </w:rPr>
              <w:t>nd</w:t>
            </w:r>
            <w:r>
              <w:t xml:space="preserve"> Oct </w:t>
            </w:r>
          </w:p>
          <w:p w:rsidR="00D1086E" w:rsidRPr="00956136" w:rsidRDefault="00D1086E" w:rsidP="00B14479"/>
        </w:tc>
        <w:tc>
          <w:tcPr>
            <w:tcW w:w="1343" w:type="pct"/>
            <w:shd w:val="clear" w:color="auto" w:fill="auto"/>
          </w:tcPr>
          <w:p w:rsidR="00D1086E" w:rsidRDefault="00893B9D" w:rsidP="00B14479">
            <w:r>
              <w:t xml:space="preserve">Football challenges </w:t>
            </w:r>
          </w:p>
        </w:tc>
        <w:tc>
          <w:tcPr>
            <w:tcW w:w="1127" w:type="pct"/>
            <w:shd w:val="clear" w:color="auto" w:fill="auto"/>
          </w:tcPr>
          <w:p w:rsidR="00D1086E" w:rsidRDefault="00D1086E" w:rsidP="00B14479"/>
          <w:p w:rsidR="00D1086E" w:rsidRDefault="00D1086E" w:rsidP="00B14479">
            <w:r w:rsidRPr="00D0140E">
              <w:t xml:space="preserve">6pm – 8pm </w:t>
            </w:r>
          </w:p>
        </w:tc>
        <w:tc>
          <w:tcPr>
            <w:tcW w:w="1364" w:type="pct"/>
            <w:shd w:val="clear" w:color="auto" w:fill="auto"/>
          </w:tcPr>
          <w:p w:rsidR="00D1086E" w:rsidRPr="00B55C79" w:rsidRDefault="00893B9D" w:rsidP="00B14479">
            <w:proofErr w:type="spellStart"/>
            <w:r>
              <w:t>Adwy</w:t>
            </w:r>
            <w:proofErr w:type="spellEnd"/>
            <w:r>
              <w:t xml:space="preserve"> fields Coedpoeth</w:t>
            </w:r>
          </w:p>
        </w:tc>
      </w:tr>
      <w:tr w:rsidR="00D1086E" w:rsidRPr="00013F2C" w:rsidTr="005704FA">
        <w:trPr>
          <w:trHeight w:val="301"/>
        </w:trPr>
        <w:tc>
          <w:tcPr>
            <w:tcW w:w="1166" w:type="pct"/>
            <w:shd w:val="clear" w:color="auto" w:fill="auto"/>
          </w:tcPr>
          <w:p w:rsidR="00D1086E" w:rsidRDefault="00D1086E" w:rsidP="00B14479"/>
          <w:p w:rsidR="00D1086E" w:rsidRDefault="00D1086E" w:rsidP="00B14479">
            <w:r>
              <w:t>Mon 9</w:t>
            </w:r>
            <w:r w:rsidRPr="009808E7">
              <w:rPr>
                <w:vertAlign w:val="superscript"/>
              </w:rPr>
              <w:t>th</w:t>
            </w:r>
            <w:r>
              <w:t xml:space="preserve"> Oct </w:t>
            </w:r>
          </w:p>
          <w:p w:rsidR="00D1086E" w:rsidRPr="00090992" w:rsidRDefault="00D1086E" w:rsidP="00B14479"/>
        </w:tc>
        <w:tc>
          <w:tcPr>
            <w:tcW w:w="1343" w:type="pct"/>
            <w:shd w:val="clear" w:color="auto" w:fill="auto"/>
          </w:tcPr>
          <w:p w:rsidR="00D1086E" w:rsidRPr="00090992" w:rsidRDefault="00893B9D" w:rsidP="00B14479">
            <w:r>
              <w:t xml:space="preserve">Cooking session – come &amp; practice your skills </w:t>
            </w:r>
          </w:p>
        </w:tc>
        <w:tc>
          <w:tcPr>
            <w:tcW w:w="1127" w:type="pct"/>
            <w:shd w:val="clear" w:color="auto" w:fill="auto"/>
          </w:tcPr>
          <w:p w:rsidR="00D1086E" w:rsidRDefault="00D1086E" w:rsidP="00B14479"/>
          <w:p w:rsidR="00D1086E" w:rsidRDefault="00D1086E" w:rsidP="00B14479">
            <w:r w:rsidRPr="00D0140E">
              <w:t xml:space="preserve">6pm – 8pm </w:t>
            </w:r>
          </w:p>
        </w:tc>
        <w:tc>
          <w:tcPr>
            <w:tcW w:w="1364" w:type="pct"/>
            <w:shd w:val="clear" w:color="auto" w:fill="auto"/>
          </w:tcPr>
          <w:p w:rsidR="00D1086E" w:rsidRPr="00B55C79" w:rsidRDefault="00591CF9" w:rsidP="00B14479">
            <w:proofErr w:type="spellStart"/>
            <w:r>
              <w:t>Adwy</w:t>
            </w:r>
            <w:proofErr w:type="spellEnd"/>
            <w:r>
              <w:t xml:space="preserve"> fields Coedpoeth</w:t>
            </w:r>
          </w:p>
        </w:tc>
      </w:tr>
      <w:tr w:rsidR="00D1086E" w:rsidRPr="00013F2C" w:rsidTr="005704FA">
        <w:trPr>
          <w:trHeight w:val="301"/>
        </w:trPr>
        <w:tc>
          <w:tcPr>
            <w:tcW w:w="1166" w:type="pct"/>
            <w:shd w:val="clear" w:color="auto" w:fill="auto"/>
          </w:tcPr>
          <w:p w:rsidR="00D1086E" w:rsidRDefault="00D1086E" w:rsidP="00B14479"/>
          <w:p w:rsidR="00D1086E" w:rsidRDefault="00D1086E" w:rsidP="00B14479">
            <w:r>
              <w:t>Mon 16</w:t>
            </w:r>
            <w:r w:rsidRPr="009808E7">
              <w:rPr>
                <w:vertAlign w:val="superscript"/>
              </w:rPr>
              <w:t>th</w:t>
            </w:r>
            <w:r>
              <w:t xml:space="preserve"> Oct </w:t>
            </w:r>
          </w:p>
          <w:p w:rsidR="00D1086E" w:rsidRPr="003B29D8" w:rsidRDefault="00D1086E" w:rsidP="00B14479"/>
        </w:tc>
        <w:tc>
          <w:tcPr>
            <w:tcW w:w="1343" w:type="pct"/>
            <w:shd w:val="clear" w:color="auto" w:fill="auto"/>
          </w:tcPr>
          <w:p w:rsidR="002A0B31" w:rsidRDefault="002A0B31" w:rsidP="00B14479">
            <w:r>
              <w:t xml:space="preserve">Sport session with Active Wrexham </w:t>
            </w:r>
          </w:p>
          <w:p w:rsidR="00D1086E" w:rsidRPr="00090992" w:rsidRDefault="00D1086E" w:rsidP="00B14479"/>
        </w:tc>
        <w:tc>
          <w:tcPr>
            <w:tcW w:w="1127" w:type="pct"/>
            <w:shd w:val="clear" w:color="auto" w:fill="auto"/>
          </w:tcPr>
          <w:p w:rsidR="00D1086E" w:rsidRDefault="00D1086E" w:rsidP="00B14479"/>
          <w:p w:rsidR="00D1086E" w:rsidRDefault="00D1086E" w:rsidP="00B14479">
            <w:r w:rsidRPr="00D0140E">
              <w:t xml:space="preserve">6pm – 8pm </w:t>
            </w:r>
          </w:p>
        </w:tc>
        <w:tc>
          <w:tcPr>
            <w:tcW w:w="1364" w:type="pct"/>
            <w:shd w:val="clear" w:color="auto" w:fill="auto"/>
          </w:tcPr>
          <w:p w:rsidR="00D1086E" w:rsidRPr="00B55C79" w:rsidRDefault="002A0B31" w:rsidP="00B14479">
            <w:proofErr w:type="spellStart"/>
            <w:r>
              <w:t>Adwy</w:t>
            </w:r>
            <w:proofErr w:type="spellEnd"/>
            <w:r>
              <w:t xml:space="preserve"> fields Coedpoeth</w:t>
            </w:r>
          </w:p>
        </w:tc>
      </w:tr>
      <w:tr w:rsidR="00D1086E" w:rsidRPr="00013F2C" w:rsidTr="005704FA">
        <w:trPr>
          <w:trHeight w:val="301"/>
        </w:trPr>
        <w:tc>
          <w:tcPr>
            <w:tcW w:w="1166" w:type="pct"/>
            <w:shd w:val="clear" w:color="auto" w:fill="auto"/>
          </w:tcPr>
          <w:p w:rsidR="00D1086E" w:rsidRDefault="00D1086E" w:rsidP="00B14479"/>
          <w:p w:rsidR="00D1086E" w:rsidRDefault="00D1086E" w:rsidP="00B14479">
            <w:r>
              <w:t>Mon 23</w:t>
            </w:r>
            <w:r w:rsidRPr="009808E7">
              <w:rPr>
                <w:vertAlign w:val="superscript"/>
              </w:rPr>
              <w:t>rd</w:t>
            </w:r>
            <w:r>
              <w:t xml:space="preserve"> Oct </w:t>
            </w:r>
          </w:p>
          <w:p w:rsidR="00D1086E" w:rsidRPr="001C67FB" w:rsidRDefault="00D1086E" w:rsidP="00B14479"/>
        </w:tc>
        <w:tc>
          <w:tcPr>
            <w:tcW w:w="1343" w:type="pct"/>
            <w:shd w:val="clear" w:color="auto" w:fill="auto"/>
          </w:tcPr>
          <w:p w:rsidR="009636DA" w:rsidRPr="00090992" w:rsidRDefault="002A0B31" w:rsidP="00B14479">
            <w:r>
              <w:t>Halloween activities</w:t>
            </w:r>
            <w:r w:rsidR="009636DA">
              <w:t xml:space="preserve"> &amp; fun</w:t>
            </w:r>
          </w:p>
        </w:tc>
        <w:tc>
          <w:tcPr>
            <w:tcW w:w="1127" w:type="pct"/>
            <w:shd w:val="clear" w:color="auto" w:fill="auto"/>
          </w:tcPr>
          <w:p w:rsidR="00D1086E" w:rsidRDefault="00D1086E" w:rsidP="00B14479"/>
          <w:p w:rsidR="00D1086E" w:rsidRDefault="00D1086E" w:rsidP="00B14479">
            <w:r w:rsidRPr="00D0140E">
              <w:t xml:space="preserve">6pm – 8pm </w:t>
            </w:r>
          </w:p>
        </w:tc>
        <w:tc>
          <w:tcPr>
            <w:tcW w:w="1364" w:type="pct"/>
            <w:shd w:val="clear" w:color="auto" w:fill="auto"/>
          </w:tcPr>
          <w:p w:rsidR="00D1086E" w:rsidRPr="00B55C79" w:rsidRDefault="002A0B31" w:rsidP="00B14479">
            <w:proofErr w:type="spellStart"/>
            <w:r>
              <w:t>Adwy</w:t>
            </w:r>
            <w:proofErr w:type="spellEnd"/>
            <w:r>
              <w:t xml:space="preserve"> fields Coedpoeth</w:t>
            </w:r>
          </w:p>
        </w:tc>
      </w:tr>
      <w:tr w:rsidR="00D1086E" w:rsidRPr="00013F2C" w:rsidTr="005704FA">
        <w:trPr>
          <w:trHeight w:val="301"/>
        </w:trPr>
        <w:tc>
          <w:tcPr>
            <w:tcW w:w="1166" w:type="pct"/>
            <w:shd w:val="clear" w:color="auto" w:fill="auto"/>
          </w:tcPr>
          <w:p w:rsidR="00D1086E" w:rsidRDefault="00D1086E" w:rsidP="00B14479"/>
          <w:p w:rsidR="00D1086E" w:rsidRDefault="00D1086E" w:rsidP="00B14479">
            <w:r>
              <w:t>Mon 30</w:t>
            </w:r>
            <w:r w:rsidRPr="009808E7">
              <w:rPr>
                <w:vertAlign w:val="superscript"/>
              </w:rPr>
              <w:t>th</w:t>
            </w:r>
            <w:r>
              <w:t xml:space="preserve"> Oct </w:t>
            </w:r>
          </w:p>
          <w:p w:rsidR="00D1086E" w:rsidRDefault="00D1086E" w:rsidP="00B14479"/>
          <w:p w:rsidR="00D1086E" w:rsidRPr="001C67FB" w:rsidRDefault="00D1086E" w:rsidP="00B14479"/>
        </w:tc>
        <w:tc>
          <w:tcPr>
            <w:tcW w:w="1343" w:type="pct"/>
            <w:shd w:val="clear" w:color="auto" w:fill="auto"/>
          </w:tcPr>
          <w:p w:rsidR="00F77790" w:rsidRDefault="002A0B31" w:rsidP="00B14479">
            <w:r>
              <w:lastRenderedPageBreak/>
              <w:t xml:space="preserve">Half term – </w:t>
            </w:r>
          </w:p>
          <w:p w:rsidR="002A0B31" w:rsidRDefault="002A0B31" w:rsidP="00B14479">
            <w:r>
              <w:t>no session</w:t>
            </w:r>
          </w:p>
          <w:p w:rsidR="0010290F" w:rsidRPr="00090992" w:rsidRDefault="00444B37" w:rsidP="00B14479">
            <w:r>
              <w:t xml:space="preserve"> </w:t>
            </w:r>
          </w:p>
        </w:tc>
        <w:tc>
          <w:tcPr>
            <w:tcW w:w="1127" w:type="pct"/>
            <w:shd w:val="clear" w:color="auto" w:fill="auto"/>
          </w:tcPr>
          <w:p w:rsidR="00D1086E" w:rsidRDefault="00D1086E" w:rsidP="00B14479"/>
          <w:p w:rsidR="00D1086E" w:rsidRDefault="00D1086E" w:rsidP="00B14479">
            <w:r w:rsidRPr="00D0140E">
              <w:t xml:space="preserve">6pm – 8pm </w:t>
            </w:r>
          </w:p>
        </w:tc>
        <w:tc>
          <w:tcPr>
            <w:tcW w:w="1364" w:type="pct"/>
            <w:shd w:val="clear" w:color="auto" w:fill="auto"/>
          </w:tcPr>
          <w:p w:rsidR="00D1086E" w:rsidRPr="00B55C79" w:rsidRDefault="00D1086E" w:rsidP="00B14479"/>
        </w:tc>
      </w:tr>
      <w:tr w:rsidR="00DC4B62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Pr="00B55C79" w:rsidRDefault="00A17D95" w:rsidP="00B14479">
            <w:r>
              <w:t xml:space="preserve"> 1 week</w:t>
            </w:r>
            <w:r w:rsidR="00DC4B62">
              <w:t xml:space="preserve"> </w:t>
            </w:r>
            <w:r>
              <w:t>October Half Term</w:t>
            </w:r>
            <w:r w:rsidR="00DC4B62">
              <w:t xml:space="preserve"> Holidays</w:t>
            </w:r>
          </w:p>
        </w:tc>
      </w:tr>
      <w:tr w:rsidR="00D1086E" w:rsidRPr="00013F2C" w:rsidTr="00AA1A99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D1086E" w:rsidRDefault="00D1086E" w:rsidP="00B14479"/>
          <w:p w:rsidR="00D1086E" w:rsidRDefault="00D1086E" w:rsidP="00B14479">
            <w:r>
              <w:t>Mon 6</w:t>
            </w:r>
            <w:r w:rsidRPr="00D1086E">
              <w:rPr>
                <w:vertAlign w:val="superscript"/>
              </w:rPr>
              <w:t>th</w:t>
            </w:r>
            <w:r>
              <w:t xml:space="preserve"> Nov </w:t>
            </w:r>
          </w:p>
          <w:p w:rsidR="00D1086E" w:rsidRPr="001C67FB" w:rsidRDefault="00D1086E" w:rsidP="00B14479"/>
        </w:tc>
        <w:tc>
          <w:tcPr>
            <w:tcW w:w="1343" w:type="pct"/>
            <w:shd w:val="clear" w:color="auto" w:fill="FFFFFF" w:themeFill="background1"/>
          </w:tcPr>
          <w:p w:rsidR="00D1086E" w:rsidRPr="003D1646" w:rsidRDefault="009636DA" w:rsidP="00B14479">
            <w:r>
              <w:t xml:space="preserve">Young people’s programme planning &amp; games </w:t>
            </w:r>
          </w:p>
        </w:tc>
        <w:tc>
          <w:tcPr>
            <w:tcW w:w="1127" w:type="pct"/>
            <w:shd w:val="clear" w:color="auto" w:fill="FFFFFF" w:themeFill="background1"/>
          </w:tcPr>
          <w:p w:rsidR="00D1086E" w:rsidRDefault="00D1086E" w:rsidP="00B14479"/>
          <w:p w:rsidR="00D1086E" w:rsidRDefault="00D1086E" w:rsidP="00B14479">
            <w:r w:rsidRPr="008E3DEF">
              <w:t xml:space="preserve">6pm – 8pm </w:t>
            </w:r>
          </w:p>
        </w:tc>
        <w:tc>
          <w:tcPr>
            <w:tcW w:w="1364" w:type="pct"/>
            <w:shd w:val="clear" w:color="auto" w:fill="FFFFFF" w:themeFill="background1"/>
          </w:tcPr>
          <w:p w:rsidR="00D1086E" w:rsidRPr="00090992" w:rsidRDefault="00591CF9" w:rsidP="00B14479">
            <w:proofErr w:type="spellStart"/>
            <w:r>
              <w:t>Adwy</w:t>
            </w:r>
            <w:proofErr w:type="spellEnd"/>
            <w:r>
              <w:t xml:space="preserve"> fields Coedpoeth</w:t>
            </w:r>
          </w:p>
        </w:tc>
      </w:tr>
      <w:tr w:rsidR="00D1086E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D1086E" w:rsidRPr="00230764" w:rsidRDefault="00D1086E" w:rsidP="00B14479">
            <w:pPr>
              <w:rPr>
                <w:color w:val="FF0000"/>
              </w:rPr>
            </w:pPr>
            <w:bookmarkStart w:id="0" w:name="_GoBack"/>
          </w:p>
          <w:p w:rsidR="00D1086E" w:rsidRPr="00230764" w:rsidRDefault="00D1086E" w:rsidP="00B14479">
            <w:pPr>
              <w:rPr>
                <w:color w:val="FF0000"/>
              </w:rPr>
            </w:pPr>
            <w:r w:rsidRPr="00230764">
              <w:rPr>
                <w:color w:val="FF0000"/>
              </w:rPr>
              <w:t>Mon 13</w:t>
            </w:r>
            <w:r w:rsidRPr="00230764">
              <w:rPr>
                <w:color w:val="FF0000"/>
                <w:vertAlign w:val="superscript"/>
              </w:rPr>
              <w:t>th</w:t>
            </w:r>
            <w:r w:rsidRPr="00230764">
              <w:rPr>
                <w:color w:val="FF0000"/>
              </w:rPr>
              <w:t xml:space="preserve"> Nov </w:t>
            </w:r>
          </w:p>
          <w:p w:rsidR="00D1086E" w:rsidRPr="00230764" w:rsidRDefault="00D1086E" w:rsidP="00B14479">
            <w:pPr>
              <w:rPr>
                <w:color w:val="FF0000"/>
              </w:rPr>
            </w:pP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2A0B31" w:rsidRPr="00230764" w:rsidRDefault="002A0B31" w:rsidP="00B14479">
            <w:pPr>
              <w:rPr>
                <w:color w:val="FF0000"/>
              </w:rPr>
            </w:pPr>
          </w:p>
          <w:p w:rsidR="00EA277F" w:rsidRPr="00230764" w:rsidRDefault="00EA277F" w:rsidP="00B14479">
            <w:pPr>
              <w:rPr>
                <w:color w:val="FF0000"/>
              </w:rPr>
            </w:pPr>
            <w:r w:rsidRPr="00230764">
              <w:rPr>
                <w:color w:val="FF0000"/>
              </w:rPr>
              <w:t>CLOSED</w:t>
            </w:r>
          </w:p>
          <w:p w:rsidR="00D1086E" w:rsidRPr="00230764" w:rsidRDefault="00D1086E" w:rsidP="00B14479">
            <w:pPr>
              <w:rPr>
                <w:color w:val="FF0000"/>
              </w:rPr>
            </w:pP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D1086E" w:rsidRPr="00230764" w:rsidRDefault="00D1086E" w:rsidP="00B14479">
            <w:pPr>
              <w:rPr>
                <w:color w:val="FF0000"/>
              </w:rPr>
            </w:pPr>
          </w:p>
          <w:p w:rsidR="00D1086E" w:rsidRPr="00230764" w:rsidRDefault="00EA277F" w:rsidP="00B14479">
            <w:pPr>
              <w:rPr>
                <w:color w:val="FF0000"/>
              </w:rPr>
            </w:pPr>
            <w:r w:rsidRPr="00230764">
              <w:rPr>
                <w:color w:val="FF0000"/>
              </w:rPr>
              <w:t>CLOSED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D1086E" w:rsidRPr="00230764" w:rsidRDefault="00D1086E" w:rsidP="00B14479">
            <w:pPr>
              <w:rPr>
                <w:color w:val="FF0000"/>
              </w:rPr>
            </w:pPr>
          </w:p>
          <w:p w:rsidR="00EA277F" w:rsidRPr="00230764" w:rsidRDefault="00EA277F" w:rsidP="00B14479">
            <w:pPr>
              <w:rPr>
                <w:color w:val="FF0000"/>
              </w:rPr>
            </w:pPr>
            <w:r w:rsidRPr="00230764">
              <w:rPr>
                <w:color w:val="FF0000"/>
              </w:rPr>
              <w:t>CLOSED</w:t>
            </w:r>
          </w:p>
        </w:tc>
      </w:tr>
      <w:bookmarkEnd w:id="0"/>
      <w:tr w:rsidR="00D1086E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D1086E" w:rsidRDefault="00D1086E" w:rsidP="00B14479"/>
          <w:p w:rsidR="00D1086E" w:rsidRDefault="00D1086E" w:rsidP="00B14479">
            <w:r>
              <w:t>Mon 20</w:t>
            </w:r>
            <w:r w:rsidRPr="00D1086E">
              <w:rPr>
                <w:vertAlign w:val="superscript"/>
              </w:rPr>
              <w:t>th</w:t>
            </w:r>
            <w:r>
              <w:t xml:space="preserve"> Nov </w:t>
            </w:r>
          </w:p>
          <w:p w:rsidR="00D1086E" w:rsidRPr="001C67FB" w:rsidRDefault="00D1086E" w:rsidP="00B14479"/>
        </w:tc>
        <w:tc>
          <w:tcPr>
            <w:tcW w:w="1343" w:type="pct"/>
            <w:shd w:val="clear" w:color="auto" w:fill="FFFFFF" w:themeFill="background1"/>
          </w:tcPr>
          <w:p w:rsidR="00D1086E" w:rsidRPr="001C67FB" w:rsidRDefault="00B14479" w:rsidP="00B14479">
            <w:r>
              <w:t xml:space="preserve">World children’s day event </w:t>
            </w:r>
          </w:p>
        </w:tc>
        <w:tc>
          <w:tcPr>
            <w:tcW w:w="1127" w:type="pct"/>
            <w:shd w:val="clear" w:color="auto" w:fill="FFFFFF" w:themeFill="background1"/>
          </w:tcPr>
          <w:p w:rsidR="00D1086E" w:rsidRDefault="00D1086E" w:rsidP="00B14479"/>
          <w:p w:rsidR="00D1086E" w:rsidRDefault="00B14479" w:rsidP="00B14479">
            <w:r>
              <w:t xml:space="preserve">4pm - 8pm </w:t>
            </w:r>
            <w:r w:rsidR="00D1086E" w:rsidRPr="008E3DEF">
              <w:t xml:space="preserve"> </w:t>
            </w:r>
          </w:p>
        </w:tc>
        <w:tc>
          <w:tcPr>
            <w:tcW w:w="1364" w:type="pct"/>
            <w:shd w:val="clear" w:color="auto" w:fill="FFFFFF" w:themeFill="background1"/>
          </w:tcPr>
          <w:p w:rsidR="00B14479" w:rsidRDefault="00B14479" w:rsidP="00B14479">
            <w:r>
              <w:t xml:space="preserve">Ty </w:t>
            </w:r>
            <w:proofErr w:type="spellStart"/>
            <w:r>
              <w:t>Pawb</w:t>
            </w:r>
            <w:proofErr w:type="spellEnd"/>
          </w:p>
          <w:p w:rsidR="00B14479" w:rsidRPr="001C67FB" w:rsidRDefault="00B14479" w:rsidP="00B14479">
            <w:r>
              <w:t xml:space="preserve">Wrexham </w:t>
            </w:r>
          </w:p>
        </w:tc>
      </w:tr>
      <w:tr w:rsidR="00D1086E" w:rsidRPr="00013F2C" w:rsidTr="00AA1A99">
        <w:trPr>
          <w:trHeight w:val="301"/>
        </w:trPr>
        <w:tc>
          <w:tcPr>
            <w:tcW w:w="1166" w:type="pct"/>
          </w:tcPr>
          <w:p w:rsidR="00D1086E" w:rsidRDefault="00D1086E" w:rsidP="00B14479"/>
          <w:p w:rsidR="00D1086E" w:rsidRDefault="00D1086E" w:rsidP="00B14479">
            <w:r>
              <w:t>Mon 27</w:t>
            </w:r>
            <w:r w:rsidRPr="00D1086E">
              <w:rPr>
                <w:vertAlign w:val="superscript"/>
              </w:rPr>
              <w:t>th</w:t>
            </w:r>
            <w:r>
              <w:t xml:space="preserve"> Nov </w:t>
            </w:r>
          </w:p>
          <w:p w:rsidR="00D1086E" w:rsidRPr="001C67FB" w:rsidRDefault="00D1086E" w:rsidP="00B14479"/>
        </w:tc>
        <w:tc>
          <w:tcPr>
            <w:tcW w:w="1343" w:type="pct"/>
          </w:tcPr>
          <w:p w:rsidR="00D1086E" w:rsidRPr="00090992" w:rsidRDefault="00B14479" w:rsidP="00B14479">
            <w:r>
              <w:t>Closed – staff programme planning session</w:t>
            </w:r>
          </w:p>
        </w:tc>
        <w:tc>
          <w:tcPr>
            <w:tcW w:w="1127" w:type="pct"/>
          </w:tcPr>
          <w:p w:rsidR="00D1086E" w:rsidRDefault="00D1086E" w:rsidP="00B14479"/>
          <w:p w:rsidR="00D1086E" w:rsidRDefault="00D1086E" w:rsidP="00B14479">
            <w:r w:rsidRPr="008E3DEF">
              <w:t xml:space="preserve">6pm – 8pm </w:t>
            </w:r>
          </w:p>
        </w:tc>
        <w:tc>
          <w:tcPr>
            <w:tcW w:w="1364" w:type="pct"/>
          </w:tcPr>
          <w:p w:rsidR="00D1086E" w:rsidRPr="00090992" w:rsidRDefault="00D1086E" w:rsidP="00B14479"/>
        </w:tc>
      </w:tr>
      <w:tr w:rsidR="002A0B31" w:rsidRPr="00013F2C" w:rsidTr="00AA1A99">
        <w:trPr>
          <w:trHeight w:val="301"/>
        </w:trPr>
        <w:tc>
          <w:tcPr>
            <w:tcW w:w="1166" w:type="pct"/>
          </w:tcPr>
          <w:p w:rsidR="002A0B31" w:rsidRDefault="002A0B31" w:rsidP="00B14479">
            <w:r>
              <w:t xml:space="preserve">TBC </w:t>
            </w:r>
          </w:p>
        </w:tc>
        <w:tc>
          <w:tcPr>
            <w:tcW w:w="1343" w:type="pct"/>
          </w:tcPr>
          <w:p w:rsidR="002A0B31" w:rsidRPr="00090992" w:rsidRDefault="002A0B31" w:rsidP="00B14479">
            <w:r>
              <w:t xml:space="preserve">Christmas </w:t>
            </w:r>
            <w:proofErr w:type="spellStart"/>
            <w:r>
              <w:t>Panto</w:t>
            </w:r>
            <w:proofErr w:type="spellEnd"/>
            <w:r>
              <w:t xml:space="preserve"> </w:t>
            </w:r>
          </w:p>
        </w:tc>
        <w:tc>
          <w:tcPr>
            <w:tcW w:w="1127" w:type="pct"/>
          </w:tcPr>
          <w:p w:rsidR="002A0B31" w:rsidRDefault="002A0B31" w:rsidP="00B14479">
            <w:r>
              <w:t xml:space="preserve">TBC </w:t>
            </w:r>
          </w:p>
        </w:tc>
        <w:tc>
          <w:tcPr>
            <w:tcW w:w="1364" w:type="pct"/>
          </w:tcPr>
          <w:p w:rsidR="002A0B31" w:rsidRDefault="002A0B31" w:rsidP="00B14479">
            <w:r>
              <w:t xml:space="preserve">Young people to plan trip to local </w:t>
            </w:r>
            <w:proofErr w:type="spellStart"/>
            <w:r>
              <w:t>panto</w:t>
            </w:r>
            <w:proofErr w:type="spellEnd"/>
            <w:r>
              <w:t xml:space="preserve"> </w:t>
            </w:r>
          </w:p>
          <w:p w:rsidR="002A0B31" w:rsidRPr="00090992" w:rsidRDefault="002A0B31" w:rsidP="00B14479"/>
        </w:tc>
      </w:tr>
      <w:tr w:rsidR="00D1086E" w:rsidRPr="00013F2C" w:rsidTr="00AA1A99">
        <w:trPr>
          <w:trHeight w:val="301"/>
        </w:trPr>
        <w:tc>
          <w:tcPr>
            <w:tcW w:w="1166" w:type="pct"/>
          </w:tcPr>
          <w:p w:rsidR="00D1086E" w:rsidRDefault="00D1086E" w:rsidP="00B14479"/>
          <w:p w:rsidR="00D1086E" w:rsidRDefault="00D1086E" w:rsidP="00B14479">
            <w:r>
              <w:t>Mon 4</w:t>
            </w:r>
            <w:r w:rsidRPr="00D1086E">
              <w:rPr>
                <w:vertAlign w:val="superscript"/>
              </w:rPr>
              <w:t>th</w:t>
            </w:r>
            <w:r>
              <w:t xml:space="preserve"> Dec </w:t>
            </w:r>
          </w:p>
          <w:p w:rsidR="00D1086E" w:rsidRPr="001C67FB" w:rsidRDefault="00D1086E" w:rsidP="00B14479"/>
        </w:tc>
        <w:tc>
          <w:tcPr>
            <w:tcW w:w="1343" w:type="pct"/>
          </w:tcPr>
          <w:p w:rsidR="00D1086E" w:rsidRPr="00E33D61" w:rsidRDefault="002A0B31" w:rsidP="00B14479">
            <w:r>
              <w:t xml:space="preserve">Christmas trip – bowling? Breakout room? Young people to decide </w:t>
            </w:r>
          </w:p>
        </w:tc>
        <w:tc>
          <w:tcPr>
            <w:tcW w:w="1127" w:type="pct"/>
          </w:tcPr>
          <w:p w:rsidR="00D1086E" w:rsidRDefault="00D1086E" w:rsidP="00B14479"/>
          <w:p w:rsidR="00D1086E" w:rsidRDefault="00D1086E" w:rsidP="00B14479">
            <w:r w:rsidRPr="008E3DEF">
              <w:t xml:space="preserve">6pm – 8pm </w:t>
            </w:r>
          </w:p>
        </w:tc>
        <w:tc>
          <w:tcPr>
            <w:tcW w:w="1364" w:type="pct"/>
          </w:tcPr>
          <w:p w:rsidR="00D1086E" w:rsidRPr="00B55C79" w:rsidRDefault="008B3F18" w:rsidP="00B14479">
            <w:r>
              <w:t xml:space="preserve">TBC </w:t>
            </w:r>
          </w:p>
        </w:tc>
      </w:tr>
      <w:tr w:rsidR="00D1086E" w:rsidRPr="00013F2C" w:rsidTr="00AA1A99">
        <w:trPr>
          <w:trHeight w:val="301"/>
        </w:trPr>
        <w:tc>
          <w:tcPr>
            <w:tcW w:w="1166" w:type="pct"/>
          </w:tcPr>
          <w:p w:rsidR="00D1086E" w:rsidRDefault="00D1086E" w:rsidP="00B14479"/>
          <w:p w:rsidR="00D1086E" w:rsidRDefault="00D1086E" w:rsidP="00B14479">
            <w:r>
              <w:t>Mon 11</w:t>
            </w:r>
            <w:r w:rsidRPr="00D1086E">
              <w:rPr>
                <w:vertAlign w:val="superscript"/>
              </w:rPr>
              <w:t>th</w:t>
            </w:r>
            <w:r>
              <w:t xml:space="preserve"> Dec </w:t>
            </w:r>
          </w:p>
          <w:p w:rsidR="00D1086E" w:rsidRPr="001C67FB" w:rsidRDefault="00D1086E" w:rsidP="00B14479"/>
        </w:tc>
        <w:tc>
          <w:tcPr>
            <w:tcW w:w="1343" w:type="pct"/>
          </w:tcPr>
          <w:p w:rsidR="002A0B31" w:rsidRDefault="002A0B31" w:rsidP="00B14479">
            <w:r>
              <w:t xml:space="preserve">Sport session with Active Wrexham </w:t>
            </w:r>
          </w:p>
          <w:p w:rsidR="00D1086E" w:rsidRPr="00E33D61" w:rsidRDefault="00D1086E" w:rsidP="00B14479"/>
        </w:tc>
        <w:tc>
          <w:tcPr>
            <w:tcW w:w="1127" w:type="pct"/>
          </w:tcPr>
          <w:p w:rsidR="00D1086E" w:rsidRDefault="00D1086E" w:rsidP="00B14479"/>
          <w:p w:rsidR="00D1086E" w:rsidRDefault="00D1086E" w:rsidP="00B14479">
            <w:r w:rsidRPr="008E3DEF">
              <w:t xml:space="preserve">6pm – 8pm </w:t>
            </w:r>
          </w:p>
        </w:tc>
        <w:tc>
          <w:tcPr>
            <w:tcW w:w="1364" w:type="pct"/>
          </w:tcPr>
          <w:p w:rsidR="00D1086E" w:rsidRPr="00B55C79" w:rsidRDefault="008B3F18" w:rsidP="00B14479">
            <w:r>
              <w:t xml:space="preserve">TBC </w:t>
            </w:r>
          </w:p>
        </w:tc>
      </w:tr>
      <w:tr w:rsidR="00D1086E" w:rsidRPr="00013F2C" w:rsidTr="00AA1A99">
        <w:trPr>
          <w:trHeight w:val="301"/>
        </w:trPr>
        <w:tc>
          <w:tcPr>
            <w:tcW w:w="1166" w:type="pct"/>
          </w:tcPr>
          <w:p w:rsidR="00D1086E" w:rsidRDefault="00D1086E" w:rsidP="00B14479"/>
          <w:p w:rsidR="00D1086E" w:rsidRDefault="00D1086E" w:rsidP="00B14479">
            <w:r>
              <w:t>Mon 18</w:t>
            </w:r>
            <w:r w:rsidRPr="00D1086E">
              <w:rPr>
                <w:vertAlign w:val="superscript"/>
              </w:rPr>
              <w:t>th</w:t>
            </w:r>
            <w:r>
              <w:t xml:space="preserve"> Dec </w:t>
            </w:r>
          </w:p>
          <w:p w:rsidR="00D1086E" w:rsidRPr="001C67FB" w:rsidRDefault="00D1086E" w:rsidP="00B14479"/>
        </w:tc>
        <w:tc>
          <w:tcPr>
            <w:tcW w:w="1343" w:type="pct"/>
          </w:tcPr>
          <w:p w:rsidR="00D1086E" w:rsidRPr="00E33D61" w:rsidRDefault="002A0B31" w:rsidP="00B14479">
            <w:r>
              <w:t xml:space="preserve">Christmas Celebrations </w:t>
            </w:r>
          </w:p>
        </w:tc>
        <w:tc>
          <w:tcPr>
            <w:tcW w:w="1127" w:type="pct"/>
          </w:tcPr>
          <w:p w:rsidR="00D1086E" w:rsidRDefault="00D1086E" w:rsidP="00B14479"/>
          <w:p w:rsidR="00D1086E" w:rsidRDefault="00D1086E" w:rsidP="00B14479">
            <w:r w:rsidRPr="008E3DEF">
              <w:t xml:space="preserve">6pm – 8pm </w:t>
            </w:r>
          </w:p>
        </w:tc>
        <w:tc>
          <w:tcPr>
            <w:tcW w:w="1364" w:type="pct"/>
          </w:tcPr>
          <w:p w:rsidR="00D1086E" w:rsidRPr="00B55C79" w:rsidRDefault="002A0B31" w:rsidP="00B14479">
            <w:proofErr w:type="spellStart"/>
            <w:r>
              <w:t>Adwy</w:t>
            </w:r>
            <w:proofErr w:type="spellEnd"/>
            <w:r>
              <w:t xml:space="preserve"> fields Coedpoeth</w:t>
            </w:r>
          </w:p>
        </w:tc>
      </w:tr>
      <w:tr w:rsidR="00D1086E" w:rsidRPr="00013F2C" w:rsidTr="00AA1A99">
        <w:trPr>
          <w:trHeight w:val="301"/>
        </w:trPr>
        <w:tc>
          <w:tcPr>
            <w:tcW w:w="1166" w:type="pct"/>
            <w:shd w:val="clear" w:color="auto" w:fill="auto"/>
          </w:tcPr>
          <w:p w:rsidR="00D1086E" w:rsidRDefault="00D1086E" w:rsidP="00B14479"/>
          <w:p w:rsidR="00D1086E" w:rsidRDefault="00D1086E" w:rsidP="00B14479">
            <w:r>
              <w:t>Mon 25</w:t>
            </w:r>
            <w:r w:rsidRPr="00D1086E">
              <w:rPr>
                <w:vertAlign w:val="superscript"/>
              </w:rPr>
              <w:t>th</w:t>
            </w:r>
            <w:r>
              <w:t xml:space="preserve"> Dec </w:t>
            </w:r>
          </w:p>
          <w:p w:rsidR="00D1086E" w:rsidRPr="001C67FB" w:rsidRDefault="00D1086E" w:rsidP="00B14479"/>
        </w:tc>
        <w:tc>
          <w:tcPr>
            <w:tcW w:w="1343" w:type="pct"/>
            <w:shd w:val="clear" w:color="auto" w:fill="auto"/>
          </w:tcPr>
          <w:p w:rsidR="00D1086E" w:rsidRDefault="00D1086E" w:rsidP="00B14479"/>
          <w:p w:rsidR="00D1086E" w:rsidRPr="00E33D61" w:rsidRDefault="00D1086E" w:rsidP="00B14479">
            <w:r>
              <w:t xml:space="preserve">Closed – Christmas </w:t>
            </w:r>
          </w:p>
        </w:tc>
        <w:tc>
          <w:tcPr>
            <w:tcW w:w="1127" w:type="pct"/>
            <w:shd w:val="clear" w:color="auto" w:fill="auto"/>
          </w:tcPr>
          <w:p w:rsidR="00D1086E" w:rsidRDefault="00D1086E" w:rsidP="00B14479"/>
          <w:p w:rsidR="00D1086E" w:rsidRDefault="00D1086E" w:rsidP="00B14479">
            <w:r w:rsidRPr="008E3DEF">
              <w:t xml:space="preserve">6pm – 8pm </w:t>
            </w:r>
          </w:p>
        </w:tc>
        <w:tc>
          <w:tcPr>
            <w:tcW w:w="1364" w:type="pct"/>
            <w:shd w:val="clear" w:color="auto" w:fill="auto"/>
          </w:tcPr>
          <w:p w:rsidR="00D1086E" w:rsidRPr="00B55C79" w:rsidRDefault="00D1086E" w:rsidP="00B14479"/>
        </w:tc>
      </w:tr>
      <w:tr w:rsidR="00D1086E" w:rsidRPr="00013F2C" w:rsidTr="00AA1A99">
        <w:trPr>
          <w:trHeight w:val="301"/>
        </w:trPr>
        <w:tc>
          <w:tcPr>
            <w:tcW w:w="1166" w:type="pct"/>
          </w:tcPr>
          <w:p w:rsidR="00D1086E" w:rsidRDefault="00D1086E" w:rsidP="00B14479"/>
          <w:p w:rsidR="00D1086E" w:rsidRDefault="00D1086E" w:rsidP="00B14479"/>
          <w:p w:rsidR="00D1086E" w:rsidRDefault="00D1086E" w:rsidP="00B14479">
            <w:r>
              <w:t>Mon 31</w:t>
            </w:r>
            <w:r w:rsidRPr="00D1086E">
              <w:rPr>
                <w:vertAlign w:val="superscript"/>
              </w:rPr>
              <w:t>st</w:t>
            </w:r>
            <w:r>
              <w:t xml:space="preserve"> Dec </w:t>
            </w:r>
          </w:p>
          <w:p w:rsidR="00D1086E" w:rsidRPr="001C67FB" w:rsidRDefault="00D1086E" w:rsidP="00B14479"/>
        </w:tc>
        <w:tc>
          <w:tcPr>
            <w:tcW w:w="1343" w:type="pct"/>
          </w:tcPr>
          <w:p w:rsidR="00D1086E" w:rsidRDefault="00D1086E" w:rsidP="00B14479"/>
          <w:p w:rsidR="00D1086E" w:rsidRPr="00E33D61" w:rsidRDefault="00D1086E" w:rsidP="00B14479">
            <w:r>
              <w:t xml:space="preserve">Closed – Christmas </w:t>
            </w:r>
          </w:p>
        </w:tc>
        <w:tc>
          <w:tcPr>
            <w:tcW w:w="1127" w:type="pct"/>
          </w:tcPr>
          <w:p w:rsidR="00D1086E" w:rsidRDefault="00D1086E" w:rsidP="00B14479"/>
          <w:p w:rsidR="00D1086E" w:rsidRDefault="00D1086E" w:rsidP="00B14479">
            <w:r w:rsidRPr="008E3DEF">
              <w:t xml:space="preserve">6pm – 8pm </w:t>
            </w:r>
          </w:p>
        </w:tc>
        <w:tc>
          <w:tcPr>
            <w:tcW w:w="1364" w:type="pct"/>
          </w:tcPr>
          <w:p w:rsidR="00D1086E" w:rsidRPr="00B55C79" w:rsidRDefault="00D1086E" w:rsidP="00B14479"/>
        </w:tc>
      </w:tr>
    </w:tbl>
    <w:p w:rsidR="00C76BF0" w:rsidRPr="00807842" w:rsidRDefault="00C76BF0" w:rsidP="00B14479">
      <w:r w:rsidRPr="00807842">
        <w:lastRenderedPageBreak/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B14479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B14479">
      <w:r>
        <w:separator/>
      </w:r>
    </w:p>
  </w:endnote>
  <w:endnote w:type="continuationSeparator" w:id="0">
    <w:p w:rsidR="00566903" w:rsidRDefault="00566903" w:rsidP="00B14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B1447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B14479">
      <w:r>
        <w:separator/>
      </w:r>
    </w:p>
  </w:footnote>
  <w:footnote w:type="continuationSeparator" w:id="0">
    <w:p w:rsidR="00566903" w:rsidRDefault="00566903" w:rsidP="00B14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B1447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B1447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B14479">
    <w:pPr>
      <w:pStyle w:val="Header"/>
    </w:pPr>
  </w:p>
  <w:p w:rsidR="00F86700" w:rsidRDefault="005C00E8" w:rsidP="00B14479">
    <w:pPr>
      <w:pStyle w:val="Header"/>
    </w:pPr>
    <w:r>
      <w:t xml:space="preserve">                               </w:t>
    </w:r>
  </w:p>
  <w:p w:rsidR="00F86700" w:rsidRDefault="00F86700" w:rsidP="00B14479">
    <w:pPr>
      <w:pStyle w:val="Header"/>
    </w:pPr>
  </w:p>
  <w:p w:rsidR="00DC2E54" w:rsidRDefault="00DC2E54" w:rsidP="00B144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0290F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764"/>
    <w:rsid w:val="00230857"/>
    <w:rsid w:val="00263683"/>
    <w:rsid w:val="00285AB6"/>
    <w:rsid w:val="00290022"/>
    <w:rsid w:val="00294ABF"/>
    <w:rsid w:val="002A0B31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4B37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1CF9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03B2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93B9D"/>
    <w:rsid w:val="008A0363"/>
    <w:rsid w:val="008B3F18"/>
    <w:rsid w:val="008B6BE0"/>
    <w:rsid w:val="008C6978"/>
    <w:rsid w:val="008D5441"/>
    <w:rsid w:val="008E5D20"/>
    <w:rsid w:val="00956136"/>
    <w:rsid w:val="009636DA"/>
    <w:rsid w:val="00972BD7"/>
    <w:rsid w:val="009808E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14479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1086E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A277F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77790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B14479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A2823-9CFB-4995-8F13-522C1C555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161</TotalTime>
  <Pages>3</Pages>
  <Words>285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Julie1 Davies</cp:lastModifiedBy>
  <cp:revision>5</cp:revision>
  <cp:lastPrinted>2023-09-11T12:33:00Z</cp:lastPrinted>
  <dcterms:created xsi:type="dcterms:W3CDTF">2023-09-04T11:45:00Z</dcterms:created>
  <dcterms:modified xsi:type="dcterms:W3CDTF">2023-09-21T10:45:00Z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